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33E41" w14:textId="77777777" w:rsidR="004C78E3" w:rsidRDefault="004C78E3">
      <w:pPr>
        <w:pStyle w:val="Overskrift1"/>
      </w:pPr>
      <w:bookmarkStart w:id="0" w:name="Start"/>
      <w:bookmarkEnd w:id="0"/>
      <w:r>
        <w:t>PROTOKOLL</w:t>
      </w:r>
    </w:p>
    <w:p w14:paraId="25881A3B" w14:textId="77777777" w:rsidR="00731D62" w:rsidRPr="00731D62" w:rsidRDefault="00731D62" w:rsidP="00731D62">
      <w:pPr>
        <w:pStyle w:val="MUItalic"/>
      </w:pPr>
      <w:bookmarkStart w:id="1" w:name="LED_UOFF"/>
      <w:bookmarkEnd w:id="1"/>
    </w:p>
    <w:p w14:paraId="7163225F" w14:textId="3B4E0220" w:rsidR="004C78E3" w:rsidRPr="00882147" w:rsidRDefault="003816CF" w:rsidP="00882147">
      <w:sdt>
        <w:sdtPr>
          <w:tag w:val="Label_fraMU"/>
          <w:id w:val="-807313447"/>
          <w:placeholder>
            <w:docPart w:val="82255A1C3D6441EA87397001046400D6"/>
          </w:placeholder>
          <w:text/>
        </w:sdtPr>
        <w:sdtEndPr/>
        <w:sdtContent>
          <w:r w:rsidR="00F531C2" w:rsidRPr="00882147">
            <w:t>fra</w:t>
          </w:r>
        </w:sdtContent>
      </w:sdt>
      <w:r w:rsidR="00F531C2" w:rsidRPr="00882147">
        <w:t xml:space="preserve"> møte i </w:t>
      </w:r>
      <w:r w:rsidR="00BA32FA">
        <w:rPr>
          <w:noProof/>
        </w:rPr>
        <w:t>Fylkesstyret i Trøndelag</w:t>
      </w:r>
    </w:p>
    <w:p w14:paraId="032A87A8" w14:textId="77777777" w:rsidR="004C78E3" w:rsidRPr="0075154B" w:rsidRDefault="004C78E3" w:rsidP="0075154B"/>
    <w:tbl>
      <w:tblPr>
        <w:tblW w:w="0" w:type="auto"/>
        <w:tblLook w:val="01E0" w:firstRow="1" w:lastRow="1" w:firstColumn="1" w:lastColumn="1" w:noHBand="0" w:noVBand="0"/>
      </w:tblPr>
      <w:tblGrid>
        <w:gridCol w:w="1661"/>
        <w:gridCol w:w="2620"/>
        <w:gridCol w:w="4790"/>
      </w:tblGrid>
      <w:tr w:rsidR="00604CDF" w14:paraId="08DEFAA3" w14:textId="77777777" w:rsidTr="00604CDF">
        <w:tc>
          <w:tcPr>
            <w:tcW w:w="1681" w:type="dxa"/>
          </w:tcPr>
          <w:p w14:paraId="11A2F64D" w14:textId="77777777" w:rsidR="00604CDF" w:rsidRDefault="00604CDF" w:rsidP="00E62EF1">
            <w:r>
              <w:rPr>
                <w:b/>
              </w:rPr>
              <w:t>Møtedato</w:t>
            </w:r>
          </w:p>
        </w:tc>
        <w:tc>
          <w:tcPr>
            <w:tcW w:w="2680" w:type="dxa"/>
          </w:tcPr>
          <w:p w14:paraId="33CF9947" w14:textId="51EFA517" w:rsidR="00604CDF" w:rsidRPr="009129F9" w:rsidRDefault="00BA32FA" w:rsidP="009129F9">
            <w:r>
              <w:t>2</w:t>
            </w:r>
            <w:r w:rsidR="0087390A">
              <w:t>6</w:t>
            </w:r>
            <w:r>
              <w:rPr>
                <w:noProof/>
              </w:rPr>
              <w:t>.02.2020</w:t>
            </w:r>
          </w:p>
        </w:tc>
        <w:tc>
          <w:tcPr>
            <w:tcW w:w="4926" w:type="dxa"/>
          </w:tcPr>
          <w:p w14:paraId="3E381734" w14:textId="39843043" w:rsidR="00604CDF" w:rsidRDefault="00604CDF" w:rsidP="00241088">
            <w:r>
              <w:t>Vår dato</w:t>
            </w:r>
            <w:r w:rsidR="00241088">
              <w:t xml:space="preserve">: </w:t>
            </w:r>
            <w:sdt>
              <w:sdtPr>
                <w:tag w:val="MU_VårDato"/>
                <w:id w:val="188909800"/>
                <w:placeholder>
                  <w:docPart w:val="309B6C2B09B1458B87B88B72A5B07F6A"/>
                </w:placeholder>
                <w:date w:fullDate="2020-03-04T14:38:00Z">
                  <w:dateFormat w:val="dd.MM.yyyy"/>
                  <w:lid w:val="nb-NO"/>
                  <w:storeMappedDataAs w:val="dateTime"/>
                  <w:calendar w:val="gregorian"/>
                </w:date>
              </w:sdtPr>
              <w:sdtEndPr/>
              <w:sdtContent>
                <w:r w:rsidR="00125748">
                  <w:t>04.03.2020</w:t>
                </w:r>
              </w:sdtContent>
            </w:sdt>
          </w:p>
        </w:tc>
      </w:tr>
      <w:tr w:rsidR="00604CDF" w14:paraId="3170FE25" w14:textId="77777777" w:rsidTr="00604CDF">
        <w:tc>
          <w:tcPr>
            <w:tcW w:w="1681" w:type="dxa"/>
          </w:tcPr>
          <w:p w14:paraId="6D420366" w14:textId="77777777" w:rsidR="00604CDF" w:rsidRDefault="00604CDF" w:rsidP="00E62EF1">
            <w:pPr>
              <w:rPr>
                <w:b/>
              </w:rPr>
            </w:pPr>
            <w:r>
              <w:rPr>
                <w:b/>
              </w:rPr>
              <w:t>Møtetid</w:t>
            </w:r>
          </w:p>
        </w:tc>
        <w:tc>
          <w:tcPr>
            <w:tcW w:w="2680" w:type="dxa"/>
          </w:tcPr>
          <w:p w14:paraId="18894523" w14:textId="3386DC63" w:rsidR="00604CDF" w:rsidRPr="009129F9" w:rsidRDefault="001072CE" w:rsidP="009129F9">
            <w:r>
              <w:t>08:30</w:t>
            </w:r>
          </w:p>
        </w:tc>
        <w:tc>
          <w:tcPr>
            <w:tcW w:w="4926" w:type="dxa"/>
          </w:tcPr>
          <w:p w14:paraId="652E048A" w14:textId="7AA7310B" w:rsidR="00604CDF" w:rsidRPr="00882147" w:rsidRDefault="00604CDF" w:rsidP="00882147">
            <w:r w:rsidRPr="00882147">
              <w:t xml:space="preserve">Utvalgssekretær </w:t>
            </w:r>
            <w:r w:rsidR="00BA32FA">
              <w:rPr>
                <w:noProof/>
              </w:rPr>
              <w:t>Trøndelag Bondelag</w:t>
            </w:r>
          </w:p>
        </w:tc>
      </w:tr>
      <w:tr w:rsidR="00604CDF" w14:paraId="06CB99C3" w14:textId="77777777" w:rsidTr="00604CDF">
        <w:trPr>
          <w:trHeight w:val="255"/>
        </w:trPr>
        <w:tc>
          <w:tcPr>
            <w:tcW w:w="1681" w:type="dxa"/>
          </w:tcPr>
          <w:sdt>
            <w:sdtPr>
              <w:rPr>
                <w:b/>
              </w:rPr>
              <w:tag w:val="Label_Møtested"/>
              <w:id w:val="-420403976"/>
              <w:placeholder>
                <w:docPart w:val="82255A1C3D6441EA87397001046400D6"/>
              </w:placeholder>
              <w:text/>
            </w:sdtPr>
            <w:sdtEndPr/>
            <w:sdtContent>
              <w:p w14:paraId="56D2AD61" w14:textId="77777777" w:rsidR="00604CDF" w:rsidRPr="00E62EF1" w:rsidRDefault="00604CDF" w:rsidP="00E62EF1">
                <w:pPr>
                  <w:rPr>
                    <w:b/>
                  </w:rPr>
                </w:pPr>
                <w:r w:rsidRPr="00E62EF1">
                  <w:rPr>
                    <w:b/>
                  </w:rPr>
                  <w:t>Møtested</w:t>
                </w:r>
              </w:p>
            </w:sdtContent>
          </w:sdt>
        </w:tc>
        <w:tc>
          <w:tcPr>
            <w:tcW w:w="2680" w:type="dxa"/>
          </w:tcPr>
          <w:p w14:paraId="6B523734" w14:textId="64F0BA8E" w:rsidR="00604CDF" w:rsidRPr="009129F9" w:rsidRDefault="00BA32FA" w:rsidP="009129F9">
            <w:r>
              <w:t>Trondheim</w:t>
            </w:r>
          </w:p>
        </w:tc>
        <w:tc>
          <w:tcPr>
            <w:tcW w:w="4926" w:type="dxa"/>
          </w:tcPr>
          <w:p w14:paraId="4C1CC558" w14:textId="77777777" w:rsidR="00604CDF" w:rsidRDefault="00604CDF">
            <w:r>
              <w:t xml:space="preserve">Telefon </w:t>
            </w:r>
          </w:p>
        </w:tc>
      </w:tr>
    </w:tbl>
    <w:p w14:paraId="4BD68AAE" w14:textId="77777777" w:rsidR="00604CDF" w:rsidRDefault="00604CDF"/>
    <w:p w14:paraId="009321F0" w14:textId="77777777" w:rsidR="00604CDF" w:rsidRDefault="00604CDF"/>
    <w:p w14:paraId="278996CE" w14:textId="49E51570" w:rsidR="00604CDF" w:rsidRPr="003766D9" w:rsidRDefault="00604CDF" w:rsidP="003766D9">
      <w:pPr>
        <w:pStyle w:val="MUHeading2"/>
        <w:pBdr>
          <w:bottom w:val="single" w:sz="4" w:space="1" w:color="auto"/>
        </w:pBdr>
      </w:pPr>
      <w:r w:rsidRPr="003766D9">
        <w:t xml:space="preserve">Sak </w:t>
      </w:r>
      <w:r w:rsidR="00BA32FA">
        <w:rPr>
          <w:noProof/>
        </w:rPr>
        <w:t>19/00822</w:t>
      </w:r>
    </w:p>
    <w:p w14:paraId="4D0BA92A" w14:textId="77777777" w:rsidR="0085175D" w:rsidRDefault="00604CDF" w:rsidP="0085175D">
      <w:pPr>
        <w:ind w:left="2880" w:hanging="2880"/>
        <w:rPr>
          <w:b/>
        </w:rPr>
      </w:pPr>
      <w:r w:rsidRPr="00F531C2">
        <w:rPr>
          <w:b/>
        </w:rPr>
        <w:t>Som medlemmer møtte:</w:t>
      </w:r>
      <w:r w:rsidR="0085175D">
        <w:rPr>
          <w:b/>
        </w:rPr>
        <w:t xml:space="preserve"> </w:t>
      </w:r>
      <w:r w:rsidR="0085175D">
        <w:rPr>
          <w:b/>
        </w:rPr>
        <w:tab/>
        <w:t xml:space="preserve">Kari Åker, Annette Brede, Petter Harald Kimo, </w:t>
      </w:r>
    </w:p>
    <w:p w14:paraId="646B3387" w14:textId="641568A1" w:rsidR="00604CDF" w:rsidRDefault="0085175D" w:rsidP="0085175D">
      <w:pPr>
        <w:ind w:left="2880"/>
        <w:rPr>
          <w:b/>
        </w:rPr>
      </w:pPr>
      <w:r>
        <w:rPr>
          <w:b/>
        </w:rPr>
        <w:t xml:space="preserve">Kari Toftaker, Bjørnar Schei, Eivind Såstad Mjøen, Gunnar Alstad, Tove Schult, Inger Oldervik (1.vara), </w:t>
      </w:r>
    </w:p>
    <w:p w14:paraId="245BD30A" w14:textId="01D78BEB" w:rsidR="0085175D" w:rsidRPr="00F531C2" w:rsidRDefault="0085175D" w:rsidP="0085175D">
      <w:pPr>
        <w:ind w:left="2880"/>
        <w:rPr>
          <w:b/>
        </w:rPr>
      </w:pPr>
      <w:r>
        <w:rPr>
          <w:b/>
        </w:rPr>
        <w:t>Anne Drugli (STBK)</w:t>
      </w:r>
    </w:p>
    <w:p w14:paraId="7FA4AD73" w14:textId="77777777" w:rsidR="00604CDF" w:rsidRDefault="00604CDF">
      <w:bookmarkStart w:id="2" w:name="MEMBERS_MET"/>
      <w:bookmarkEnd w:id="2"/>
    </w:p>
    <w:p w14:paraId="6B9F1068" w14:textId="77777777" w:rsidR="008A15F2" w:rsidRDefault="008A15F2" w:rsidP="004902EC">
      <w:pPr>
        <w:rPr>
          <w:b/>
        </w:rPr>
      </w:pPr>
    </w:p>
    <w:p w14:paraId="50455AE5" w14:textId="7EFB6657" w:rsidR="00E350DA" w:rsidRDefault="00E350DA" w:rsidP="004902EC">
      <w:pPr>
        <w:rPr>
          <w:b/>
          <w:bCs/>
        </w:rPr>
      </w:pPr>
      <w:proofErr w:type="gramStart"/>
      <w:r w:rsidRPr="004902EC">
        <w:rPr>
          <w:b/>
        </w:rPr>
        <w:t>Forfall</w:t>
      </w:r>
      <w:r w:rsidR="004902EC" w:rsidRPr="004902EC">
        <w:rPr>
          <w:b/>
        </w:rPr>
        <w:t>:</w:t>
      </w:r>
      <w:r w:rsidR="004902EC" w:rsidRPr="001F74CB">
        <w:t xml:space="preserve">  </w:t>
      </w:r>
      <w:bookmarkStart w:id="3" w:name="MEMBERS_NOTMET"/>
      <w:bookmarkEnd w:id="3"/>
      <w:r w:rsidR="00125748">
        <w:tab/>
      </w:r>
      <w:proofErr w:type="gramEnd"/>
      <w:r w:rsidR="0085175D">
        <w:tab/>
      </w:r>
      <w:r w:rsidR="0085175D">
        <w:tab/>
      </w:r>
      <w:r w:rsidR="00125748" w:rsidRPr="0085175D">
        <w:rPr>
          <w:b/>
          <w:bCs/>
        </w:rPr>
        <w:t>Erlend Fiskum</w:t>
      </w:r>
    </w:p>
    <w:p w14:paraId="0D92042E" w14:textId="35B713D5" w:rsidR="0085175D" w:rsidRDefault="0085175D" w:rsidP="004902EC">
      <w:pPr>
        <w:rPr>
          <w:b/>
          <w:bCs/>
        </w:rPr>
      </w:pPr>
    </w:p>
    <w:p w14:paraId="4B8091EB" w14:textId="0300DF52" w:rsidR="0085175D" w:rsidRDefault="0085175D" w:rsidP="004902EC">
      <w:pPr>
        <w:rPr>
          <w:b/>
          <w:bCs/>
        </w:rPr>
      </w:pPr>
    </w:p>
    <w:p w14:paraId="538403DC" w14:textId="548568D4" w:rsidR="0085175D" w:rsidRDefault="0085175D" w:rsidP="004902EC">
      <w:pPr>
        <w:rPr>
          <w:b/>
          <w:bCs/>
        </w:rPr>
      </w:pPr>
    </w:p>
    <w:p w14:paraId="1D1365F5" w14:textId="77777777" w:rsidR="001072CE" w:rsidRDefault="001072CE" w:rsidP="004902EC">
      <w:pPr>
        <w:rPr>
          <w:b/>
          <w:bCs/>
        </w:rPr>
      </w:pPr>
    </w:p>
    <w:p w14:paraId="109AE806" w14:textId="77777777" w:rsidR="0085175D" w:rsidRDefault="0085175D" w:rsidP="004902EC">
      <w:pPr>
        <w:rPr>
          <w:b/>
          <w:bCs/>
        </w:rPr>
      </w:pPr>
    </w:p>
    <w:p w14:paraId="003DED39" w14:textId="175F6158" w:rsidR="0085175D" w:rsidRDefault="0085175D" w:rsidP="004902EC">
      <w:pPr>
        <w:rPr>
          <w:b/>
          <w:bCs/>
        </w:rPr>
      </w:pPr>
      <w:r>
        <w:rPr>
          <w:b/>
          <w:bCs/>
        </w:rPr>
        <w:t xml:space="preserve">3 styresaker ble utsatt, og 1 sak gjøres om til orienteringssak til neste styremøte. Møte blir den 2. og 3 april på Steinkjer. </w:t>
      </w:r>
    </w:p>
    <w:p w14:paraId="20F06984" w14:textId="0EC0EB60" w:rsidR="0085175D" w:rsidRDefault="0085175D" w:rsidP="004902EC">
      <w:pPr>
        <w:rPr>
          <w:b/>
          <w:bCs/>
        </w:rPr>
      </w:pPr>
    </w:p>
    <w:p w14:paraId="1A128BAF" w14:textId="77777777" w:rsidR="001072CE" w:rsidRDefault="001072CE" w:rsidP="004902EC">
      <w:pPr>
        <w:rPr>
          <w:b/>
          <w:bCs/>
        </w:rPr>
      </w:pPr>
    </w:p>
    <w:p w14:paraId="3605E101" w14:textId="623A8FB2" w:rsidR="001072CE" w:rsidRDefault="001072CE" w:rsidP="004902EC">
      <w:pPr>
        <w:rPr>
          <w:b/>
          <w:bCs/>
        </w:rPr>
      </w:pPr>
      <w:r>
        <w:rPr>
          <w:b/>
          <w:bCs/>
        </w:rPr>
        <w:t>Saker:</w:t>
      </w:r>
    </w:p>
    <w:p w14:paraId="7C534C86" w14:textId="6CEA0EAF" w:rsidR="0085175D" w:rsidRDefault="0085175D" w:rsidP="0085175D">
      <w:pPr>
        <w:pStyle w:val="Listeavsnitt"/>
        <w:numPr>
          <w:ilvl w:val="0"/>
          <w:numId w:val="23"/>
        </w:numPr>
      </w:pPr>
      <w:r>
        <w:t>Evaluering Regionmøtene</w:t>
      </w:r>
    </w:p>
    <w:p w14:paraId="6A422E48" w14:textId="638CAAA9" w:rsidR="0085175D" w:rsidRDefault="0085175D" w:rsidP="0085175D">
      <w:pPr>
        <w:pStyle w:val="Listeavsnitt"/>
        <w:numPr>
          <w:ilvl w:val="0"/>
          <w:numId w:val="23"/>
        </w:numPr>
      </w:pPr>
      <w:r>
        <w:t>Opprettelse av arbeidsgrupper</w:t>
      </w:r>
    </w:p>
    <w:p w14:paraId="267BF9E0" w14:textId="7BA77C0C" w:rsidR="0085175D" w:rsidRDefault="0085175D" w:rsidP="0085175D">
      <w:pPr>
        <w:pStyle w:val="Listeavsnitt"/>
        <w:numPr>
          <w:ilvl w:val="0"/>
          <w:numId w:val="23"/>
        </w:numPr>
      </w:pPr>
      <w:r>
        <w:t>Godkjenning av sammenslåing av Bjugn og Ørland Bondelag</w:t>
      </w:r>
    </w:p>
    <w:p w14:paraId="634ED723" w14:textId="77777777" w:rsidR="001072CE" w:rsidRDefault="001072CE" w:rsidP="001072CE"/>
    <w:p w14:paraId="785D3A5F" w14:textId="20259625" w:rsidR="0085175D" w:rsidRDefault="0085175D" w:rsidP="0085175D"/>
    <w:p w14:paraId="5CFDCE26" w14:textId="710C6162" w:rsidR="0085175D" w:rsidRPr="001F74CB" w:rsidRDefault="0085175D" w:rsidP="0085175D">
      <w:pPr>
        <w:pStyle w:val="Listeavsnitt"/>
        <w:numPr>
          <w:ilvl w:val="0"/>
          <w:numId w:val="23"/>
        </w:numPr>
      </w:pPr>
      <w:r>
        <w:t xml:space="preserve">Evaluering av ekstraordinært årsmøte og ledersamling </w:t>
      </w:r>
      <w:r w:rsidRPr="0085175D">
        <w:rPr>
          <w:b/>
          <w:bCs/>
        </w:rPr>
        <w:t>(orienteringssak</w:t>
      </w:r>
      <w:r>
        <w:t>)</w:t>
      </w:r>
    </w:p>
    <w:p w14:paraId="0FBCD970" w14:textId="77777777" w:rsidR="00E350DA" w:rsidRDefault="00E350DA"/>
    <w:p w14:paraId="51C9E9E7" w14:textId="77777777" w:rsidR="004C78E3" w:rsidRDefault="004C78E3">
      <w:pPr>
        <w:pStyle w:val="Topptekst"/>
        <w:tabs>
          <w:tab w:val="clear" w:pos="4536"/>
          <w:tab w:val="clear" w:pos="9072"/>
        </w:tabs>
        <w:rPr>
          <w:rFonts w:cs="Arial"/>
          <w:szCs w:val="24"/>
          <w:lang w:val="nb-NO"/>
        </w:rPr>
      </w:pPr>
    </w:p>
    <w:p w14:paraId="4A1F169D" w14:textId="1F3C44BF" w:rsidR="00125748" w:rsidRDefault="00125748">
      <w:bookmarkStart w:id="4" w:name="MU_FasteSaker"/>
      <w:bookmarkEnd w:id="4"/>
      <w:r>
        <w:br w:type="page"/>
      </w:r>
    </w:p>
    <w:p w14:paraId="7DC63C3C" w14:textId="26D25519" w:rsidR="004C78E3" w:rsidRDefault="00125748" w:rsidP="00125748">
      <w:pPr>
        <w:pStyle w:val="MUCaseTitle"/>
        <w:rPr>
          <w:shd w:val="clear" w:color="auto" w:fill="D9D9D9"/>
        </w:rPr>
      </w:pPr>
      <w:r w:rsidRPr="00125748">
        <w:rPr>
          <w:shd w:val="clear" w:color="auto" w:fill="D9D9D9"/>
        </w:rPr>
        <w:lastRenderedPageBreak/>
        <w:t>Saker til behandling</w:t>
      </w:r>
    </w:p>
    <w:p w14:paraId="22EBF3B9" w14:textId="77777777" w:rsidR="00125748" w:rsidRDefault="00125748" w:rsidP="00125748">
      <w:pPr>
        <w:pStyle w:val="MUCaseTitle2"/>
      </w:pPr>
      <w:bookmarkStart w:id="5" w:name="CaseRef615641"/>
      <w:bookmarkEnd w:id="5"/>
      <w:r>
        <w:t>14/20</w:t>
      </w:r>
      <w:r>
        <w:tab/>
        <w:t>19/00061-10</w:t>
      </w:r>
      <w:r>
        <w:tab/>
        <w:t>Strategi og arbeidsplan 2020-2024</w:t>
      </w:r>
    </w:p>
    <w:p w14:paraId="6E175CC5" w14:textId="50F1CA16" w:rsidR="00125748" w:rsidRDefault="00125748" w:rsidP="00125748">
      <w:pPr>
        <w:pStyle w:val="MUCaseTitle2"/>
      </w:pPr>
    </w:p>
    <w:p w14:paraId="66E28B93" w14:textId="1C118196" w:rsidR="00125748" w:rsidRDefault="00125748" w:rsidP="00125748">
      <w:pPr>
        <w:rPr>
          <w:lang w:val="nn-NO"/>
        </w:rPr>
      </w:pPr>
    </w:p>
    <w:p w14:paraId="66A522A5" w14:textId="682EF4E6" w:rsidR="00125748" w:rsidRDefault="00125748" w:rsidP="00125748">
      <w:pPr>
        <w:rPr>
          <w:lang w:val="nn-NO"/>
        </w:rPr>
      </w:pPr>
    </w:p>
    <w:sdt>
      <w:sdtPr>
        <w:rPr>
          <w:b w:val="0"/>
          <w:lang w:val="nn-NO"/>
        </w:rPr>
        <w:alias w:val="Vedtak for sak 14/20"/>
        <w:tag w:val="HandlingID615641;CaseID410969"/>
        <w:id w:val="510414838"/>
        <w:placeholder>
          <w:docPart w:val="DefaultPlaceholder_-1854013440"/>
        </w:placeholder>
      </w:sdtPr>
      <w:sdtEndPr/>
      <w:sdtContent>
        <w:p w14:paraId="13313A44" w14:textId="77777777" w:rsidR="00125748" w:rsidRDefault="00125748" w:rsidP="00125748">
          <w:pPr>
            <w:pStyle w:val="MUCaseTitle3"/>
            <w:rPr>
              <w:lang w:val="nn-NO"/>
            </w:rPr>
          </w:pPr>
          <w:r>
            <w:rPr>
              <w:lang w:val="nn-NO"/>
            </w:rPr>
            <w:t>Vedtak</w:t>
          </w:r>
        </w:p>
        <w:p w14:paraId="5882340A" w14:textId="77777777" w:rsidR="00125748" w:rsidRDefault="00125748" w:rsidP="00125748">
          <w:pPr>
            <w:rPr>
              <w:lang w:val="nn-NO"/>
            </w:rPr>
          </w:pPr>
        </w:p>
        <w:p w14:paraId="7DFFC420" w14:textId="77777777" w:rsidR="00125748" w:rsidRDefault="00125748" w:rsidP="00125748">
          <w:r>
            <w:t>Trøndelag Bondelag vedtar strategiplan 2020-2024 med hovedlinjene for det strategiske arbeidet i Trøndelag Bondelag med en endring. Til Trøndelag Bondelags verdier skal ordet «Bærekraft» inn.</w:t>
          </w:r>
        </w:p>
        <w:p w14:paraId="5813FA48" w14:textId="77777777" w:rsidR="00125748" w:rsidRDefault="00125748" w:rsidP="00125748"/>
        <w:p w14:paraId="11758356" w14:textId="77777777" w:rsidR="00125748" w:rsidRDefault="00125748" w:rsidP="00125748">
          <w:r>
            <w:t>Strategiplan 2020-2024 for Trøndelag Bondelag ferdigstilles etter at Næringspolitisk program for Norges Bondelag 2020-2024 er vedtatt i årsmøtet i Norges Bondelag.</w:t>
          </w:r>
        </w:p>
        <w:p w14:paraId="643C3249" w14:textId="77777777" w:rsidR="00125748" w:rsidRDefault="00125748" w:rsidP="00125748"/>
        <w:p w14:paraId="66E8FCB6" w14:textId="77777777" w:rsidR="00125748" w:rsidRDefault="00125748" w:rsidP="00125748">
          <w:pPr>
            <w:rPr>
              <w:lang w:val="nn-NO"/>
            </w:rPr>
          </w:pPr>
          <w:r>
            <w:t>Saken legges frem for årsmøtet.</w:t>
          </w:r>
        </w:p>
        <w:p w14:paraId="42A30D4B" w14:textId="77777777" w:rsidR="00125748" w:rsidRDefault="00125748" w:rsidP="00125748">
          <w:pPr>
            <w:rPr>
              <w:lang w:val="nn-NO"/>
            </w:rPr>
          </w:pPr>
        </w:p>
        <w:p w14:paraId="6C75F70A" w14:textId="1333BB3F" w:rsidR="00125748" w:rsidRPr="00125748" w:rsidRDefault="003816CF" w:rsidP="00125748">
          <w:pPr>
            <w:rPr>
              <w:lang w:val="nn-NO"/>
            </w:rPr>
          </w:pPr>
        </w:p>
      </w:sdtContent>
    </w:sdt>
    <w:p w14:paraId="1E05E3C6" w14:textId="0441D2F0" w:rsidR="00125748" w:rsidRDefault="00125748" w:rsidP="00125748">
      <w:pPr>
        <w:rPr>
          <w:lang w:val="nn-NO"/>
        </w:rPr>
      </w:pPr>
    </w:p>
    <w:p w14:paraId="6C45E8BF" w14:textId="50FEE3FE" w:rsidR="00125748" w:rsidRDefault="00125748" w:rsidP="00125748">
      <w:pPr>
        <w:rPr>
          <w:lang w:val="nn-NO"/>
        </w:rPr>
      </w:pPr>
    </w:p>
    <w:p w14:paraId="558219B5" w14:textId="77777777" w:rsidR="00125748" w:rsidRDefault="00125748" w:rsidP="00125748">
      <w:pPr>
        <w:pStyle w:val="MUCaseTitle3"/>
        <w:rPr>
          <w:lang w:val="nn-NO"/>
        </w:rPr>
      </w:pPr>
      <w:r>
        <w:rPr>
          <w:lang w:val="nn-NO"/>
        </w:rPr>
        <w:t>Saksutredning</w:t>
      </w:r>
    </w:p>
    <w:p w14:paraId="5D7D63CF" w14:textId="7B211076" w:rsidR="00125748" w:rsidRDefault="00125748" w:rsidP="00125748">
      <w:pPr>
        <w:rPr>
          <w:lang w:val="nn-NO"/>
        </w:rPr>
      </w:pPr>
    </w:p>
    <w:p w14:paraId="0CDFE7D9" w14:textId="77777777" w:rsidR="00125748" w:rsidRDefault="00125748" w:rsidP="00125748">
      <w:r>
        <w:t>Vedlagt følger Strategi og arbeidsplan 2020-2024 med hovedlinjene for det strategiske arbeidet i Trøndelag Bondelag.</w:t>
      </w:r>
    </w:p>
    <w:p w14:paraId="04CE1A05" w14:textId="77777777" w:rsidR="00125748" w:rsidRDefault="00125748" w:rsidP="00125748"/>
    <w:p w14:paraId="71C8EF68" w14:textId="77777777" w:rsidR="00125748" w:rsidRDefault="00125748" w:rsidP="00125748">
      <w:r w:rsidRPr="00CD2680">
        <w:t xml:space="preserve">Dokumentet </w:t>
      </w:r>
      <w:r>
        <w:t xml:space="preserve">er et resultat av prosessen fra ledermøtet 2019, samt SWOT-prosess kjørt i fylkesstyrene i Nord og Sør i 2019. </w:t>
      </w:r>
    </w:p>
    <w:p w14:paraId="44954E76" w14:textId="77777777" w:rsidR="00125748" w:rsidRDefault="00125748" w:rsidP="00125748"/>
    <w:p w14:paraId="2EEFCB14" w14:textId="77777777" w:rsidR="00125748" w:rsidRDefault="00125748" w:rsidP="00125748">
      <w:r>
        <w:t xml:space="preserve">Vedtak fra forrige styremøte var som følgende: </w:t>
      </w:r>
    </w:p>
    <w:p w14:paraId="404E794F" w14:textId="77777777" w:rsidR="00125748" w:rsidRPr="00A23B1F" w:rsidRDefault="00125748" w:rsidP="00125748">
      <w:pPr>
        <w:rPr>
          <w:i/>
          <w:iCs/>
        </w:rPr>
      </w:pPr>
      <w:r w:rsidRPr="00A23B1F">
        <w:rPr>
          <w:i/>
          <w:iCs/>
        </w:rPr>
        <w:t>Fylkesstyret i Trøndelag godkjenner bruk av eksterne rådgivere fra Steinkjer Næringsselskap for å fullføre første strategi og arbeidsplan for Trøndelag Bondelag.</w:t>
      </w:r>
    </w:p>
    <w:p w14:paraId="1D90AAA3" w14:textId="77777777" w:rsidR="00125748" w:rsidRPr="00A23B1F" w:rsidRDefault="00125748" w:rsidP="00125748">
      <w:pPr>
        <w:rPr>
          <w:i/>
          <w:iCs/>
        </w:rPr>
      </w:pPr>
    </w:p>
    <w:p w14:paraId="51EEE802" w14:textId="77777777" w:rsidR="00125748" w:rsidRPr="00A23B1F" w:rsidRDefault="00125748" w:rsidP="00125748">
      <w:pPr>
        <w:rPr>
          <w:i/>
          <w:iCs/>
        </w:rPr>
      </w:pPr>
      <w:r w:rsidRPr="00A23B1F">
        <w:rPr>
          <w:i/>
          <w:iCs/>
        </w:rPr>
        <w:t>Fylkesstyret tar presentasjon av materiell fra ledermøte til etterretning og legger til følgende:</w:t>
      </w:r>
    </w:p>
    <w:p w14:paraId="554788CA" w14:textId="77777777" w:rsidR="00125748" w:rsidRPr="00A23B1F" w:rsidRDefault="00125748" w:rsidP="00125748">
      <w:pPr>
        <w:rPr>
          <w:i/>
          <w:iCs/>
        </w:rPr>
      </w:pPr>
      <w:r w:rsidRPr="00A23B1F">
        <w:rPr>
          <w:i/>
          <w:iCs/>
        </w:rPr>
        <w:t>-</w:t>
      </w:r>
      <w:r w:rsidRPr="00A23B1F">
        <w:rPr>
          <w:i/>
          <w:iCs/>
        </w:rPr>
        <w:tab/>
        <w:t>Lag et utgangspunkt som er lett og forståelig.</w:t>
      </w:r>
    </w:p>
    <w:p w14:paraId="34579516" w14:textId="77777777" w:rsidR="00125748" w:rsidRPr="00A23B1F" w:rsidRDefault="00125748" w:rsidP="00125748">
      <w:pPr>
        <w:rPr>
          <w:i/>
          <w:iCs/>
        </w:rPr>
      </w:pPr>
      <w:r w:rsidRPr="00A23B1F">
        <w:rPr>
          <w:i/>
          <w:iCs/>
        </w:rPr>
        <w:t>-</w:t>
      </w:r>
      <w:r w:rsidRPr="00A23B1F">
        <w:rPr>
          <w:i/>
          <w:iCs/>
        </w:rPr>
        <w:tab/>
        <w:t xml:space="preserve">Ideen om en </w:t>
      </w:r>
      <w:proofErr w:type="spellStart"/>
      <w:r w:rsidRPr="00A23B1F">
        <w:rPr>
          <w:i/>
          <w:iCs/>
        </w:rPr>
        <w:t>ensider</w:t>
      </w:r>
      <w:proofErr w:type="spellEnd"/>
      <w:r w:rsidRPr="00A23B1F">
        <w:rPr>
          <w:i/>
          <w:iCs/>
        </w:rPr>
        <w:t xml:space="preserve"> presentert som et fjøs er god- bruk dette som et utgangspunkt.</w:t>
      </w:r>
    </w:p>
    <w:p w14:paraId="1EFF2F75" w14:textId="77777777" w:rsidR="00125748" w:rsidRDefault="00125748" w:rsidP="00125748">
      <w:pPr>
        <w:rPr>
          <w:i/>
          <w:iCs/>
        </w:rPr>
      </w:pPr>
      <w:r w:rsidRPr="00A23B1F">
        <w:rPr>
          <w:i/>
          <w:iCs/>
        </w:rPr>
        <w:t>-</w:t>
      </w:r>
      <w:r w:rsidRPr="00A23B1F">
        <w:rPr>
          <w:i/>
          <w:iCs/>
        </w:rPr>
        <w:tab/>
        <w:t>Vær OBS på at når klima fremtrer så sterkt i diskusjonene under ledermøtet, må en sikre at det fremdeles er en «fot i jorda»- tiltak må ikke være så høytsvevende at de ikke lar seg gjennomføre</w:t>
      </w:r>
      <w:r>
        <w:rPr>
          <w:i/>
          <w:iCs/>
        </w:rPr>
        <w:t>.</w:t>
      </w:r>
    </w:p>
    <w:p w14:paraId="3ECC5367" w14:textId="77777777" w:rsidR="00125748" w:rsidRDefault="00125748" w:rsidP="00125748">
      <w:pPr>
        <w:rPr>
          <w:i/>
          <w:iCs/>
        </w:rPr>
      </w:pPr>
    </w:p>
    <w:p w14:paraId="3FA85D3A" w14:textId="77777777" w:rsidR="00125748" w:rsidRDefault="00125748" w:rsidP="00125748">
      <w:r>
        <w:t>Dokumentet skal fremstå som lett og forståelig, med en en-sider som definerer Trøndelag Bondelag og retning vil ønsker oss.</w:t>
      </w:r>
    </w:p>
    <w:p w14:paraId="390D467F" w14:textId="77777777" w:rsidR="00125748" w:rsidRDefault="00125748" w:rsidP="00125748">
      <w:r>
        <w:t>Visjon er et direkte resultat av prosessen på ledermøtet.</w:t>
      </w:r>
    </w:p>
    <w:p w14:paraId="4D565A77" w14:textId="77777777" w:rsidR="00125748" w:rsidRDefault="00125748" w:rsidP="00125748"/>
    <w:p w14:paraId="04D96964" w14:textId="77777777" w:rsidR="00125748" w:rsidRPr="00A23B1F" w:rsidRDefault="00125748" w:rsidP="00125748">
      <w:r>
        <w:t>Det er viktig at organisasjonen vår går i takt. Som kjent skal det vedtas nytt Næringspolitisk program 2020-2024 for Norges Bondelag. Denne vil legge føringer for hvordan vårt strategidokument skal se ut. Derfor legges det opp til at det i årsmøtet nå i mars, skal vedta et dokument med hovedlinjene for strategien. Dokumentet ferdigstilles ikke før det næringspolitiske programmet er vedtatt i årsmøtet i Norges Bondelag i juni 2020- eventuelle korrigeringer i vårt strategidokument må tas her.</w:t>
      </w:r>
    </w:p>
    <w:p w14:paraId="46D82E5A" w14:textId="6E770D48" w:rsidR="00125748" w:rsidRDefault="00125748" w:rsidP="00125748">
      <w:pPr>
        <w:rPr>
          <w:lang w:val="nn-NO"/>
        </w:rPr>
      </w:pPr>
    </w:p>
    <w:p w14:paraId="30E3C8E7" w14:textId="77777777" w:rsidR="00125748" w:rsidRDefault="00125748" w:rsidP="00125748">
      <w:pPr>
        <w:pStyle w:val="MUCaseTitle2"/>
      </w:pPr>
      <w:bookmarkStart w:id="6" w:name="CaseRef614914"/>
      <w:bookmarkEnd w:id="6"/>
      <w:r>
        <w:t>15/20</w:t>
      </w:r>
      <w:r>
        <w:tab/>
        <w:t>19/00301-46</w:t>
      </w:r>
      <w:r>
        <w:tab/>
        <w:t xml:space="preserve">Evaluering av ekstraordinært årsmøte og </w:t>
      </w:r>
      <w:proofErr w:type="spellStart"/>
      <w:r>
        <w:t>ledersamling</w:t>
      </w:r>
      <w:proofErr w:type="spellEnd"/>
      <w:r>
        <w:t xml:space="preserve"> 2019</w:t>
      </w:r>
    </w:p>
    <w:p w14:paraId="68457425" w14:textId="2D9F132C" w:rsidR="00125748" w:rsidRDefault="00125748" w:rsidP="00125748">
      <w:pPr>
        <w:pStyle w:val="MUCaseTitle2"/>
      </w:pPr>
    </w:p>
    <w:p w14:paraId="4AAF3CE0" w14:textId="3FBF3890" w:rsidR="00125748" w:rsidRDefault="00125748" w:rsidP="00125748">
      <w:pPr>
        <w:rPr>
          <w:lang w:val="nn-NO"/>
        </w:rPr>
      </w:pPr>
    </w:p>
    <w:p w14:paraId="25E9C854" w14:textId="14B6F418" w:rsidR="00125748" w:rsidRDefault="00125748" w:rsidP="00125748">
      <w:pPr>
        <w:rPr>
          <w:lang w:val="nn-NO"/>
        </w:rPr>
      </w:pPr>
    </w:p>
    <w:sdt>
      <w:sdtPr>
        <w:rPr>
          <w:b w:val="0"/>
          <w:lang w:val="nn-NO"/>
        </w:rPr>
        <w:alias w:val="Vedtak for sak 15/20"/>
        <w:tag w:val="HandlingID614914;CaseID411209"/>
        <w:id w:val="-619460425"/>
        <w:placeholder>
          <w:docPart w:val="DefaultPlaceholder_-1854013440"/>
        </w:placeholder>
      </w:sdtPr>
      <w:sdtEndPr/>
      <w:sdtContent>
        <w:p w14:paraId="05417729" w14:textId="77777777" w:rsidR="00125748" w:rsidRDefault="00125748" w:rsidP="00125748">
          <w:pPr>
            <w:pStyle w:val="MUCaseTitle3"/>
            <w:rPr>
              <w:lang w:val="nn-NO"/>
            </w:rPr>
          </w:pPr>
          <w:r>
            <w:rPr>
              <w:lang w:val="nn-NO"/>
            </w:rPr>
            <w:t>Vedtak</w:t>
          </w:r>
        </w:p>
        <w:p w14:paraId="1EDF613A" w14:textId="77777777" w:rsidR="00125748" w:rsidRDefault="00125748" w:rsidP="00125748">
          <w:pPr>
            <w:rPr>
              <w:lang w:val="nn-NO"/>
            </w:rPr>
          </w:pPr>
        </w:p>
        <w:p w14:paraId="2869D4B5" w14:textId="35986776" w:rsidR="00125748" w:rsidRPr="005F6E64" w:rsidRDefault="00125748" w:rsidP="00125748">
          <w:pPr>
            <w:rPr>
              <w:b/>
              <w:bCs/>
            </w:rPr>
          </w:pPr>
          <w:r>
            <w:rPr>
              <w:b/>
              <w:bCs/>
            </w:rPr>
            <w:t>Styret bestemte under møte at denne saken utsettes</w:t>
          </w:r>
          <w:r w:rsidR="0085175D">
            <w:rPr>
              <w:b/>
              <w:bCs/>
            </w:rPr>
            <w:t>, og at den endres</w:t>
          </w:r>
          <w:r>
            <w:rPr>
              <w:b/>
              <w:bCs/>
            </w:rPr>
            <w:t xml:space="preserve"> til en orienteringssak som legges frem under neste møte som blir den 2. og 3. april.</w:t>
          </w:r>
        </w:p>
        <w:p w14:paraId="7F11FF50" w14:textId="77777777" w:rsidR="00125748" w:rsidRDefault="00125748" w:rsidP="00125748"/>
        <w:p w14:paraId="707C9EEA" w14:textId="77777777" w:rsidR="00125748" w:rsidRDefault="00125748" w:rsidP="00125748"/>
        <w:p w14:paraId="77E964C6" w14:textId="3A9B5E8D" w:rsidR="00125748" w:rsidRDefault="00125748" w:rsidP="00125748">
          <w:r>
            <w:t>Forslag til vedtak</w:t>
          </w:r>
          <w:r w:rsidR="0085175D">
            <w:t xml:space="preserve"> utgår.</w:t>
          </w:r>
        </w:p>
        <w:p w14:paraId="4FCC042D" w14:textId="77777777" w:rsidR="00125748" w:rsidRDefault="00125748" w:rsidP="00125748">
          <w:r>
            <w:t xml:space="preserve">Styret i Trøndelag Bondelag evaluerte ekstraordinært årsmøte og ledersamling 2019. </w:t>
          </w:r>
        </w:p>
        <w:p w14:paraId="60C9231D" w14:textId="77777777" w:rsidR="00125748" w:rsidRDefault="00125748" w:rsidP="00125748">
          <w:r>
            <w:t>Dette tar vi med oss videre:</w:t>
          </w:r>
        </w:p>
        <w:p w14:paraId="1F54F78A" w14:textId="77777777" w:rsidR="00125748" w:rsidRDefault="00125748" w:rsidP="00125748"/>
        <w:p w14:paraId="19A9211B" w14:textId="77777777" w:rsidR="00125748" w:rsidRDefault="00125748" w:rsidP="00125748"/>
        <w:p w14:paraId="12A000CD" w14:textId="77777777" w:rsidR="00125748" w:rsidRDefault="00125748" w:rsidP="00125748">
          <w:pPr>
            <w:rPr>
              <w:lang w:val="nn-NO"/>
            </w:rPr>
          </w:pPr>
        </w:p>
        <w:p w14:paraId="2D19E833" w14:textId="77777777" w:rsidR="00125748" w:rsidRDefault="00125748" w:rsidP="00125748">
          <w:pPr>
            <w:rPr>
              <w:lang w:val="nn-NO"/>
            </w:rPr>
          </w:pPr>
        </w:p>
        <w:p w14:paraId="49BEEB53" w14:textId="1F4B76D1" w:rsidR="00125748" w:rsidRPr="00125748" w:rsidRDefault="003816CF" w:rsidP="00125748">
          <w:pPr>
            <w:rPr>
              <w:lang w:val="nn-NO"/>
            </w:rPr>
          </w:pPr>
        </w:p>
      </w:sdtContent>
    </w:sdt>
    <w:p w14:paraId="19D0F731" w14:textId="77777777" w:rsidR="00125748" w:rsidRDefault="00125748" w:rsidP="00125748">
      <w:pPr>
        <w:pStyle w:val="MUCaseTitle3"/>
        <w:rPr>
          <w:lang w:val="nn-NO"/>
        </w:rPr>
      </w:pPr>
      <w:r>
        <w:rPr>
          <w:lang w:val="nn-NO"/>
        </w:rPr>
        <w:t>Saksutredning</w:t>
      </w:r>
    </w:p>
    <w:p w14:paraId="4D8B3E67" w14:textId="00A7D903" w:rsidR="00125748" w:rsidRDefault="00125748" w:rsidP="00125748">
      <w:pPr>
        <w:rPr>
          <w:lang w:val="nn-NO"/>
        </w:rPr>
      </w:pPr>
    </w:p>
    <w:p w14:paraId="08BA02D5" w14:textId="77777777" w:rsidR="00125748" w:rsidRDefault="00125748" w:rsidP="00125748">
      <w:r>
        <w:t>Ekstraordinære årsmøter i begge fylkeslag og konstituerende årsmøte Trøndelag Bondelag ble arrangert 3. desember 2019 på Stjørdal. Ledersamling ble arrangert 4. desember. Det er sendt ut questback til deltagerne i januar med noen spørsmål til bruk i evalueringa.</w:t>
      </w:r>
    </w:p>
    <w:p w14:paraId="630B5D59" w14:textId="77777777" w:rsidR="00125748" w:rsidRDefault="00125748" w:rsidP="00125748"/>
    <w:p w14:paraId="46091379" w14:textId="77777777" w:rsidR="00125748" w:rsidRDefault="00125748" w:rsidP="00125748">
      <w:r>
        <w:t xml:space="preserve">Det er vel ikke så ofte vi gjennomfører konstituerende og ekstraordinært årsmøte, og heller ikke en sammenslåingsprosess, men </w:t>
      </w:r>
      <w:proofErr w:type="spellStart"/>
      <w:r>
        <w:t>arrangementsmessig</w:t>
      </w:r>
      <w:proofErr w:type="spellEnd"/>
      <w:r>
        <w:t xml:space="preserve"> er det aktuelt å evaluere. Vi kan stadig bli bedre på arrangement. Det ble også stilt spørsmål om hvor fornøyd deltagerne var med ledersamling og arbeidsøkta som Steinkjer Næringsselskap gjennomførte sammen med oss.</w:t>
      </w:r>
    </w:p>
    <w:p w14:paraId="653CD143" w14:textId="77777777" w:rsidR="00125748" w:rsidRDefault="00125748" w:rsidP="00125748"/>
    <w:p w14:paraId="6934DC0B" w14:textId="77777777" w:rsidR="00125748" w:rsidRDefault="00125748" w:rsidP="00125748">
      <w:r>
        <w:t>Vedlagt ligger rapporten fra Questback, det har kommet inn 57 svar. Jevnt over virker det som deltagerne var fornøyde med arrangementet.</w:t>
      </w:r>
    </w:p>
    <w:p w14:paraId="2BEA70A2" w14:textId="77777777" w:rsidR="00125748" w:rsidRDefault="00125748" w:rsidP="00125748"/>
    <w:p w14:paraId="5BEFBA23" w14:textId="77777777" w:rsidR="00125748" w:rsidRPr="008E7642" w:rsidRDefault="00125748" w:rsidP="00125748">
      <w:pPr>
        <w:rPr>
          <w:u w:val="single"/>
        </w:rPr>
      </w:pPr>
      <w:r w:rsidRPr="008E7642">
        <w:rPr>
          <w:u w:val="single"/>
        </w:rPr>
        <w:t>Disse tilbakemeldingene kom i det åpne spørsmålet:</w:t>
      </w:r>
    </w:p>
    <w:p w14:paraId="127693C3" w14:textId="77777777" w:rsidR="00125748" w:rsidRDefault="00125748" w:rsidP="00125748">
      <w:pPr>
        <w:pStyle w:val="Listeavsnitt"/>
        <w:numPr>
          <w:ilvl w:val="0"/>
          <w:numId w:val="1"/>
        </w:numPr>
      </w:pPr>
      <w:r>
        <w:t>Valgkomiteinnstilling skulle vært med sammen med innkallingen!</w:t>
      </w:r>
    </w:p>
    <w:p w14:paraId="6797AC22" w14:textId="77777777" w:rsidR="00125748" w:rsidRDefault="00125748" w:rsidP="00125748">
      <w:pPr>
        <w:pStyle w:val="Listeavsnitt"/>
        <w:numPr>
          <w:ilvl w:val="0"/>
          <w:numId w:val="1"/>
        </w:numPr>
      </w:pPr>
      <w:r>
        <w:t xml:space="preserve">Jeg var ikke fornøyd med valget. Ordstyrer burde ha informert før valget om at fult navn på kandidatene skulle skrives på stemmesedlene for å unngå at de ble forkastet. Det ble orientert om dette etter en votering mellom en kvinnelig og en mannlig kandidat til styret. Det var mange som hadde skrevet bare fornavnet, men det kunne vel ikke være noen tvil om hvem som fikk den enkeltes stemme. Ordstyrer var også veldig rask til å "banke" når det ikke var skriftlig valg. Det var nesten umulig å vise med stemmetegn at en var </w:t>
      </w:r>
      <w:proofErr w:type="spellStart"/>
      <w:proofErr w:type="gramStart"/>
      <w:r>
        <w:t>i mot</w:t>
      </w:r>
      <w:proofErr w:type="spellEnd"/>
      <w:proofErr w:type="gramEnd"/>
      <w:r>
        <w:t xml:space="preserve"> valgkomiteen sitt forslag.</w:t>
      </w:r>
    </w:p>
    <w:p w14:paraId="405D4B0A" w14:textId="77777777" w:rsidR="00125748" w:rsidRDefault="00125748" w:rsidP="00125748">
      <w:pPr>
        <w:pStyle w:val="Listeavsnitt"/>
        <w:numPr>
          <w:ilvl w:val="0"/>
          <w:numId w:val="1"/>
        </w:numPr>
      </w:pPr>
      <w:r>
        <w:t>Godt planlagt møte, og gode møtelokaler. Fint at det ble satt av godt med tid.</w:t>
      </w:r>
    </w:p>
    <w:p w14:paraId="56149912" w14:textId="77777777" w:rsidR="00125748" w:rsidRDefault="00125748" w:rsidP="00125748"/>
    <w:p w14:paraId="6F412A97" w14:textId="77777777" w:rsidR="00125748" w:rsidRDefault="00125748" w:rsidP="00125748">
      <w:pPr>
        <w:pStyle w:val="Listeavsnitt"/>
        <w:numPr>
          <w:ilvl w:val="0"/>
          <w:numId w:val="1"/>
        </w:numPr>
      </w:pPr>
      <w:r>
        <w:t>alle delegater bør sitte i nummerert rekkefølge etter lokallag og funksjon med avsatte plasser til gjester. så kan alles nummerlapp og papirer ligge klart på pult når de kommer. mye lettere og holde oversikt, og også fin trening til sentrale årsmøtet.</w:t>
      </w:r>
    </w:p>
    <w:p w14:paraId="4E878D80" w14:textId="414C4516" w:rsidR="00125748" w:rsidRDefault="00125748" w:rsidP="00125748">
      <w:pPr>
        <w:rPr>
          <w:lang w:val="nn-NO"/>
        </w:rPr>
      </w:pPr>
    </w:p>
    <w:p w14:paraId="750B67DE" w14:textId="77777777" w:rsidR="00125748" w:rsidRDefault="00125748" w:rsidP="00125748">
      <w:pPr>
        <w:pStyle w:val="MUCaseTitle2"/>
      </w:pPr>
      <w:bookmarkStart w:id="7" w:name="CaseRef615618"/>
      <w:bookmarkEnd w:id="7"/>
      <w:r>
        <w:t>16/20</w:t>
      </w:r>
      <w:r>
        <w:tab/>
        <w:t>19/00420-59</w:t>
      </w:r>
      <w:r>
        <w:tab/>
      </w:r>
      <w:proofErr w:type="spellStart"/>
      <w:r>
        <w:t>Høringsinnspill</w:t>
      </w:r>
      <w:proofErr w:type="spellEnd"/>
      <w:r>
        <w:t xml:space="preserve"> til næringspolitisk program 2020-2024 </w:t>
      </w:r>
      <w:proofErr w:type="spellStart"/>
      <w:r>
        <w:t>fra</w:t>
      </w:r>
      <w:proofErr w:type="spellEnd"/>
      <w:r>
        <w:t xml:space="preserve"> Trøndelag Bondelag</w:t>
      </w:r>
    </w:p>
    <w:p w14:paraId="260331D0" w14:textId="519CA177" w:rsidR="00125748" w:rsidRDefault="00125748" w:rsidP="00125748">
      <w:pPr>
        <w:pStyle w:val="MUCaseTitle2"/>
      </w:pPr>
    </w:p>
    <w:p w14:paraId="00EB28C7" w14:textId="588805E6" w:rsidR="00125748" w:rsidRDefault="00125748" w:rsidP="00125748">
      <w:pPr>
        <w:rPr>
          <w:lang w:val="nn-NO"/>
        </w:rPr>
      </w:pPr>
    </w:p>
    <w:p w14:paraId="75573DD1" w14:textId="2EEB6A7F" w:rsidR="00125748" w:rsidRDefault="00125748" w:rsidP="00125748">
      <w:pPr>
        <w:rPr>
          <w:lang w:val="nn-NO"/>
        </w:rPr>
      </w:pPr>
    </w:p>
    <w:sdt>
      <w:sdtPr>
        <w:rPr>
          <w:b w:val="0"/>
          <w:lang w:val="nn-NO"/>
        </w:rPr>
        <w:alias w:val="Vedtak for sak 16/20"/>
        <w:tag w:val="HandlingID615618;CaseID411328"/>
        <w:id w:val="-892193152"/>
        <w:placeholder>
          <w:docPart w:val="DefaultPlaceholder_-1854013440"/>
        </w:placeholder>
      </w:sdtPr>
      <w:sdtEndPr/>
      <w:sdtContent>
        <w:p w14:paraId="1764E978" w14:textId="77777777" w:rsidR="00125748" w:rsidRDefault="00125748" w:rsidP="00125748">
          <w:pPr>
            <w:pStyle w:val="MUCaseTitle3"/>
            <w:rPr>
              <w:lang w:val="nn-NO"/>
            </w:rPr>
          </w:pPr>
          <w:r>
            <w:rPr>
              <w:lang w:val="nn-NO"/>
            </w:rPr>
            <w:t>Vedtak</w:t>
          </w:r>
        </w:p>
        <w:p w14:paraId="09F552C5" w14:textId="77777777" w:rsidR="00125748" w:rsidRDefault="00125748" w:rsidP="00125748">
          <w:pPr>
            <w:rPr>
              <w:lang w:val="nn-NO"/>
            </w:rPr>
          </w:pPr>
        </w:p>
        <w:p w14:paraId="3847D9B6" w14:textId="77777777" w:rsidR="00125748" w:rsidRDefault="00125748" w:rsidP="00125748">
          <w:pPr>
            <w:rPr>
              <w:lang w:val="nn-NO"/>
            </w:rPr>
          </w:pPr>
          <w:r w:rsidRPr="00125748">
            <w:rPr>
              <w:lang w:val="nn-NO"/>
            </w:rPr>
            <w:t xml:space="preserve">På bakgrunn av diskusjon og </w:t>
          </w:r>
          <w:proofErr w:type="spellStart"/>
          <w:r w:rsidRPr="00125748">
            <w:rPr>
              <w:lang w:val="nn-NO"/>
            </w:rPr>
            <w:t>innspill</w:t>
          </w:r>
          <w:proofErr w:type="spellEnd"/>
          <w:r w:rsidRPr="00125748">
            <w:rPr>
              <w:lang w:val="nn-NO"/>
            </w:rPr>
            <w:t xml:space="preserve"> under styremøtet, gir fylkesstyret i Trøndelag Bondelag administrasjonen i oppdrag å utforme et forslag til </w:t>
          </w:r>
          <w:proofErr w:type="spellStart"/>
          <w:r w:rsidRPr="00125748">
            <w:rPr>
              <w:lang w:val="nn-NO"/>
            </w:rPr>
            <w:t>innspill</w:t>
          </w:r>
          <w:proofErr w:type="spellEnd"/>
          <w:r w:rsidRPr="00125748">
            <w:rPr>
              <w:lang w:val="nn-NO"/>
            </w:rPr>
            <w:t xml:space="preserve"> som </w:t>
          </w:r>
          <w:proofErr w:type="spellStart"/>
          <w:r w:rsidRPr="00125748">
            <w:rPr>
              <w:lang w:val="nn-NO"/>
            </w:rPr>
            <w:t>behandles</w:t>
          </w:r>
          <w:proofErr w:type="spellEnd"/>
          <w:r w:rsidRPr="00125748">
            <w:rPr>
              <w:lang w:val="nn-NO"/>
            </w:rPr>
            <w:t xml:space="preserve"> på telefonmøte i mars, i tråd med </w:t>
          </w:r>
          <w:proofErr w:type="spellStart"/>
          <w:r w:rsidRPr="00125748">
            <w:rPr>
              <w:lang w:val="nn-NO"/>
            </w:rPr>
            <w:t>høringsfrist</w:t>
          </w:r>
          <w:proofErr w:type="spellEnd"/>
          <w:r w:rsidRPr="00125748">
            <w:rPr>
              <w:lang w:val="nn-NO"/>
            </w:rPr>
            <w:t>.</w:t>
          </w:r>
        </w:p>
        <w:p w14:paraId="0CE6B03E" w14:textId="77777777" w:rsidR="00125748" w:rsidRDefault="00125748" w:rsidP="00125748">
          <w:pPr>
            <w:rPr>
              <w:lang w:val="nn-NO"/>
            </w:rPr>
          </w:pPr>
        </w:p>
        <w:p w14:paraId="18614F73" w14:textId="3777E05A" w:rsidR="00125748" w:rsidRPr="00125748" w:rsidRDefault="003816CF" w:rsidP="00125748">
          <w:pPr>
            <w:rPr>
              <w:lang w:val="nn-NO"/>
            </w:rPr>
          </w:pPr>
        </w:p>
      </w:sdtContent>
    </w:sdt>
    <w:p w14:paraId="5344481F" w14:textId="0904024F" w:rsidR="00125748" w:rsidRDefault="00125748" w:rsidP="00125748">
      <w:pPr>
        <w:rPr>
          <w:lang w:val="nn-NO"/>
        </w:rPr>
      </w:pPr>
    </w:p>
    <w:p w14:paraId="79D9449F" w14:textId="1F2A833F" w:rsidR="00125748" w:rsidRDefault="00125748" w:rsidP="00125748">
      <w:pPr>
        <w:rPr>
          <w:lang w:val="nn-NO"/>
        </w:rPr>
      </w:pPr>
    </w:p>
    <w:p w14:paraId="01081EA7" w14:textId="77777777" w:rsidR="00125748" w:rsidRDefault="00125748" w:rsidP="00125748">
      <w:pPr>
        <w:pStyle w:val="MUCaseTitle3"/>
        <w:rPr>
          <w:lang w:val="nn-NO"/>
        </w:rPr>
      </w:pPr>
      <w:r>
        <w:rPr>
          <w:lang w:val="nn-NO"/>
        </w:rPr>
        <w:t>Saksutredning</w:t>
      </w:r>
    </w:p>
    <w:p w14:paraId="3CF9C88D" w14:textId="2F8CB01B" w:rsidR="00125748" w:rsidRDefault="00125748" w:rsidP="00125748">
      <w:pPr>
        <w:rPr>
          <w:lang w:val="nn-NO"/>
        </w:rPr>
      </w:pPr>
    </w:p>
    <w:p w14:paraId="6B078026" w14:textId="77777777" w:rsidR="00125748" w:rsidRDefault="00125748" w:rsidP="00125748">
      <w:r>
        <w:t>Vedlagt finner dere utkast til N</w:t>
      </w:r>
      <w:r w:rsidRPr="002A2122">
        <w:t>æringspolitisk program 2020-2024</w:t>
      </w:r>
      <w:r>
        <w:t xml:space="preserve"> (NPP) for Norges Bondelag, forklaring til programmet og høringssvara fra lokallaga. </w:t>
      </w:r>
    </w:p>
    <w:p w14:paraId="19CC1B3B" w14:textId="77777777" w:rsidR="00125748" w:rsidRDefault="00125748" w:rsidP="00125748">
      <w:r>
        <w:t xml:space="preserve">Saksbehandler vil påpeke at det ikke er nødvendig å lese over høringssvarene, da dette er et stort dokument. Essensen fra høringssvarene er tatt inn i dette saksfremlegget og det vises til sidetall i NPP. Vedlegget med høringssvarene brukes som oppslagsverk. </w:t>
      </w:r>
    </w:p>
    <w:p w14:paraId="463D6FCA" w14:textId="77777777" w:rsidR="00125748" w:rsidRDefault="00125748" w:rsidP="00125748"/>
    <w:p w14:paraId="3DF66B8E" w14:textId="77777777" w:rsidR="00125748" w:rsidRPr="002A2122" w:rsidRDefault="00125748" w:rsidP="00125748">
      <w:r w:rsidRPr="002A2122">
        <w:t>Programutkastet er utarbeidet av et utvalg nedsatt av styret i Norges Bondelag, og er sammensatt av:</w:t>
      </w:r>
    </w:p>
    <w:p w14:paraId="3188F1E4" w14:textId="77777777" w:rsidR="00125748" w:rsidRPr="002A2122"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 xml:space="preserve">Bodhild </w:t>
      </w:r>
      <w:proofErr w:type="spellStart"/>
      <w:r w:rsidRPr="002A2122">
        <w:rPr>
          <w:rFonts w:ascii="Times New Roman" w:hAnsi="Times New Roman" w:cs="Times New Roman"/>
        </w:rPr>
        <w:t>Fjelltveit</w:t>
      </w:r>
      <w:proofErr w:type="spellEnd"/>
      <w:r w:rsidRPr="002A2122">
        <w:rPr>
          <w:rFonts w:ascii="Times New Roman" w:hAnsi="Times New Roman" w:cs="Times New Roman"/>
        </w:rPr>
        <w:t xml:space="preserve"> (styremedlem i Norges Bondelag og leder av utvalget) </w:t>
      </w:r>
    </w:p>
    <w:p w14:paraId="6DB4805B" w14:textId="77777777" w:rsidR="00125748" w:rsidRPr="002A2122"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Erling Aas-Eng (styremedlem i Norges Bondelag)</w:t>
      </w:r>
    </w:p>
    <w:p w14:paraId="40AD1CAB" w14:textId="77777777" w:rsidR="00125748" w:rsidRPr="002A2122"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Thorleif Müller (fylkesleder i Vestfold)</w:t>
      </w:r>
    </w:p>
    <w:p w14:paraId="4C319E78" w14:textId="77777777" w:rsidR="00125748" w:rsidRPr="002A2122"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Anders Felde (fylkesleder i Sogn og Fjordane)</w:t>
      </w:r>
    </w:p>
    <w:p w14:paraId="26992CF9" w14:textId="77777777" w:rsidR="00125748" w:rsidRPr="002A2122"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 xml:space="preserve">Svein Olav Thomassen (fylkesleder i Troms) </w:t>
      </w:r>
    </w:p>
    <w:p w14:paraId="5D5F1BF4" w14:textId="77777777" w:rsidR="00125748" w:rsidRDefault="00125748" w:rsidP="00125748">
      <w:pPr>
        <w:pStyle w:val="Default"/>
        <w:numPr>
          <w:ilvl w:val="0"/>
          <w:numId w:val="2"/>
        </w:numPr>
        <w:rPr>
          <w:rFonts w:ascii="Times New Roman" w:hAnsi="Times New Roman" w:cs="Times New Roman"/>
        </w:rPr>
      </w:pPr>
      <w:r w:rsidRPr="002A2122">
        <w:rPr>
          <w:rFonts w:ascii="Times New Roman" w:hAnsi="Times New Roman" w:cs="Times New Roman"/>
        </w:rPr>
        <w:t xml:space="preserve">Mina </w:t>
      </w:r>
      <w:proofErr w:type="spellStart"/>
      <w:r w:rsidRPr="002A2122">
        <w:rPr>
          <w:rFonts w:ascii="Times New Roman" w:hAnsi="Times New Roman" w:cs="Times New Roman"/>
        </w:rPr>
        <w:t>Mjærum</w:t>
      </w:r>
      <w:proofErr w:type="spellEnd"/>
      <w:r w:rsidRPr="002A2122">
        <w:rPr>
          <w:rFonts w:ascii="Times New Roman" w:hAnsi="Times New Roman" w:cs="Times New Roman"/>
        </w:rPr>
        <w:t xml:space="preserve"> Johansen (organisasjonssjef i Østfold) </w:t>
      </w:r>
    </w:p>
    <w:p w14:paraId="24C05521" w14:textId="77777777" w:rsidR="00125748" w:rsidRDefault="00125748" w:rsidP="00125748">
      <w:pPr>
        <w:pStyle w:val="Default"/>
        <w:rPr>
          <w:rFonts w:ascii="Times New Roman" w:hAnsi="Times New Roman" w:cs="Times New Roman"/>
        </w:rPr>
      </w:pPr>
      <w:r>
        <w:rPr>
          <w:rFonts w:ascii="Times New Roman" w:hAnsi="Times New Roman" w:cs="Times New Roman"/>
        </w:rPr>
        <w:t>Amund Johnsrud er sekretær for utvalget.</w:t>
      </w:r>
    </w:p>
    <w:p w14:paraId="018EA5A3" w14:textId="77777777" w:rsidR="00125748" w:rsidRDefault="00125748" w:rsidP="00125748"/>
    <w:p w14:paraId="58751F1A" w14:textId="77777777" w:rsidR="00125748" w:rsidRDefault="00125748" w:rsidP="00125748">
      <w:r>
        <w:t>Norges Bondelag sendte utkastet på høring</w:t>
      </w:r>
      <w:r w:rsidRPr="002A2122">
        <w:t xml:space="preserve"> 20. januar 202</w:t>
      </w:r>
      <w:r>
        <w:t>0 og administrasjonen i Trøndelag Bondelag videresendte utkastet til høring i lokallaga med svarfrist 12.februar på Questback utarbeidet av Norges Bondelag.</w:t>
      </w:r>
    </w:p>
    <w:p w14:paraId="20370DD4" w14:textId="77777777" w:rsidR="00125748" w:rsidRDefault="00125748" w:rsidP="00125748"/>
    <w:p w14:paraId="7B1A33BC" w14:textId="77777777" w:rsidR="00125748" w:rsidRPr="001402A8" w:rsidRDefault="00125748" w:rsidP="00125748">
      <w:pPr>
        <w:rPr>
          <w:b/>
          <w:bCs/>
          <w:i/>
          <w:iCs/>
        </w:rPr>
      </w:pPr>
      <w:r w:rsidRPr="001402A8">
        <w:rPr>
          <w:b/>
          <w:bCs/>
          <w:i/>
          <w:iCs/>
        </w:rPr>
        <w:t>Om dokumentet</w:t>
      </w:r>
    </w:p>
    <w:p w14:paraId="373FBC91" w14:textId="77777777" w:rsidR="00125748" w:rsidRDefault="00125748" w:rsidP="00125748">
      <w:r w:rsidRPr="001402A8">
        <w:t>Programmet skal ikke være en «bibel», men et dokument med ny ambisjon og satsninger for Norges Bondelag i den neste fireårs-perioden</w:t>
      </w:r>
      <w:r>
        <w:t>- skal sette «marsjretning».</w:t>
      </w:r>
    </w:p>
    <w:p w14:paraId="2331D787" w14:textId="77777777" w:rsidR="00125748" w:rsidRDefault="00125748" w:rsidP="00125748">
      <w:r>
        <w:t xml:space="preserve">Styret i Norges Bondelag og lederkonferansen foreslo 3 utvalgte tema (marked, </w:t>
      </w:r>
      <w:proofErr w:type="gramStart"/>
      <w:r>
        <w:t>samfunnsoppdrag,</w:t>
      </w:r>
      <w:proofErr w:type="gramEnd"/>
      <w:r>
        <w:t xml:space="preserve"> areal) for NPP, utvalget foreslår 4 temaer (klima, marked, areal, landbrukets samfunnsoppdrag). En del sentrale problemstillinger belyses og videre hvordan vi skal møte og løse disse. </w:t>
      </w:r>
    </w:p>
    <w:p w14:paraId="4A260925" w14:textId="77777777" w:rsidR="00125748" w:rsidRDefault="00125748" w:rsidP="00125748">
      <w:r w:rsidRPr="008437BE">
        <w:t>Plansjeserien m/undertekster viser sentrale punkt og problemstillinger i programmet, og sier også noe om formålet, bruken av programmet, og begrunnelse for de valg og avgrensninger utvalget har gjort.</w:t>
      </w:r>
    </w:p>
    <w:p w14:paraId="3039A5A3" w14:textId="77777777" w:rsidR="00125748" w:rsidRDefault="00125748" w:rsidP="00125748"/>
    <w:p w14:paraId="5B04D622" w14:textId="77777777" w:rsidR="00125748" w:rsidRDefault="00125748" w:rsidP="00125748">
      <w:pPr>
        <w:rPr>
          <w:b/>
          <w:bCs/>
          <w:i/>
          <w:iCs/>
        </w:rPr>
      </w:pPr>
    </w:p>
    <w:p w14:paraId="2E9425D9" w14:textId="0B97D64C" w:rsidR="00125748" w:rsidRPr="001402A8" w:rsidRDefault="00125748" w:rsidP="00125748">
      <w:pPr>
        <w:rPr>
          <w:b/>
          <w:bCs/>
          <w:i/>
          <w:iCs/>
        </w:rPr>
      </w:pPr>
      <w:r w:rsidRPr="001402A8">
        <w:rPr>
          <w:b/>
          <w:bCs/>
          <w:i/>
          <w:iCs/>
        </w:rPr>
        <w:lastRenderedPageBreak/>
        <w:t>Høring ute i lokallaga</w:t>
      </w:r>
    </w:p>
    <w:p w14:paraId="047CC230" w14:textId="77777777" w:rsidR="00125748" w:rsidRDefault="00125748" w:rsidP="00125748">
      <w:pPr>
        <w:autoSpaceDE w:val="0"/>
        <w:autoSpaceDN w:val="0"/>
        <w:adjustRightInd w:val="0"/>
        <w:rPr>
          <w:rFonts w:ascii="Calibri" w:hAnsi="Calibri" w:cs="Calibri"/>
          <w:sz w:val="13"/>
          <w:szCs w:val="13"/>
        </w:rPr>
      </w:pPr>
      <w:r>
        <w:t>Det er kommet inn 13 høringssvar fra lokallaga, hvorav 12 er på Questback og en tilbakemelding er på epost:</w:t>
      </w:r>
      <w:r w:rsidRPr="00107E61">
        <w:rPr>
          <w:rFonts w:ascii="Calibri" w:hAnsi="Calibri" w:cs="Calibri"/>
          <w:sz w:val="13"/>
          <w:szCs w:val="13"/>
        </w:rPr>
        <w:t xml:space="preserve"> </w:t>
      </w:r>
    </w:p>
    <w:p w14:paraId="4132626F"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Melhus Bondelag</w:t>
      </w:r>
    </w:p>
    <w:p w14:paraId="44F7229A"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Høylandet Bondelag</w:t>
      </w:r>
    </w:p>
    <w:p w14:paraId="57F74576"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Ekne</w:t>
      </w:r>
    </w:p>
    <w:p w14:paraId="44309FB3"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Hitra og Frøya Bondelag</w:t>
      </w:r>
    </w:p>
    <w:p w14:paraId="186B7C15"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Leinstrand og Tiller</w:t>
      </w:r>
    </w:p>
    <w:p w14:paraId="6E83F43D"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Hemne Bondelag</w:t>
      </w:r>
    </w:p>
    <w:p w14:paraId="573DB45B"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Orkdal Bondelag</w:t>
      </w:r>
    </w:p>
    <w:p w14:paraId="753CEBFC"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Rennebu</w:t>
      </w:r>
    </w:p>
    <w:p w14:paraId="3D361616"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Frosta Landbrukslag</w:t>
      </w:r>
    </w:p>
    <w:p w14:paraId="5EFA276D"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Snåsa</w:t>
      </w:r>
    </w:p>
    <w:p w14:paraId="3DC76DD8"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Åfjord Bondelag</w:t>
      </w:r>
    </w:p>
    <w:p w14:paraId="26CDCADE"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Landbrukslaget Nord</w:t>
      </w:r>
    </w:p>
    <w:p w14:paraId="3FEC607E" w14:textId="77777777" w:rsidR="00125748" w:rsidRPr="00107E61" w:rsidRDefault="00125748" w:rsidP="00125748">
      <w:pPr>
        <w:pStyle w:val="Listeavsnitt"/>
        <w:numPr>
          <w:ilvl w:val="0"/>
          <w:numId w:val="4"/>
        </w:numPr>
        <w:autoSpaceDE w:val="0"/>
        <w:autoSpaceDN w:val="0"/>
        <w:adjustRightInd w:val="0"/>
        <w:rPr>
          <w:szCs w:val="24"/>
        </w:rPr>
      </w:pPr>
      <w:r w:rsidRPr="00107E61">
        <w:rPr>
          <w:szCs w:val="24"/>
        </w:rPr>
        <w:t>Nærøysund Bondelag</w:t>
      </w:r>
    </w:p>
    <w:p w14:paraId="6A3EA44D" w14:textId="77777777" w:rsidR="00125748" w:rsidRPr="00107E61" w:rsidRDefault="00125748" w:rsidP="00125748">
      <w:pPr>
        <w:autoSpaceDE w:val="0"/>
        <w:autoSpaceDN w:val="0"/>
        <w:adjustRightInd w:val="0"/>
      </w:pPr>
    </w:p>
    <w:p w14:paraId="003218B6" w14:textId="77777777" w:rsidR="00125748" w:rsidRDefault="00125748" w:rsidP="00125748">
      <w:r>
        <w:t>Vi har også fått en tilbakemelding fra et lokallag på at det i januar og februar har vært for mange oppgaver som skulle svares ut av lokallaga til at de klarte å gjennomføre. Videre registrerer man at en del lokallag ikke har svart på alle spørsmålene, noe saksbehandler antar er på grunn av omfanget av Questbacken.</w:t>
      </w:r>
    </w:p>
    <w:p w14:paraId="1CEA9F76" w14:textId="77777777" w:rsidR="00125748" w:rsidRDefault="00125748" w:rsidP="00125748">
      <w:r>
        <w:t>Dette må vi ta til etterretning og ta lærdom for lignende tilfeller.</w:t>
      </w:r>
    </w:p>
    <w:p w14:paraId="6FF44530" w14:textId="77777777" w:rsidR="00125748" w:rsidRDefault="00125748" w:rsidP="00125748"/>
    <w:p w14:paraId="090F2A11" w14:textId="77777777" w:rsidR="00125748" w:rsidRDefault="00125748" w:rsidP="00125748">
      <w:r>
        <w:t xml:space="preserve">Helt kort hva som </w:t>
      </w:r>
      <w:proofErr w:type="gramStart"/>
      <w:r>
        <w:t>fremkommer</w:t>
      </w:r>
      <w:proofErr w:type="gramEnd"/>
      <w:r>
        <w:t xml:space="preserve"> av svara:</w:t>
      </w:r>
    </w:p>
    <w:p w14:paraId="25CD89BF" w14:textId="77777777" w:rsidR="00125748" w:rsidRDefault="00125748" w:rsidP="00125748">
      <w:pPr>
        <w:pStyle w:val="Listeavsnitt"/>
        <w:numPr>
          <w:ilvl w:val="0"/>
          <w:numId w:val="3"/>
        </w:numPr>
        <w:rPr>
          <w:szCs w:val="24"/>
        </w:rPr>
      </w:pPr>
      <w:r>
        <w:rPr>
          <w:szCs w:val="24"/>
        </w:rPr>
        <w:t>Flere fremhever at utkastet er godt gjennomarbeidet.</w:t>
      </w:r>
    </w:p>
    <w:p w14:paraId="592A275F" w14:textId="77777777" w:rsidR="00125748" w:rsidRDefault="00125748" w:rsidP="00125748">
      <w:pPr>
        <w:pStyle w:val="Listeavsnitt"/>
        <w:numPr>
          <w:ilvl w:val="0"/>
          <w:numId w:val="3"/>
        </w:numPr>
        <w:rPr>
          <w:szCs w:val="24"/>
        </w:rPr>
      </w:pPr>
      <w:r>
        <w:rPr>
          <w:szCs w:val="24"/>
        </w:rPr>
        <w:t xml:space="preserve">Mer </w:t>
      </w:r>
      <w:proofErr w:type="gramStart"/>
      <w:r>
        <w:rPr>
          <w:szCs w:val="24"/>
        </w:rPr>
        <w:t>fokus</w:t>
      </w:r>
      <w:proofErr w:type="gramEnd"/>
      <w:r>
        <w:rPr>
          <w:szCs w:val="24"/>
        </w:rPr>
        <w:t xml:space="preserve"> på jordvern i innledninga</w:t>
      </w:r>
    </w:p>
    <w:p w14:paraId="41355030" w14:textId="77777777" w:rsidR="00125748" w:rsidRDefault="00125748" w:rsidP="00125748">
      <w:pPr>
        <w:pStyle w:val="Listeavsnitt"/>
        <w:numPr>
          <w:ilvl w:val="0"/>
          <w:numId w:val="3"/>
        </w:numPr>
        <w:rPr>
          <w:szCs w:val="24"/>
        </w:rPr>
      </w:pPr>
      <w:r>
        <w:rPr>
          <w:szCs w:val="24"/>
        </w:rPr>
        <w:t xml:space="preserve">Er måla realistiske? </w:t>
      </w:r>
    </w:p>
    <w:p w14:paraId="355211C3" w14:textId="77777777" w:rsidR="00125748" w:rsidRDefault="00125748" w:rsidP="00125748">
      <w:pPr>
        <w:pStyle w:val="Listeavsnitt"/>
        <w:numPr>
          <w:ilvl w:val="0"/>
          <w:numId w:val="3"/>
        </w:numPr>
        <w:rPr>
          <w:szCs w:val="24"/>
        </w:rPr>
      </w:pPr>
      <w:r>
        <w:rPr>
          <w:szCs w:val="24"/>
        </w:rPr>
        <w:t>Beskriv målene</w:t>
      </w:r>
    </w:p>
    <w:p w14:paraId="288034E4" w14:textId="77777777" w:rsidR="00125748" w:rsidRDefault="00125748" w:rsidP="00125748">
      <w:pPr>
        <w:pStyle w:val="Listeavsnitt"/>
        <w:numPr>
          <w:ilvl w:val="0"/>
          <w:numId w:val="3"/>
        </w:numPr>
        <w:rPr>
          <w:szCs w:val="24"/>
        </w:rPr>
      </w:pPr>
      <w:r>
        <w:rPr>
          <w:szCs w:val="24"/>
        </w:rPr>
        <w:t>Hva med GMO?</w:t>
      </w:r>
    </w:p>
    <w:p w14:paraId="5979DA81" w14:textId="77777777" w:rsidR="00125748" w:rsidRDefault="00125748" w:rsidP="00125748">
      <w:pPr>
        <w:pStyle w:val="Listeavsnitt"/>
        <w:numPr>
          <w:ilvl w:val="0"/>
          <w:numId w:val="3"/>
        </w:numPr>
        <w:rPr>
          <w:szCs w:val="24"/>
        </w:rPr>
      </w:pPr>
      <w:r>
        <w:rPr>
          <w:szCs w:val="24"/>
        </w:rPr>
        <w:t xml:space="preserve">Kap. 1 Norsk Matproduksjon- prioritering av mål; her skåret </w:t>
      </w:r>
      <w:r w:rsidRPr="006F4269">
        <w:rPr>
          <w:i/>
          <w:iCs/>
          <w:szCs w:val="24"/>
        </w:rPr>
        <w:t>«karbonbinding i jord og skog»</w:t>
      </w:r>
      <w:r>
        <w:rPr>
          <w:szCs w:val="24"/>
        </w:rPr>
        <w:t xml:space="preserve"> høyest, mens </w:t>
      </w:r>
      <w:r w:rsidRPr="006F4269">
        <w:rPr>
          <w:i/>
          <w:iCs/>
          <w:szCs w:val="24"/>
        </w:rPr>
        <w:t xml:space="preserve">«landbruket skal øke </w:t>
      </w:r>
      <w:proofErr w:type="spellStart"/>
      <w:r w:rsidRPr="006F4269">
        <w:rPr>
          <w:i/>
          <w:iCs/>
          <w:szCs w:val="24"/>
        </w:rPr>
        <w:t>prod</w:t>
      </w:r>
      <w:proofErr w:type="spellEnd"/>
      <w:r w:rsidRPr="006F4269">
        <w:rPr>
          <w:i/>
          <w:iCs/>
          <w:szCs w:val="24"/>
        </w:rPr>
        <w:t>. Av fossilfri ener</w:t>
      </w:r>
      <w:r>
        <w:rPr>
          <w:i/>
          <w:iCs/>
          <w:szCs w:val="24"/>
        </w:rPr>
        <w:t>gi</w:t>
      </w:r>
      <w:r w:rsidRPr="006F4269">
        <w:rPr>
          <w:i/>
          <w:iCs/>
          <w:szCs w:val="24"/>
        </w:rPr>
        <w:t xml:space="preserve"> bruke fornybar energi på egen </w:t>
      </w:r>
      <w:proofErr w:type="gramStart"/>
      <w:r w:rsidRPr="006F4269">
        <w:rPr>
          <w:i/>
          <w:iCs/>
          <w:szCs w:val="24"/>
        </w:rPr>
        <w:t>gård…</w:t>
      </w:r>
      <w:proofErr w:type="gramEnd"/>
      <w:r w:rsidRPr="006F4269">
        <w:rPr>
          <w:i/>
          <w:iCs/>
          <w:szCs w:val="24"/>
        </w:rPr>
        <w:t xml:space="preserve">. </w:t>
      </w:r>
      <w:proofErr w:type="spellStart"/>
      <w:r w:rsidRPr="006F4269">
        <w:rPr>
          <w:i/>
          <w:iCs/>
          <w:szCs w:val="24"/>
        </w:rPr>
        <w:t>Osv</w:t>
      </w:r>
      <w:proofErr w:type="spellEnd"/>
      <w:r w:rsidRPr="006F4269">
        <w:rPr>
          <w:i/>
          <w:iCs/>
          <w:szCs w:val="24"/>
        </w:rPr>
        <w:t>»</w:t>
      </w:r>
      <w:r>
        <w:rPr>
          <w:szCs w:val="24"/>
        </w:rPr>
        <w:t xml:space="preserve"> nest høyest.</w:t>
      </w:r>
    </w:p>
    <w:p w14:paraId="32C0723D" w14:textId="77777777" w:rsidR="00125748" w:rsidRDefault="00125748" w:rsidP="00125748">
      <w:pPr>
        <w:pStyle w:val="Listeavsnitt"/>
        <w:numPr>
          <w:ilvl w:val="0"/>
          <w:numId w:val="3"/>
        </w:numPr>
        <w:rPr>
          <w:szCs w:val="24"/>
        </w:rPr>
      </w:pPr>
      <w:r>
        <w:rPr>
          <w:szCs w:val="24"/>
        </w:rPr>
        <w:t xml:space="preserve">Stort sett enighet i alle forslag til underkapittel </w:t>
      </w:r>
      <w:r w:rsidRPr="006F4269">
        <w:rPr>
          <w:i/>
          <w:iCs/>
          <w:szCs w:val="24"/>
        </w:rPr>
        <w:t>«utslippskutt og opptak»</w:t>
      </w:r>
      <w:r>
        <w:rPr>
          <w:szCs w:val="24"/>
        </w:rPr>
        <w:t xml:space="preserve"> (s. 4), der punktet «</w:t>
      </w:r>
      <w:r w:rsidRPr="006F4269">
        <w:rPr>
          <w:i/>
          <w:iCs/>
          <w:szCs w:val="24"/>
        </w:rPr>
        <w:t>gjennom presisjonslandbruk redusere innsatsfaktor og utslipp»</w:t>
      </w:r>
      <w:r>
        <w:rPr>
          <w:szCs w:val="24"/>
        </w:rPr>
        <w:t xml:space="preserve"> peker seg ut.</w:t>
      </w:r>
    </w:p>
    <w:p w14:paraId="1BEB4CCE" w14:textId="77777777" w:rsidR="00125748" w:rsidRDefault="00125748" w:rsidP="00125748">
      <w:pPr>
        <w:pStyle w:val="Listeavsnitt"/>
        <w:numPr>
          <w:ilvl w:val="0"/>
          <w:numId w:val="3"/>
        </w:numPr>
        <w:rPr>
          <w:szCs w:val="24"/>
        </w:rPr>
      </w:pPr>
      <w:r>
        <w:rPr>
          <w:szCs w:val="24"/>
        </w:rPr>
        <w:t xml:space="preserve">Stort sett enighet i alle forslag til underkapittel </w:t>
      </w:r>
      <w:r w:rsidRPr="006F4269">
        <w:rPr>
          <w:i/>
          <w:iCs/>
          <w:szCs w:val="24"/>
        </w:rPr>
        <w:t>«klimatilpasning»</w:t>
      </w:r>
      <w:r>
        <w:rPr>
          <w:szCs w:val="24"/>
        </w:rPr>
        <w:t xml:space="preserve"> (s. 5), der to punkt peker seg ut; 1. </w:t>
      </w:r>
      <w:r w:rsidRPr="006F4269">
        <w:rPr>
          <w:i/>
          <w:iCs/>
          <w:szCs w:val="24"/>
        </w:rPr>
        <w:t xml:space="preserve">«At kommunene må ta hensyn til klimaendringer i planlegging, slik at ikke dyrka mark påvirkes </w:t>
      </w:r>
      <w:proofErr w:type="gramStart"/>
      <w:r w:rsidRPr="006F4269">
        <w:rPr>
          <w:i/>
          <w:iCs/>
          <w:szCs w:val="24"/>
        </w:rPr>
        <w:t>negativt…</w:t>
      </w:r>
      <w:proofErr w:type="gramEnd"/>
      <w:r w:rsidRPr="006F4269">
        <w:rPr>
          <w:i/>
          <w:iCs/>
          <w:szCs w:val="24"/>
        </w:rPr>
        <w:t xml:space="preserve">. </w:t>
      </w:r>
      <w:proofErr w:type="spellStart"/>
      <w:r w:rsidRPr="006F4269">
        <w:rPr>
          <w:i/>
          <w:iCs/>
          <w:szCs w:val="24"/>
        </w:rPr>
        <w:t>Osv</w:t>
      </w:r>
      <w:proofErr w:type="spellEnd"/>
      <w:r w:rsidRPr="006F4269">
        <w:rPr>
          <w:i/>
          <w:iCs/>
          <w:szCs w:val="24"/>
        </w:rPr>
        <w:t>»</w:t>
      </w:r>
      <w:r>
        <w:rPr>
          <w:szCs w:val="24"/>
        </w:rPr>
        <w:t>, 2. «Sikre og forbedre de klimabetinga erstatningsordningene, blant annet for avlingsskade og vinterskade»</w:t>
      </w:r>
    </w:p>
    <w:p w14:paraId="2CEE289E" w14:textId="77777777" w:rsidR="00125748" w:rsidRDefault="00125748" w:rsidP="00125748">
      <w:pPr>
        <w:pStyle w:val="Listeavsnitt"/>
        <w:numPr>
          <w:ilvl w:val="0"/>
          <w:numId w:val="3"/>
        </w:numPr>
        <w:rPr>
          <w:szCs w:val="24"/>
        </w:rPr>
      </w:pPr>
      <w:r>
        <w:rPr>
          <w:szCs w:val="24"/>
        </w:rPr>
        <w:t xml:space="preserve">Foreslår begrepet </w:t>
      </w:r>
      <w:r w:rsidRPr="006F4269">
        <w:rPr>
          <w:i/>
          <w:iCs/>
          <w:szCs w:val="24"/>
        </w:rPr>
        <w:t>«mentalt tollvern»</w:t>
      </w:r>
      <w:r>
        <w:rPr>
          <w:szCs w:val="24"/>
        </w:rPr>
        <w:t>- viktig å informere forbruker!</w:t>
      </w:r>
    </w:p>
    <w:p w14:paraId="47990E90" w14:textId="77777777" w:rsidR="00125748" w:rsidRPr="00293BD9" w:rsidRDefault="00125748" w:rsidP="00125748">
      <w:pPr>
        <w:pStyle w:val="Listeavsnitt"/>
        <w:numPr>
          <w:ilvl w:val="0"/>
          <w:numId w:val="3"/>
        </w:numPr>
        <w:rPr>
          <w:szCs w:val="24"/>
        </w:rPr>
      </w:pPr>
      <w:r>
        <w:rPr>
          <w:szCs w:val="24"/>
        </w:rPr>
        <w:t xml:space="preserve">Til kap. 1 mener et lokallag at sammenkopling av markedet mangler; </w:t>
      </w:r>
      <w:r w:rsidRPr="00293BD9">
        <w:rPr>
          <w:i/>
          <w:iCs/>
          <w:szCs w:val="24"/>
        </w:rPr>
        <w:t>«Selv om forbruker velger norsk mat, må det sterkere regulering av pris hos dagligvarekjedene. Godt norsk må styrkes - merke med norske flag</w:t>
      </w:r>
      <w:r>
        <w:rPr>
          <w:i/>
          <w:iCs/>
          <w:szCs w:val="24"/>
        </w:rPr>
        <w:t>g</w:t>
      </w:r>
      <w:r w:rsidRPr="00293BD9">
        <w:rPr>
          <w:i/>
          <w:iCs/>
          <w:szCs w:val="24"/>
        </w:rPr>
        <w:t xml:space="preserve"> på alle norske produkter.»</w:t>
      </w:r>
    </w:p>
    <w:p w14:paraId="55D089FF" w14:textId="77777777" w:rsidR="00125748" w:rsidRPr="00352C0B" w:rsidRDefault="00125748" w:rsidP="00125748">
      <w:pPr>
        <w:pStyle w:val="Listeavsnitt"/>
        <w:numPr>
          <w:ilvl w:val="0"/>
          <w:numId w:val="3"/>
        </w:numPr>
        <w:rPr>
          <w:szCs w:val="24"/>
        </w:rPr>
      </w:pPr>
      <w:r>
        <w:rPr>
          <w:szCs w:val="24"/>
        </w:rPr>
        <w:t xml:space="preserve">For kapittel 2 (s. 7) har målet </w:t>
      </w:r>
      <w:r w:rsidRPr="00352C0B">
        <w:rPr>
          <w:i/>
          <w:iCs/>
          <w:szCs w:val="24"/>
        </w:rPr>
        <w:t>«Bondens posisjon i verdikjeden må styrkes, og det må legges bedre til rette for nasjonal matproduksjon»</w:t>
      </w:r>
      <w:r>
        <w:rPr>
          <w:i/>
          <w:iCs/>
          <w:szCs w:val="24"/>
        </w:rPr>
        <w:t xml:space="preserve"> </w:t>
      </w:r>
      <w:r>
        <w:rPr>
          <w:szCs w:val="24"/>
        </w:rPr>
        <w:t xml:space="preserve">fått høyest prioritet, etterfulgt av </w:t>
      </w:r>
      <w:r w:rsidRPr="00352C0B">
        <w:rPr>
          <w:i/>
          <w:iCs/>
          <w:szCs w:val="24"/>
        </w:rPr>
        <w:t>«Norskandelen i mat og fôr skal opprettholdes eller økes i alle</w:t>
      </w:r>
      <w:r w:rsidRPr="00352C0B">
        <w:rPr>
          <w:szCs w:val="24"/>
        </w:rPr>
        <w:t xml:space="preserve"> </w:t>
      </w:r>
      <w:proofErr w:type="gramStart"/>
      <w:r w:rsidRPr="00352C0B">
        <w:rPr>
          <w:i/>
          <w:iCs/>
          <w:szCs w:val="24"/>
        </w:rPr>
        <w:t>produksjoner…</w:t>
      </w:r>
      <w:proofErr w:type="gramEnd"/>
      <w:r w:rsidRPr="00352C0B">
        <w:rPr>
          <w:i/>
          <w:iCs/>
          <w:szCs w:val="24"/>
        </w:rPr>
        <w:t xml:space="preserve"> </w:t>
      </w:r>
      <w:proofErr w:type="spellStart"/>
      <w:r w:rsidRPr="00352C0B">
        <w:rPr>
          <w:i/>
          <w:iCs/>
          <w:szCs w:val="24"/>
        </w:rPr>
        <w:t>osv</w:t>
      </w:r>
      <w:proofErr w:type="spellEnd"/>
      <w:r w:rsidRPr="00352C0B">
        <w:rPr>
          <w:i/>
          <w:iCs/>
          <w:szCs w:val="24"/>
        </w:rPr>
        <w:t xml:space="preserve">» </w:t>
      </w:r>
      <w:r w:rsidRPr="00352C0B">
        <w:rPr>
          <w:szCs w:val="24"/>
        </w:rPr>
        <w:t xml:space="preserve">og </w:t>
      </w:r>
      <w:r w:rsidRPr="00352C0B">
        <w:rPr>
          <w:i/>
          <w:iCs/>
          <w:szCs w:val="24"/>
        </w:rPr>
        <w:t>«Vi vil skape mer nærhet mellom bonde og forbruker, og bygge kunnskap om hvordan maten blir produsert.»</w:t>
      </w:r>
    </w:p>
    <w:p w14:paraId="3C4AD3C1" w14:textId="77777777" w:rsidR="00125748" w:rsidRDefault="00125748" w:rsidP="00125748">
      <w:pPr>
        <w:pStyle w:val="Listeavsnitt"/>
        <w:numPr>
          <w:ilvl w:val="0"/>
          <w:numId w:val="3"/>
        </w:numPr>
        <w:rPr>
          <w:szCs w:val="24"/>
        </w:rPr>
      </w:pPr>
      <w:r>
        <w:rPr>
          <w:szCs w:val="24"/>
        </w:rPr>
        <w:t xml:space="preserve">For underkapitlet </w:t>
      </w:r>
      <w:r w:rsidRPr="006F4269">
        <w:rPr>
          <w:i/>
          <w:iCs/>
          <w:szCs w:val="24"/>
        </w:rPr>
        <w:t>"Konkurransemessige rammebetingelser"</w:t>
      </w:r>
      <w:r>
        <w:rPr>
          <w:szCs w:val="24"/>
        </w:rPr>
        <w:t xml:space="preserve"> til </w:t>
      </w:r>
      <w:proofErr w:type="spellStart"/>
      <w:r>
        <w:rPr>
          <w:szCs w:val="24"/>
        </w:rPr>
        <w:t>kap</w:t>
      </w:r>
      <w:proofErr w:type="spellEnd"/>
      <w:r>
        <w:rPr>
          <w:szCs w:val="24"/>
        </w:rPr>
        <w:t xml:space="preserve"> 2 (s.7) er de fleste prioritert opp. Vel og merke seg er at punktet </w:t>
      </w:r>
      <w:r w:rsidRPr="006F4269">
        <w:rPr>
          <w:i/>
          <w:iCs/>
          <w:szCs w:val="24"/>
        </w:rPr>
        <w:t>«økt oppslutning om samvirket for å styrke primærprodusentenes stilling i verdikjeden</w:t>
      </w:r>
      <w:r>
        <w:rPr>
          <w:szCs w:val="24"/>
        </w:rPr>
        <w:t>» får lavest oppslutning.</w:t>
      </w:r>
    </w:p>
    <w:p w14:paraId="1DAA5DF8" w14:textId="77777777" w:rsidR="00125748" w:rsidRDefault="00125748" w:rsidP="00125748">
      <w:pPr>
        <w:pStyle w:val="Listeavsnitt"/>
        <w:numPr>
          <w:ilvl w:val="0"/>
          <w:numId w:val="3"/>
        </w:numPr>
        <w:rPr>
          <w:szCs w:val="24"/>
        </w:rPr>
      </w:pPr>
      <w:r>
        <w:rPr>
          <w:szCs w:val="24"/>
        </w:rPr>
        <w:lastRenderedPageBreak/>
        <w:t xml:space="preserve">For underkapitlet </w:t>
      </w:r>
      <w:r w:rsidRPr="006F4269">
        <w:rPr>
          <w:i/>
          <w:iCs/>
          <w:szCs w:val="24"/>
        </w:rPr>
        <w:t>«sterkt tollvern»</w:t>
      </w:r>
      <w:r>
        <w:rPr>
          <w:i/>
          <w:iCs/>
          <w:szCs w:val="24"/>
        </w:rPr>
        <w:t xml:space="preserve"> </w:t>
      </w:r>
      <w:r w:rsidRPr="006F4269">
        <w:rPr>
          <w:szCs w:val="24"/>
        </w:rPr>
        <w:t xml:space="preserve">til </w:t>
      </w:r>
      <w:proofErr w:type="spellStart"/>
      <w:r w:rsidRPr="006F4269">
        <w:rPr>
          <w:szCs w:val="24"/>
        </w:rPr>
        <w:t>kap</w:t>
      </w:r>
      <w:proofErr w:type="spellEnd"/>
      <w:r w:rsidRPr="006F4269">
        <w:rPr>
          <w:szCs w:val="24"/>
        </w:rPr>
        <w:t xml:space="preserve"> 2 </w:t>
      </w:r>
      <w:r>
        <w:rPr>
          <w:szCs w:val="24"/>
        </w:rPr>
        <w:t>(s.7) er alle tiltakene prioritert likt.</w:t>
      </w:r>
    </w:p>
    <w:p w14:paraId="2BE3B82E" w14:textId="77777777" w:rsidR="00125748" w:rsidRDefault="00125748" w:rsidP="00125748">
      <w:pPr>
        <w:pStyle w:val="Listeavsnitt"/>
        <w:numPr>
          <w:ilvl w:val="0"/>
          <w:numId w:val="3"/>
        </w:numPr>
        <w:rPr>
          <w:szCs w:val="24"/>
        </w:rPr>
      </w:pPr>
      <w:r>
        <w:rPr>
          <w:szCs w:val="24"/>
        </w:rPr>
        <w:t xml:space="preserve">For underkapitlet </w:t>
      </w:r>
      <w:r w:rsidRPr="006F4269">
        <w:rPr>
          <w:i/>
          <w:iCs/>
          <w:szCs w:val="24"/>
        </w:rPr>
        <w:t>"Økt norskandel"</w:t>
      </w:r>
      <w:r>
        <w:rPr>
          <w:i/>
          <w:iCs/>
          <w:szCs w:val="24"/>
        </w:rPr>
        <w:t xml:space="preserve"> </w:t>
      </w:r>
      <w:r>
        <w:rPr>
          <w:szCs w:val="24"/>
        </w:rPr>
        <w:t xml:space="preserve">til </w:t>
      </w:r>
      <w:proofErr w:type="spellStart"/>
      <w:r>
        <w:rPr>
          <w:szCs w:val="24"/>
        </w:rPr>
        <w:t>kap</w:t>
      </w:r>
      <w:proofErr w:type="spellEnd"/>
      <w:r>
        <w:rPr>
          <w:szCs w:val="24"/>
        </w:rPr>
        <w:t xml:space="preserve"> 2 (s.7) er alle tiltak prioritert utenom tiltaket </w:t>
      </w:r>
      <w:r w:rsidRPr="00F0633E">
        <w:rPr>
          <w:i/>
          <w:iCs/>
          <w:szCs w:val="24"/>
        </w:rPr>
        <w:t>«sikre at norsk produksjon er levedyktig og stabil på økologiske varer og spesialiteter»</w:t>
      </w:r>
      <w:r>
        <w:rPr>
          <w:szCs w:val="24"/>
        </w:rPr>
        <w:t>.</w:t>
      </w:r>
    </w:p>
    <w:p w14:paraId="5A1D8251" w14:textId="77777777" w:rsidR="00125748" w:rsidRDefault="00125748" w:rsidP="00125748">
      <w:pPr>
        <w:pStyle w:val="Listeavsnitt"/>
        <w:numPr>
          <w:ilvl w:val="0"/>
          <w:numId w:val="3"/>
        </w:numPr>
        <w:rPr>
          <w:szCs w:val="24"/>
        </w:rPr>
      </w:pPr>
      <w:r>
        <w:rPr>
          <w:szCs w:val="24"/>
        </w:rPr>
        <w:t xml:space="preserve">For underkapittelet </w:t>
      </w:r>
      <w:r w:rsidRPr="00F0633E">
        <w:rPr>
          <w:i/>
          <w:iCs/>
          <w:szCs w:val="24"/>
        </w:rPr>
        <w:t>«Markedsadgangen til norske butikkhyller»</w:t>
      </w:r>
      <w:r>
        <w:rPr>
          <w:i/>
          <w:iCs/>
          <w:szCs w:val="24"/>
        </w:rPr>
        <w:t xml:space="preserve"> </w:t>
      </w:r>
      <w:r>
        <w:rPr>
          <w:szCs w:val="24"/>
        </w:rPr>
        <w:t>(s.7 og 8) er alle tiltak prioritert likt.</w:t>
      </w:r>
    </w:p>
    <w:p w14:paraId="391D53D0" w14:textId="77777777" w:rsidR="00125748" w:rsidRPr="001402A8" w:rsidRDefault="00125748" w:rsidP="00125748">
      <w:pPr>
        <w:pStyle w:val="Listeavsnitt"/>
        <w:numPr>
          <w:ilvl w:val="0"/>
          <w:numId w:val="3"/>
        </w:numPr>
        <w:rPr>
          <w:szCs w:val="24"/>
        </w:rPr>
      </w:pPr>
      <w:r>
        <w:rPr>
          <w:szCs w:val="24"/>
        </w:rPr>
        <w:t xml:space="preserve">For underkapittelet </w:t>
      </w:r>
      <w:r w:rsidRPr="00F0633E">
        <w:rPr>
          <w:i/>
          <w:iCs/>
          <w:szCs w:val="24"/>
        </w:rPr>
        <w:t>«Forbrukerens preferanser for norsk/lokal mat»</w:t>
      </w:r>
      <w:r>
        <w:rPr>
          <w:i/>
          <w:iCs/>
          <w:szCs w:val="24"/>
        </w:rPr>
        <w:t xml:space="preserve"> </w:t>
      </w:r>
      <w:r>
        <w:rPr>
          <w:szCs w:val="24"/>
        </w:rPr>
        <w:t>(s.8) er alle tiltak foruten ett;</w:t>
      </w:r>
      <w:r w:rsidRPr="001402A8">
        <w:t xml:space="preserve"> </w:t>
      </w:r>
      <w:r>
        <w:t>«</w:t>
      </w:r>
      <w:r w:rsidRPr="001402A8">
        <w:rPr>
          <w:i/>
          <w:iCs/>
          <w:szCs w:val="24"/>
        </w:rPr>
        <w:t>Jobbe for krav om opprinnelsesmerking og øke bevisstheten rundt opprinnelse på storhusholdningsmarkedet, som restauranter, kantiner og catering</w:t>
      </w:r>
      <w:r>
        <w:rPr>
          <w:i/>
          <w:iCs/>
          <w:szCs w:val="24"/>
        </w:rPr>
        <w:t>»</w:t>
      </w:r>
    </w:p>
    <w:p w14:paraId="35252C1A" w14:textId="77777777" w:rsidR="00125748" w:rsidRDefault="00125748" w:rsidP="00125748">
      <w:pPr>
        <w:pStyle w:val="Listeavsnitt"/>
        <w:numPr>
          <w:ilvl w:val="0"/>
          <w:numId w:val="3"/>
        </w:numPr>
        <w:rPr>
          <w:szCs w:val="24"/>
        </w:rPr>
      </w:pPr>
      <w:r w:rsidRPr="001402A8">
        <w:rPr>
          <w:szCs w:val="24"/>
        </w:rPr>
        <w:t xml:space="preserve"> </w:t>
      </w:r>
      <w:r>
        <w:rPr>
          <w:szCs w:val="24"/>
        </w:rPr>
        <w:t xml:space="preserve">For underkapittelet </w:t>
      </w:r>
      <w:r w:rsidRPr="00F0633E">
        <w:rPr>
          <w:i/>
          <w:iCs/>
          <w:szCs w:val="24"/>
        </w:rPr>
        <w:t>«</w:t>
      </w:r>
      <w:r w:rsidRPr="008437BE">
        <w:rPr>
          <w:i/>
          <w:iCs/>
          <w:szCs w:val="24"/>
        </w:rPr>
        <w:t>Andre markeder</w:t>
      </w:r>
      <w:r w:rsidRPr="00F0633E">
        <w:rPr>
          <w:i/>
          <w:iCs/>
          <w:szCs w:val="24"/>
        </w:rPr>
        <w:t>»</w:t>
      </w:r>
      <w:r>
        <w:rPr>
          <w:i/>
          <w:iCs/>
          <w:szCs w:val="24"/>
        </w:rPr>
        <w:t xml:space="preserve"> </w:t>
      </w:r>
      <w:r>
        <w:rPr>
          <w:szCs w:val="24"/>
        </w:rPr>
        <w:t>(s.8) er alle tiltak foruten ett «</w:t>
      </w:r>
      <w:r w:rsidRPr="008437BE">
        <w:rPr>
          <w:i/>
          <w:iCs/>
          <w:szCs w:val="24"/>
        </w:rPr>
        <w:t>Øke volum og verdi på landbruksbasert tjenesteyting»</w:t>
      </w:r>
      <w:r>
        <w:rPr>
          <w:szCs w:val="24"/>
        </w:rPr>
        <w:t>.</w:t>
      </w:r>
    </w:p>
    <w:p w14:paraId="6E19BD9B" w14:textId="77777777" w:rsidR="00125748" w:rsidRDefault="00125748" w:rsidP="00125748">
      <w:pPr>
        <w:pStyle w:val="Listeavsnitt"/>
        <w:numPr>
          <w:ilvl w:val="0"/>
          <w:numId w:val="3"/>
        </w:numPr>
        <w:rPr>
          <w:i/>
          <w:iCs/>
          <w:szCs w:val="24"/>
        </w:rPr>
      </w:pPr>
      <w:r>
        <w:rPr>
          <w:szCs w:val="24"/>
        </w:rPr>
        <w:t xml:space="preserve">Til </w:t>
      </w:r>
      <w:proofErr w:type="spellStart"/>
      <w:r>
        <w:rPr>
          <w:szCs w:val="24"/>
        </w:rPr>
        <w:t>kap</w:t>
      </w:r>
      <w:proofErr w:type="spellEnd"/>
      <w:r>
        <w:rPr>
          <w:szCs w:val="24"/>
        </w:rPr>
        <w:t xml:space="preserve"> 3 (s.9) er det kommet kommentar på om noe </w:t>
      </w:r>
      <w:r w:rsidRPr="00107E61">
        <w:rPr>
          <w:szCs w:val="24"/>
        </w:rPr>
        <w:t>bør strykes</w:t>
      </w:r>
      <w:r>
        <w:rPr>
          <w:i/>
          <w:iCs/>
          <w:szCs w:val="24"/>
        </w:rPr>
        <w:t>: «</w:t>
      </w:r>
      <w:r w:rsidRPr="00107E61">
        <w:rPr>
          <w:i/>
          <w:iCs/>
          <w:szCs w:val="24"/>
        </w:rPr>
        <w:t>Proteinproduksjon hører ikke hjemme her under areal. Dette er kun en form for drift av arealet. Bør være under et annet kapitel som klima eller et annet sted.</w:t>
      </w:r>
      <w:r>
        <w:rPr>
          <w:i/>
          <w:iCs/>
          <w:szCs w:val="24"/>
        </w:rPr>
        <w:t>»</w:t>
      </w:r>
    </w:p>
    <w:p w14:paraId="6C8BCD2E" w14:textId="77777777" w:rsidR="00125748" w:rsidRDefault="00125748" w:rsidP="00125748">
      <w:pPr>
        <w:pStyle w:val="Listeavsnitt"/>
        <w:numPr>
          <w:ilvl w:val="0"/>
          <w:numId w:val="3"/>
        </w:numPr>
        <w:rPr>
          <w:i/>
          <w:iCs/>
          <w:szCs w:val="24"/>
        </w:rPr>
      </w:pPr>
      <w:r>
        <w:rPr>
          <w:szCs w:val="24"/>
        </w:rPr>
        <w:t xml:space="preserve">Til </w:t>
      </w:r>
      <w:proofErr w:type="spellStart"/>
      <w:r>
        <w:rPr>
          <w:szCs w:val="24"/>
        </w:rPr>
        <w:t>kap</w:t>
      </w:r>
      <w:proofErr w:type="spellEnd"/>
      <w:r>
        <w:rPr>
          <w:szCs w:val="24"/>
        </w:rPr>
        <w:t xml:space="preserve"> 3 (s.9) er det kommet kommentar til hva som mangler: </w:t>
      </w:r>
      <w:r w:rsidRPr="00107E61">
        <w:rPr>
          <w:i/>
          <w:iCs/>
          <w:szCs w:val="24"/>
        </w:rPr>
        <w:t>Foreslår økt juridisk vern som inkluderer ekspropriasjon. Ikke bare fravær av dispensasjon. Ved ekspropriasjon erstattes det eksproprierte areal med likt areal. Liste over alle tilgjengelige areal med prioritering av interessenter. Jordvernet må styrkes.</w:t>
      </w:r>
    </w:p>
    <w:p w14:paraId="4A4B50E0" w14:textId="77777777" w:rsidR="00125748" w:rsidRDefault="00125748" w:rsidP="00125748">
      <w:pPr>
        <w:pStyle w:val="Listeavsnitt"/>
        <w:numPr>
          <w:ilvl w:val="0"/>
          <w:numId w:val="3"/>
        </w:numPr>
        <w:rPr>
          <w:szCs w:val="24"/>
        </w:rPr>
      </w:pPr>
      <w:r>
        <w:rPr>
          <w:szCs w:val="24"/>
        </w:rPr>
        <w:t xml:space="preserve">For </w:t>
      </w:r>
      <w:proofErr w:type="spellStart"/>
      <w:r>
        <w:rPr>
          <w:szCs w:val="24"/>
        </w:rPr>
        <w:t>kap</w:t>
      </w:r>
      <w:proofErr w:type="spellEnd"/>
      <w:r>
        <w:rPr>
          <w:szCs w:val="24"/>
        </w:rPr>
        <w:t xml:space="preserve"> 3 (s.10) er det relativt likt prioritert mellom de ulike målene, foruten målet «</w:t>
      </w:r>
      <w:r w:rsidRPr="00107E61">
        <w:rPr>
          <w:i/>
          <w:iCs/>
          <w:szCs w:val="24"/>
        </w:rPr>
        <w:t>Rovviltpolitikken må tilpasses til og sikre bærekraftig utnyttelse av utmarka, både utenfor og innenfor rovdyrsonene. Som et minimum må Stortingets rovviltforlik følges opp av forvaltningen.</w:t>
      </w:r>
      <w:r>
        <w:rPr>
          <w:i/>
          <w:iCs/>
          <w:szCs w:val="24"/>
        </w:rPr>
        <w:t xml:space="preserve">» </w:t>
      </w:r>
      <w:r>
        <w:rPr>
          <w:szCs w:val="24"/>
        </w:rPr>
        <w:t>som har lavest prioritet.</w:t>
      </w:r>
    </w:p>
    <w:p w14:paraId="466A8242" w14:textId="77777777" w:rsidR="00125748" w:rsidRDefault="00125748" w:rsidP="00125748">
      <w:pPr>
        <w:pStyle w:val="Listeavsnitt"/>
        <w:numPr>
          <w:ilvl w:val="0"/>
          <w:numId w:val="3"/>
        </w:numPr>
        <w:rPr>
          <w:szCs w:val="24"/>
        </w:rPr>
      </w:pPr>
      <w:r>
        <w:rPr>
          <w:szCs w:val="24"/>
        </w:rPr>
        <w:t xml:space="preserve">For underkapittelet </w:t>
      </w:r>
      <w:r w:rsidRPr="00F0633E">
        <w:rPr>
          <w:i/>
          <w:iCs/>
          <w:szCs w:val="24"/>
        </w:rPr>
        <w:t>«</w:t>
      </w:r>
      <w:r w:rsidRPr="00107E61">
        <w:rPr>
          <w:i/>
          <w:iCs/>
          <w:szCs w:val="24"/>
        </w:rPr>
        <w:t>Jobbe for økt proteinproduksjon gjennom</w:t>
      </w:r>
      <w:r w:rsidRPr="00F0633E">
        <w:rPr>
          <w:i/>
          <w:iCs/>
          <w:szCs w:val="24"/>
        </w:rPr>
        <w:t>»</w:t>
      </w:r>
      <w:r>
        <w:rPr>
          <w:i/>
          <w:iCs/>
          <w:szCs w:val="24"/>
        </w:rPr>
        <w:t xml:space="preserve"> </w:t>
      </w:r>
      <w:r>
        <w:rPr>
          <w:szCs w:val="24"/>
        </w:rPr>
        <w:t>(s.10) er alle tiltak prioritert likt.</w:t>
      </w:r>
    </w:p>
    <w:p w14:paraId="7F13F27E" w14:textId="77777777" w:rsidR="00125748" w:rsidRDefault="00125748" w:rsidP="00125748">
      <w:pPr>
        <w:pStyle w:val="Listeavsnitt"/>
        <w:numPr>
          <w:ilvl w:val="0"/>
          <w:numId w:val="3"/>
        </w:numPr>
        <w:rPr>
          <w:szCs w:val="24"/>
        </w:rPr>
      </w:pPr>
      <w:r>
        <w:rPr>
          <w:szCs w:val="24"/>
        </w:rPr>
        <w:t xml:space="preserve">For underkapittelet </w:t>
      </w:r>
      <w:r w:rsidRPr="00F0633E">
        <w:rPr>
          <w:i/>
          <w:iCs/>
          <w:szCs w:val="24"/>
        </w:rPr>
        <w:t>«</w:t>
      </w:r>
      <w:r w:rsidRPr="001C07E7">
        <w:rPr>
          <w:i/>
          <w:iCs/>
          <w:szCs w:val="24"/>
        </w:rPr>
        <w:t>Styrke jordvernet</w:t>
      </w:r>
      <w:r w:rsidRPr="00F0633E">
        <w:rPr>
          <w:i/>
          <w:iCs/>
          <w:szCs w:val="24"/>
        </w:rPr>
        <w:t>»</w:t>
      </w:r>
      <w:r>
        <w:rPr>
          <w:i/>
          <w:iCs/>
          <w:szCs w:val="24"/>
        </w:rPr>
        <w:t xml:space="preserve"> </w:t>
      </w:r>
      <w:r>
        <w:rPr>
          <w:szCs w:val="24"/>
        </w:rPr>
        <w:t>(s.10) er alle tiltak prioritert likt.</w:t>
      </w:r>
    </w:p>
    <w:p w14:paraId="3B4AC7C8" w14:textId="77777777" w:rsidR="00125748" w:rsidRDefault="00125748" w:rsidP="00125748">
      <w:pPr>
        <w:pStyle w:val="Listeavsnitt"/>
        <w:numPr>
          <w:ilvl w:val="0"/>
          <w:numId w:val="3"/>
        </w:numPr>
        <w:rPr>
          <w:szCs w:val="24"/>
        </w:rPr>
      </w:pPr>
      <w:r>
        <w:rPr>
          <w:szCs w:val="24"/>
        </w:rPr>
        <w:t xml:space="preserve">For underkapittelet </w:t>
      </w:r>
      <w:r w:rsidRPr="00F0633E">
        <w:rPr>
          <w:i/>
          <w:iCs/>
          <w:szCs w:val="24"/>
        </w:rPr>
        <w:t>«</w:t>
      </w:r>
      <w:r w:rsidRPr="001C07E7">
        <w:rPr>
          <w:i/>
          <w:iCs/>
          <w:szCs w:val="24"/>
        </w:rPr>
        <w:t>Bærekraftig arealbruk</w:t>
      </w:r>
      <w:r w:rsidRPr="00F0633E">
        <w:rPr>
          <w:i/>
          <w:iCs/>
          <w:szCs w:val="24"/>
        </w:rPr>
        <w:t>»</w:t>
      </w:r>
      <w:r>
        <w:rPr>
          <w:i/>
          <w:iCs/>
          <w:szCs w:val="24"/>
        </w:rPr>
        <w:t xml:space="preserve"> </w:t>
      </w:r>
      <w:r>
        <w:rPr>
          <w:szCs w:val="24"/>
        </w:rPr>
        <w:t xml:space="preserve">(s.10) er alle tiltak prioritert, foruten tiltaket </w:t>
      </w:r>
      <w:r w:rsidRPr="001C07E7">
        <w:rPr>
          <w:i/>
          <w:iCs/>
          <w:szCs w:val="24"/>
        </w:rPr>
        <w:t>«Bidra til FoU-arbeid som finn tiltak for bedre jordhelse»</w:t>
      </w:r>
      <w:r>
        <w:rPr>
          <w:i/>
          <w:iCs/>
          <w:szCs w:val="24"/>
        </w:rPr>
        <w:t xml:space="preserve">. </w:t>
      </w:r>
    </w:p>
    <w:p w14:paraId="3EDF0ECF" w14:textId="77777777" w:rsidR="00125748" w:rsidRPr="00B47512" w:rsidRDefault="00125748" w:rsidP="00125748">
      <w:pPr>
        <w:pStyle w:val="Listeavsnitt"/>
        <w:numPr>
          <w:ilvl w:val="0"/>
          <w:numId w:val="3"/>
        </w:numPr>
        <w:rPr>
          <w:i/>
          <w:iCs/>
          <w:szCs w:val="24"/>
        </w:rPr>
      </w:pPr>
      <w:r>
        <w:rPr>
          <w:szCs w:val="24"/>
        </w:rPr>
        <w:t xml:space="preserve">For underkapittelet </w:t>
      </w:r>
      <w:r w:rsidRPr="00F0633E">
        <w:rPr>
          <w:i/>
          <w:iCs/>
          <w:szCs w:val="24"/>
        </w:rPr>
        <w:t>«</w:t>
      </w:r>
      <w:r w:rsidRPr="001C07E7">
        <w:rPr>
          <w:i/>
          <w:iCs/>
          <w:szCs w:val="24"/>
        </w:rPr>
        <w:t>Utvikle utmarka som ressursgrunnlag</w:t>
      </w:r>
      <w:r w:rsidRPr="00F0633E">
        <w:rPr>
          <w:i/>
          <w:iCs/>
          <w:szCs w:val="24"/>
        </w:rPr>
        <w:t>»</w:t>
      </w:r>
      <w:r>
        <w:rPr>
          <w:i/>
          <w:iCs/>
          <w:szCs w:val="24"/>
        </w:rPr>
        <w:t xml:space="preserve"> </w:t>
      </w:r>
      <w:r>
        <w:rPr>
          <w:szCs w:val="24"/>
        </w:rPr>
        <w:t xml:space="preserve">(s.11) er alle tiltak prioritert, men tiltak </w:t>
      </w:r>
      <w:r w:rsidRPr="00B47512">
        <w:rPr>
          <w:i/>
          <w:iCs/>
          <w:szCs w:val="24"/>
        </w:rPr>
        <w:t xml:space="preserve">«At bestandsmålene for rovdyr ikke skal </w:t>
      </w:r>
      <w:proofErr w:type="spellStart"/>
      <w:r w:rsidRPr="00B47512">
        <w:rPr>
          <w:i/>
          <w:iCs/>
          <w:szCs w:val="24"/>
        </w:rPr>
        <w:t>overskrides</w:t>
      </w:r>
      <w:proofErr w:type="spellEnd"/>
      <w:r w:rsidRPr="00B47512">
        <w:rPr>
          <w:i/>
          <w:iCs/>
          <w:szCs w:val="24"/>
        </w:rPr>
        <w:t xml:space="preserve"> og at det ikke</w:t>
      </w:r>
      <w:r>
        <w:rPr>
          <w:i/>
          <w:iCs/>
          <w:szCs w:val="24"/>
        </w:rPr>
        <w:t xml:space="preserve"> </w:t>
      </w:r>
      <w:r w:rsidRPr="00B47512">
        <w:rPr>
          <w:i/>
          <w:iCs/>
          <w:szCs w:val="24"/>
        </w:rPr>
        <w:t>tillates ynglinger av rovdyr utenfor sonene. Bestandsmålet for bjørn reduseres nord for Stjørdalselva og det innføres bestandsmål og skadefelling av kongeørn</w:t>
      </w:r>
      <w:r w:rsidRPr="00B47512">
        <w:rPr>
          <w:szCs w:val="24"/>
        </w:rPr>
        <w:t xml:space="preserve">», </w:t>
      </w:r>
      <w:r>
        <w:rPr>
          <w:szCs w:val="24"/>
        </w:rPr>
        <w:t xml:space="preserve">er prioritert høyest, mens </w:t>
      </w:r>
      <w:r w:rsidRPr="00B47512">
        <w:rPr>
          <w:szCs w:val="24"/>
        </w:rPr>
        <w:t xml:space="preserve">tiltaket </w:t>
      </w:r>
      <w:r w:rsidRPr="00B47512">
        <w:rPr>
          <w:i/>
          <w:iCs/>
          <w:szCs w:val="24"/>
        </w:rPr>
        <w:t>«Bidra til videreutvikling og tilgang til teknologi for beitedyr»</w:t>
      </w:r>
      <w:r>
        <w:rPr>
          <w:i/>
          <w:iCs/>
          <w:szCs w:val="24"/>
        </w:rPr>
        <w:t xml:space="preserve"> </w:t>
      </w:r>
      <w:r w:rsidRPr="00B47512">
        <w:rPr>
          <w:szCs w:val="24"/>
        </w:rPr>
        <w:t>er prioritert lavest</w:t>
      </w:r>
      <w:r>
        <w:rPr>
          <w:szCs w:val="24"/>
        </w:rPr>
        <w:t>.</w:t>
      </w:r>
    </w:p>
    <w:p w14:paraId="0E47FC29" w14:textId="77777777" w:rsidR="00125748" w:rsidRPr="00B47512" w:rsidRDefault="00125748" w:rsidP="00125748">
      <w:pPr>
        <w:pStyle w:val="Listeavsnitt"/>
        <w:numPr>
          <w:ilvl w:val="0"/>
          <w:numId w:val="3"/>
        </w:numPr>
        <w:rPr>
          <w:i/>
          <w:iCs/>
          <w:szCs w:val="24"/>
        </w:rPr>
      </w:pPr>
      <w:r>
        <w:rPr>
          <w:szCs w:val="24"/>
        </w:rPr>
        <w:t xml:space="preserve">Til </w:t>
      </w:r>
      <w:proofErr w:type="spellStart"/>
      <w:r>
        <w:rPr>
          <w:szCs w:val="24"/>
        </w:rPr>
        <w:t>kap</w:t>
      </w:r>
      <w:proofErr w:type="spellEnd"/>
      <w:r>
        <w:rPr>
          <w:szCs w:val="24"/>
        </w:rPr>
        <w:t xml:space="preserve"> 4 (s.12) er det kommentar til hva som bør strykes: </w:t>
      </w:r>
      <w:r w:rsidRPr="00B47512">
        <w:rPr>
          <w:i/>
          <w:iCs/>
          <w:szCs w:val="24"/>
        </w:rPr>
        <w:t>Hva er: jobbe med utfasing av fore- byggende bruk av antikoksidiotika i kalkunproduksjon. Skrivefeil?</w:t>
      </w:r>
    </w:p>
    <w:p w14:paraId="7AA16604" w14:textId="77777777" w:rsidR="00125748" w:rsidRPr="00B47512" w:rsidRDefault="00125748" w:rsidP="00125748">
      <w:pPr>
        <w:pStyle w:val="Listeavsnitt"/>
        <w:numPr>
          <w:ilvl w:val="0"/>
          <w:numId w:val="3"/>
        </w:numPr>
        <w:rPr>
          <w:szCs w:val="24"/>
        </w:rPr>
      </w:pPr>
      <w:r>
        <w:rPr>
          <w:szCs w:val="24"/>
        </w:rPr>
        <w:t xml:space="preserve">Til </w:t>
      </w:r>
      <w:proofErr w:type="spellStart"/>
      <w:r>
        <w:rPr>
          <w:szCs w:val="24"/>
        </w:rPr>
        <w:t>kap</w:t>
      </w:r>
      <w:proofErr w:type="spellEnd"/>
      <w:r>
        <w:rPr>
          <w:szCs w:val="24"/>
        </w:rPr>
        <w:t xml:space="preserve"> 4 (s.12) er det kommentar til hva som bør endres: </w:t>
      </w:r>
      <w:r w:rsidRPr="00B47512">
        <w:rPr>
          <w:i/>
          <w:iCs/>
          <w:szCs w:val="24"/>
        </w:rPr>
        <w:t>Spisse hovedbudskapet - skaffe mat til folket. 45 % selvforsyning er for slapt mål. Vi ønsker å jobbe for å heve dette gradvis. Mer synliggjøring av hva som produseres, hva det er overproduksjon av og underproduksjon</w:t>
      </w:r>
      <w:r w:rsidRPr="00B47512">
        <w:rPr>
          <w:szCs w:val="24"/>
        </w:rPr>
        <w:t>.</w:t>
      </w:r>
    </w:p>
    <w:p w14:paraId="1CD39F57" w14:textId="77777777" w:rsidR="00125748" w:rsidRDefault="00125748" w:rsidP="00125748">
      <w:pPr>
        <w:pStyle w:val="Listeavsnitt"/>
        <w:numPr>
          <w:ilvl w:val="0"/>
          <w:numId w:val="3"/>
        </w:numPr>
      </w:pPr>
      <w:r w:rsidRPr="00B47512">
        <w:t xml:space="preserve">Til </w:t>
      </w:r>
      <w:proofErr w:type="spellStart"/>
      <w:r w:rsidRPr="00B47512">
        <w:t>kap</w:t>
      </w:r>
      <w:proofErr w:type="spellEnd"/>
      <w:r w:rsidRPr="00B47512">
        <w:t xml:space="preserve"> 4 </w:t>
      </w:r>
      <w:r>
        <w:t>(</w:t>
      </w:r>
      <w:proofErr w:type="gramStart"/>
      <w:r>
        <w:t>s.13)</w:t>
      </w:r>
      <w:r w:rsidRPr="00B47512">
        <w:t>er</w:t>
      </w:r>
      <w:proofErr w:type="gramEnd"/>
      <w:r w:rsidRPr="00B47512">
        <w:t xml:space="preserve"> målet om </w:t>
      </w:r>
      <w:r w:rsidRPr="00B47512">
        <w:rPr>
          <w:i/>
          <w:iCs/>
        </w:rPr>
        <w:t>“Øke den norske ressursandelen i matproduksjonen, der en større andel enn i dag av både mat og fôr er henta fra areal i Norge. Vi vil øke selvforsyningsgraden til 45 prosent i løpet av programperioden.</w:t>
      </w:r>
      <w:r>
        <w:rPr>
          <w:i/>
          <w:iCs/>
        </w:rPr>
        <w:t xml:space="preserve">» </w:t>
      </w:r>
      <w:r>
        <w:t>definitivt høyest prioritert. Nest etter det er målet om «</w:t>
      </w:r>
      <w:r w:rsidRPr="00B47512">
        <w:rPr>
          <w:i/>
          <w:iCs/>
        </w:rPr>
        <w:t xml:space="preserve">Vi vil bedre dyre- og plantehelsa, samt dyrevelferden i norsk landbruk </w:t>
      </w:r>
      <w:proofErr w:type="gramStart"/>
      <w:r w:rsidRPr="00B47512">
        <w:rPr>
          <w:i/>
          <w:iCs/>
        </w:rPr>
        <w:t>ytterligere….</w:t>
      </w:r>
      <w:proofErr w:type="spellStart"/>
      <w:proofErr w:type="gramEnd"/>
      <w:r w:rsidRPr="00B47512">
        <w:rPr>
          <w:i/>
          <w:iCs/>
        </w:rPr>
        <w:t>osv</w:t>
      </w:r>
      <w:proofErr w:type="spellEnd"/>
      <w:r w:rsidRPr="00B47512">
        <w:rPr>
          <w:i/>
          <w:iCs/>
        </w:rPr>
        <w:t>»</w:t>
      </w:r>
      <w:r>
        <w:rPr>
          <w:i/>
          <w:iCs/>
        </w:rPr>
        <w:t xml:space="preserve">. </w:t>
      </w:r>
      <w:r>
        <w:t xml:space="preserve">Resten av målene er prioritert, men som </w:t>
      </w:r>
      <w:proofErr w:type="spellStart"/>
      <w:r>
        <w:t>nr</w:t>
      </w:r>
      <w:proofErr w:type="spellEnd"/>
      <w:r>
        <w:t xml:space="preserve"> 2.</w:t>
      </w:r>
    </w:p>
    <w:p w14:paraId="7D94980E" w14:textId="77777777" w:rsidR="00125748" w:rsidRDefault="00125748" w:rsidP="00125748">
      <w:pPr>
        <w:pStyle w:val="Listeavsnitt"/>
        <w:numPr>
          <w:ilvl w:val="0"/>
          <w:numId w:val="3"/>
        </w:numPr>
        <w:rPr>
          <w:szCs w:val="24"/>
        </w:rPr>
      </w:pPr>
      <w:r>
        <w:rPr>
          <w:szCs w:val="24"/>
        </w:rPr>
        <w:t xml:space="preserve">For underkapittelet </w:t>
      </w:r>
      <w:r w:rsidRPr="00F0633E">
        <w:rPr>
          <w:i/>
          <w:iCs/>
          <w:szCs w:val="24"/>
        </w:rPr>
        <w:t>«</w:t>
      </w:r>
      <w:r w:rsidRPr="00B47512">
        <w:rPr>
          <w:i/>
          <w:iCs/>
          <w:szCs w:val="24"/>
        </w:rPr>
        <w:t>Øke norskandelen i matproduksjonen</w:t>
      </w:r>
      <w:r w:rsidRPr="00F0633E">
        <w:rPr>
          <w:i/>
          <w:iCs/>
          <w:szCs w:val="24"/>
        </w:rPr>
        <w:t>»</w:t>
      </w:r>
      <w:r>
        <w:rPr>
          <w:i/>
          <w:iCs/>
          <w:szCs w:val="24"/>
        </w:rPr>
        <w:t xml:space="preserve"> </w:t>
      </w:r>
      <w:r>
        <w:rPr>
          <w:szCs w:val="24"/>
        </w:rPr>
        <w:t>(s.13) er alle tiltak prioritert, mens tiltaket «</w:t>
      </w:r>
      <w:r w:rsidRPr="00B47512">
        <w:rPr>
          <w:i/>
          <w:iCs/>
          <w:szCs w:val="24"/>
        </w:rPr>
        <w:t xml:space="preserve">arbeide for å gjøre løsninger fra Foods </w:t>
      </w:r>
      <w:proofErr w:type="spellStart"/>
      <w:r w:rsidRPr="00B47512">
        <w:rPr>
          <w:i/>
          <w:iCs/>
          <w:szCs w:val="24"/>
        </w:rPr>
        <w:t>of</w:t>
      </w:r>
      <w:proofErr w:type="spellEnd"/>
      <w:r w:rsidRPr="00B47512">
        <w:rPr>
          <w:i/>
          <w:iCs/>
          <w:szCs w:val="24"/>
        </w:rPr>
        <w:t xml:space="preserve"> Norway tilgjengelige og lønnsomme»</w:t>
      </w:r>
      <w:r>
        <w:rPr>
          <w:szCs w:val="24"/>
        </w:rPr>
        <w:t>, prioriteres lavest.</w:t>
      </w:r>
    </w:p>
    <w:p w14:paraId="489A4DEB" w14:textId="77777777" w:rsidR="00125748" w:rsidRPr="00CD6D16" w:rsidRDefault="00125748" w:rsidP="00125748">
      <w:pPr>
        <w:pStyle w:val="Listeavsnitt"/>
        <w:numPr>
          <w:ilvl w:val="0"/>
          <w:numId w:val="3"/>
        </w:numPr>
      </w:pPr>
      <w:r>
        <w:rPr>
          <w:szCs w:val="24"/>
        </w:rPr>
        <w:lastRenderedPageBreak/>
        <w:t xml:space="preserve">For underkapittelet </w:t>
      </w:r>
      <w:r w:rsidRPr="00F0633E">
        <w:rPr>
          <w:i/>
          <w:iCs/>
          <w:szCs w:val="24"/>
        </w:rPr>
        <w:t>«</w:t>
      </w:r>
      <w:r w:rsidRPr="00B47512">
        <w:rPr>
          <w:i/>
          <w:iCs/>
          <w:szCs w:val="24"/>
        </w:rPr>
        <w:t>Trygge maten og helsa (dyrehelse - plantehelse - folkehelse)</w:t>
      </w:r>
      <w:r w:rsidRPr="00F0633E">
        <w:rPr>
          <w:i/>
          <w:iCs/>
          <w:szCs w:val="24"/>
        </w:rPr>
        <w:t>»</w:t>
      </w:r>
      <w:r>
        <w:rPr>
          <w:i/>
          <w:iCs/>
          <w:szCs w:val="24"/>
        </w:rPr>
        <w:t xml:space="preserve"> </w:t>
      </w:r>
      <w:r>
        <w:rPr>
          <w:szCs w:val="24"/>
        </w:rPr>
        <w:t>(s.13) er alle tiltak prioritert, mens tiltaket «</w:t>
      </w:r>
      <w:r w:rsidRPr="00CD6D16">
        <w:rPr>
          <w:i/>
          <w:iCs/>
          <w:szCs w:val="24"/>
        </w:rPr>
        <w:t xml:space="preserve">Følge opp handlingsplanen mot </w:t>
      </w:r>
      <w:proofErr w:type="spellStart"/>
      <w:r w:rsidRPr="00CD6D16">
        <w:rPr>
          <w:i/>
          <w:iCs/>
          <w:szCs w:val="24"/>
        </w:rPr>
        <w:t>antibiotikaresistens</w:t>
      </w:r>
      <w:proofErr w:type="spellEnd"/>
      <w:r w:rsidRPr="00CD6D16">
        <w:rPr>
          <w:i/>
          <w:iCs/>
          <w:szCs w:val="24"/>
        </w:rPr>
        <w:t>»</w:t>
      </w:r>
      <w:r>
        <w:rPr>
          <w:szCs w:val="24"/>
        </w:rPr>
        <w:t xml:space="preserve"> er prioritert lavest.</w:t>
      </w:r>
    </w:p>
    <w:p w14:paraId="62ABFB86" w14:textId="77777777" w:rsidR="00125748" w:rsidRPr="00CD6D16" w:rsidRDefault="00125748" w:rsidP="00125748">
      <w:pPr>
        <w:pStyle w:val="Listeavsnitt"/>
        <w:numPr>
          <w:ilvl w:val="0"/>
          <w:numId w:val="3"/>
        </w:numPr>
        <w:rPr>
          <w:i/>
          <w:iCs/>
          <w:szCs w:val="24"/>
        </w:rPr>
      </w:pPr>
      <w:r>
        <w:rPr>
          <w:szCs w:val="24"/>
        </w:rPr>
        <w:t xml:space="preserve">For underkapittelet </w:t>
      </w:r>
      <w:r w:rsidRPr="00F0633E">
        <w:rPr>
          <w:i/>
          <w:iCs/>
          <w:szCs w:val="24"/>
        </w:rPr>
        <w:t>«</w:t>
      </w:r>
      <w:r w:rsidRPr="00CD6D16">
        <w:rPr>
          <w:i/>
          <w:iCs/>
          <w:szCs w:val="24"/>
        </w:rPr>
        <w:t>Dyrevelferd</w:t>
      </w:r>
      <w:r w:rsidRPr="00F0633E">
        <w:rPr>
          <w:i/>
          <w:iCs/>
          <w:szCs w:val="24"/>
        </w:rPr>
        <w:t>»</w:t>
      </w:r>
      <w:r>
        <w:rPr>
          <w:i/>
          <w:iCs/>
          <w:szCs w:val="24"/>
        </w:rPr>
        <w:t xml:space="preserve"> </w:t>
      </w:r>
      <w:r>
        <w:rPr>
          <w:szCs w:val="24"/>
        </w:rPr>
        <w:t>(s.13) er alle tiltak prioritert, mens tiltaket «</w:t>
      </w:r>
      <w:r w:rsidRPr="00CD6D16">
        <w:rPr>
          <w:i/>
          <w:iCs/>
          <w:szCs w:val="24"/>
        </w:rPr>
        <w:t>Få tydeligere skiller mellom mindre og alvorlige avvik ved tilsyn fra</w:t>
      </w:r>
      <w:r>
        <w:rPr>
          <w:i/>
          <w:iCs/>
          <w:szCs w:val="24"/>
        </w:rPr>
        <w:t xml:space="preserve"> </w:t>
      </w:r>
      <w:r w:rsidRPr="00CD6D16">
        <w:rPr>
          <w:i/>
          <w:iCs/>
          <w:szCs w:val="24"/>
        </w:rPr>
        <w:t>Mattilsynet. Raskere sanksjoner mot alvorlige brudd på</w:t>
      </w:r>
      <w:r>
        <w:rPr>
          <w:i/>
          <w:iCs/>
          <w:szCs w:val="24"/>
        </w:rPr>
        <w:t xml:space="preserve"> </w:t>
      </w:r>
      <w:r w:rsidRPr="00CD6D16">
        <w:rPr>
          <w:i/>
          <w:iCs/>
          <w:szCs w:val="24"/>
        </w:rPr>
        <w:t>dyrevelferdsloven.»</w:t>
      </w:r>
      <w:r w:rsidRPr="00CD6D16">
        <w:rPr>
          <w:szCs w:val="24"/>
        </w:rPr>
        <w:t xml:space="preserve"> er prioritert høyest</w:t>
      </w:r>
      <w:r>
        <w:rPr>
          <w:szCs w:val="24"/>
        </w:rPr>
        <w:t>.</w:t>
      </w:r>
    </w:p>
    <w:p w14:paraId="7ADD24A2" w14:textId="77777777" w:rsidR="00125748" w:rsidRPr="00CD6D16" w:rsidRDefault="00125748" w:rsidP="00125748">
      <w:pPr>
        <w:pStyle w:val="Listeavsnitt"/>
        <w:numPr>
          <w:ilvl w:val="0"/>
          <w:numId w:val="3"/>
        </w:numPr>
        <w:rPr>
          <w:i/>
          <w:iCs/>
          <w:szCs w:val="24"/>
        </w:rPr>
      </w:pPr>
      <w:r>
        <w:rPr>
          <w:szCs w:val="24"/>
        </w:rPr>
        <w:t xml:space="preserve">For underkapittelet </w:t>
      </w:r>
      <w:r w:rsidRPr="00F0633E">
        <w:rPr>
          <w:i/>
          <w:iCs/>
          <w:szCs w:val="24"/>
        </w:rPr>
        <w:t>«</w:t>
      </w:r>
      <w:r w:rsidRPr="00CD6D16">
        <w:rPr>
          <w:i/>
          <w:iCs/>
          <w:szCs w:val="24"/>
        </w:rPr>
        <w:t>Beredskap</w:t>
      </w:r>
      <w:r w:rsidRPr="00F0633E">
        <w:rPr>
          <w:i/>
          <w:iCs/>
          <w:szCs w:val="24"/>
        </w:rPr>
        <w:t>»</w:t>
      </w:r>
      <w:r>
        <w:rPr>
          <w:i/>
          <w:iCs/>
          <w:szCs w:val="24"/>
        </w:rPr>
        <w:t xml:space="preserve"> </w:t>
      </w:r>
      <w:r>
        <w:rPr>
          <w:szCs w:val="24"/>
        </w:rPr>
        <w:t>(s.14) er alle tiltak prioritert.</w:t>
      </w:r>
    </w:p>
    <w:p w14:paraId="10D35CB5" w14:textId="77777777" w:rsidR="00125748" w:rsidRPr="00CD6D16" w:rsidRDefault="00125748" w:rsidP="00125748">
      <w:pPr>
        <w:pStyle w:val="Listeavsnitt"/>
        <w:numPr>
          <w:ilvl w:val="0"/>
          <w:numId w:val="3"/>
        </w:numPr>
        <w:rPr>
          <w:i/>
          <w:iCs/>
          <w:szCs w:val="24"/>
        </w:rPr>
      </w:pPr>
      <w:r>
        <w:rPr>
          <w:szCs w:val="24"/>
        </w:rPr>
        <w:t xml:space="preserve">For underkapittelet </w:t>
      </w:r>
      <w:r w:rsidRPr="00F0633E">
        <w:rPr>
          <w:i/>
          <w:iCs/>
          <w:szCs w:val="24"/>
        </w:rPr>
        <w:t>«</w:t>
      </w:r>
      <w:r w:rsidRPr="00CD6D16">
        <w:rPr>
          <w:i/>
          <w:iCs/>
          <w:szCs w:val="24"/>
        </w:rPr>
        <w:t>Kommunikasjon</w:t>
      </w:r>
      <w:r w:rsidRPr="00F0633E">
        <w:rPr>
          <w:i/>
          <w:iCs/>
          <w:szCs w:val="24"/>
        </w:rPr>
        <w:t>»</w:t>
      </w:r>
      <w:r>
        <w:rPr>
          <w:i/>
          <w:iCs/>
          <w:szCs w:val="24"/>
        </w:rPr>
        <w:t xml:space="preserve"> </w:t>
      </w:r>
      <w:r>
        <w:rPr>
          <w:szCs w:val="24"/>
        </w:rPr>
        <w:t xml:space="preserve">(s.13) er alle tiltak prioritert, foruten tiltaket </w:t>
      </w:r>
      <w:r w:rsidRPr="00CD6D16">
        <w:rPr>
          <w:i/>
          <w:iCs/>
          <w:szCs w:val="24"/>
        </w:rPr>
        <w:t>«Åpne opp mer om alle deler av produksjonen»</w:t>
      </w:r>
      <w:r>
        <w:rPr>
          <w:i/>
          <w:iCs/>
          <w:szCs w:val="24"/>
        </w:rPr>
        <w:t xml:space="preserve"> </w:t>
      </w:r>
      <w:r w:rsidRPr="00CD6D16">
        <w:rPr>
          <w:szCs w:val="24"/>
        </w:rPr>
        <w:t>som ikke er prioritert</w:t>
      </w:r>
    </w:p>
    <w:p w14:paraId="179836FE" w14:textId="77777777" w:rsidR="00125748" w:rsidRPr="00CD6D16" w:rsidRDefault="00125748" w:rsidP="00125748">
      <w:pPr>
        <w:pStyle w:val="Listeavsnitt"/>
        <w:numPr>
          <w:ilvl w:val="0"/>
          <w:numId w:val="3"/>
        </w:numPr>
        <w:rPr>
          <w:i/>
          <w:iCs/>
          <w:szCs w:val="24"/>
        </w:rPr>
      </w:pPr>
      <w:r>
        <w:rPr>
          <w:szCs w:val="24"/>
        </w:rPr>
        <w:t xml:space="preserve">For underkapittelet </w:t>
      </w:r>
      <w:r w:rsidRPr="00F0633E">
        <w:rPr>
          <w:i/>
          <w:iCs/>
          <w:szCs w:val="24"/>
        </w:rPr>
        <w:t>«</w:t>
      </w:r>
      <w:r w:rsidRPr="00CD6D16">
        <w:rPr>
          <w:i/>
          <w:iCs/>
          <w:szCs w:val="24"/>
        </w:rPr>
        <w:t>Helse, miljø og sikkerhet</w:t>
      </w:r>
      <w:r w:rsidRPr="00F0633E">
        <w:rPr>
          <w:i/>
          <w:iCs/>
          <w:szCs w:val="24"/>
        </w:rPr>
        <w:t>»</w:t>
      </w:r>
      <w:r>
        <w:rPr>
          <w:i/>
          <w:iCs/>
          <w:szCs w:val="24"/>
        </w:rPr>
        <w:t xml:space="preserve"> </w:t>
      </w:r>
      <w:r>
        <w:rPr>
          <w:szCs w:val="24"/>
        </w:rPr>
        <w:t xml:space="preserve">(s.13) er alle tiltak prioritert, der tiltaket </w:t>
      </w:r>
      <w:r w:rsidRPr="00CD6D16">
        <w:rPr>
          <w:i/>
          <w:iCs/>
          <w:szCs w:val="24"/>
        </w:rPr>
        <w:t>«Styrke velferdsordningene i landbruket»</w:t>
      </w:r>
      <w:r>
        <w:rPr>
          <w:szCs w:val="24"/>
        </w:rPr>
        <w:t xml:space="preserve"> er høyest prioritert.</w:t>
      </w:r>
    </w:p>
    <w:p w14:paraId="45825A55" w14:textId="77777777" w:rsidR="00125748" w:rsidRDefault="00125748" w:rsidP="00125748">
      <w:pPr>
        <w:pStyle w:val="Listeavsnitt"/>
        <w:numPr>
          <w:ilvl w:val="0"/>
          <w:numId w:val="3"/>
        </w:numPr>
      </w:pPr>
      <w:r>
        <w:t xml:space="preserve">I tillegg </w:t>
      </w:r>
      <w:proofErr w:type="gramStart"/>
      <w:r>
        <w:t>fremkommer</w:t>
      </w:r>
      <w:proofErr w:type="gramEnd"/>
      <w:r>
        <w:t xml:space="preserve"> følgende kommentarer til NPP: </w:t>
      </w:r>
    </w:p>
    <w:p w14:paraId="34D0413A" w14:textId="77777777" w:rsidR="00125748" w:rsidRPr="00CD6D16" w:rsidRDefault="00125748" w:rsidP="00125748">
      <w:pPr>
        <w:pStyle w:val="Listeavsnitt"/>
        <w:numPr>
          <w:ilvl w:val="1"/>
          <w:numId w:val="3"/>
        </w:numPr>
        <w:rPr>
          <w:szCs w:val="24"/>
        </w:rPr>
      </w:pPr>
      <w:r w:rsidRPr="00CD6D16">
        <w:rPr>
          <w:szCs w:val="24"/>
        </w:rPr>
        <w:t>Ønsker mer fokus i næringspolitisk program på vern av dyrket mark.</w:t>
      </w:r>
    </w:p>
    <w:p w14:paraId="34631973" w14:textId="77777777" w:rsidR="00125748" w:rsidRPr="00CD6D16" w:rsidRDefault="00125748" w:rsidP="00125748">
      <w:pPr>
        <w:pStyle w:val="Listeavsnitt"/>
        <w:numPr>
          <w:ilvl w:val="1"/>
          <w:numId w:val="3"/>
        </w:numPr>
        <w:rPr>
          <w:szCs w:val="24"/>
        </w:rPr>
      </w:pPr>
      <w:r w:rsidRPr="00CD6D16">
        <w:rPr>
          <w:szCs w:val="24"/>
        </w:rPr>
        <w:t xml:space="preserve">Vår globale klode trenger den lokale bonden!! </w:t>
      </w:r>
    </w:p>
    <w:p w14:paraId="58D42046" w14:textId="77777777" w:rsidR="00125748" w:rsidRPr="00CD6D16" w:rsidRDefault="00125748" w:rsidP="00125748">
      <w:pPr>
        <w:pStyle w:val="Listeavsnitt"/>
        <w:numPr>
          <w:ilvl w:val="1"/>
          <w:numId w:val="3"/>
        </w:numPr>
        <w:rPr>
          <w:szCs w:val="24"/>
        </w:rPr>
      </w:pPr>
      <w:r w:rsidRPr="00CD6D16">
        <w:rPr>
          <w:szCs w:val="24"/>
        </w:rPr>
        <w:t>Alle statlige og private institusjoner skal bruke norsk mat (inkl. oljeindustrien)</w:t>
      </w:r>
    </w:p>
    <w:p w14:paraId="5CE712EA" w14:textId="77777777" w:rsidR="00125748" w:rsidRPr="00B47512" w:rsidRDefault="00125748" w:rsidP="00125748">
      <w:pPr>
        <w:pStyle w:val="Listeavsnitt"/>
        <w:ind w:left="1440"/>
      </w:pPr>
    </w:p>
    <w:p w14:paraId="27CD9405" w14:textId="77777777" w:rsidR="00125748" w:rsidRPr="00B47512" w:rsidRDefault="00125748" w:rsidP="00125748">
      <w:pPr>
        <w:rPr>
          <w:lang w:val="en-US"/>
        </w:rPr>
      </w:pPr>
    </w:p>
    <w:p w14:paraId="14B444B5" w14:textId="77777777" w:rsidR="00125748" w:rsidRPr="008437BE" w:rsidRDefault="00125748" w:rsidP="00125748">
      <w:r w:rsidRPr="008437BE">
        <w:t>Framdriftsplan for Næringspolitisk program er som følgende:</w:t>
      </w:r>
    </w:p>
    <w:p w14:paraId="434CC191" w14:textId="430B370E" w:rsidR="00125748" w:rsidRDefault="00125748" w:rsidP="00125748">
      <w:pPr>
        <w:rPr>
          <w:lang w:val="nn-NO"/>
        </w:rPr>
      </w:pPr>
      <w:r w:rsidRPr="006F4269">
        <w:rPr>
          <w:noProof/>
          <w:lang w:val="en-US"/>
        </w:rPr>
        <w:drawing>
          <wp:inline distT="0" distB="0" distL="0" distR="0" wp14:anchorId="77576030" wp14:editId="6E11FC5C">
            <wp:extent cx="5619750" cy="37661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9750" cy="3766185"/>
                    </a:xfrm>
                    <a:prstGeom prst="rect">
                      <a:avLst/>
                    </a:prstGeom>
                  </pic:spPr>
                </pic:pic>
              </a:graphicData>
            </a:graphic>
          </wp:inline>
        </w:drawing>
      </w:r>
    </w:p>
    <w:p w14:paraId="204BE1A4" w14:textId="3821EFAC" w:rsidR="00125748" w:rsidRDefault="00125748">
      <w:pPr>
        <w:rPr>
          <w:lang w:val="nn-NO"/>
        </w:rPr>
      </w:pPr>
      <w:r>
        <w:rPr>
          <w:lang w:val="nn-NO"/>
        </w:rPr>
        <w:br w:type="page"/>
      </w:r>
    </w:p>
    <w:p w14:paraId="08F468C3" w14:textId="2363BB10" w:rsidR="00125748" w:rsidRDefault="00125748" w:rsidP="00125748">
      <w:pPr>
        <w:rPr>
          <w:lang w:val="nn-NO"/>
        </w:rPr>
      </w:pPr>
    </w:p>
    <w:p w14:paraId="6D16E5A5" w14:textId="77777777" w:rsidR="00125748" w:rsidRDefault="00125748" w:rsidP="00125748">
      <w:pPr>
        <w:pStyle w:val="MUCaseTitle2"/>
      </w:pPr>
      <w:bookmarkStart w:id="8" w:name="CaseRef615174"/>
      <w:bookmarkEnd w:id="8"/>
      <w:r>
        <w:t>17/20</w:t>
      </w:r>
      <w:r>
        <w:tab/>
        <w:t>19/00563-7</w:t>
      </w:r>
      <w:r>
        <w:tab/>
        <w:t>Regnskap 2019 Nord-Trøndelag Bondelag</w:t>
      </w:r>
    </w:p>
    <w:p w14:paraId="440C0D75" w14:textId="2274E1EE" w:rsidR="00125748" w:rsidRDefault="00125748" w:rsidP="00125748">
      <w:pPr>
        <w:pStyle w:val="MUCaseTitle2"/>
      </w:pPr>
    </w:p>
    <w:p w14:paraId="790C2C04" w14:textId="63019D5F" w:rsidR="00125748" w:rsidRDefault="00125748" w:rsidP="00125748">
      <w:pPr>
        <w:rPr>
          <w:lang w:val="nn-NO"/>
        </w:rPr>
      </w:pPr>
    </w:p>
    <w:p w14:paraId="4FFF3288" w14:textId="0C427043" w:rsidR="00125748" w:rsidRDefault="00125748" w:rsidP="00125748">
      <w:pPr>
        <w:rPr>
          <w:lang w:val="nn-NO"/>
        </w:rPr>
      </w:pPr>
    </w:p>
    <w:sdt>
      <w:sdtPr>
        <w:rPr>
          <w:b w:val="0"/>
          <w:lang w:val="nn-NO"/>
        </w:rPr>
        <w:alias w:val="Vedtak for sak 17/20"/>
        <w:tag w:val="HandlingID615174;CaseID411471"/>
        <w:id w:val="-1771154878"/>
        <w:placeholder>
          <w:docPart w:val="DefaultPlaceholder_-1854013440"/>
        </w:placeholder>
      </w:sdtPr>
      <w:sdtEndPr/>
      <w:sdtContent>
        <w:p w14:paraId="730D063D" w14:textId="77777777" w:rsidR="00125748" w:rsidRDefault="00125748" w:rsidP="00125748">
          <w:pPr>
            <w:pStyle w:val="MUCaseTitle3"/>
            <w:rPr>
              <w:lang w:val="nn-NO"/>
            </w:rPr>
          </w:pPr>
          <w:r>
            <w:rPr>
              <w:lang w:val="nn-NO"/>
            </w:rPr>
            <w:t>Vedtak</w:t>
          </w:r>
        </w:p>
        <w:p w14:paraId="24199B83" w14:textId="77777777" w:rsidR="00125748" w:rsidRDefault="00125748" w:rsidP="00125748">
          <w:pPr>
            <w:rPr>
              <w:lang w:val="nn-NO"/>
            </w:rPr>
          </w:pPr>
        </w:p>
        <w:p w14:paraId="179F353B" w14:textId="27CFB4EB" w:rsidR="00125748" w:rsidRDefault="00125748" w:rsidP="00125748">
          <w:pPr>
            <w:rPr>
              <w:lang w:val="nn-NO"/>
            </w:rPr>
          </w:pPr>
          <w:proofErr w:type="spellStart"/>
          <w:r w:rsidRPr="00125748">
            <w:rPr>
              <w:lang w:val="nn-NO"/>
            </w:rPr>
            <w:t>Fremlagte</w:t>
          </w:r>
          <w:proofErr w:type="spellEnd"/>
          <w:r w:rsidRPr="00125748">
            <w:rPr>
              <w:lang w:val="nn-NO"/>
            </w:rPr>
            <w:t xml:space="preserve"> </w:t>
          </w:r>
          <w:proofErr w:type="spellStart"/>
          <w:r w:rsidRPr="00125748">
            <w:rPr>
              <w:lang w:val="nn-NO"/>
            </w:rPr>
            <w:t>regnskap</w:t>
          </w:r>
          <w:proofErr w:type="spellEnd"/>
          <w:r w:rsidRPr="00125748">
            <w:rPr>
              <w:lang w:val="nn-NO"/>
            </w:rPr>
            <w:t xml:space="preserve"> med noter </w:t>
          </w:r>
          <w:proofErr w:type="spellStart"/>
          <w:r w:rsidR="00316F44">
            <w:rPr>
              <w:lang w:val="nn-NO"/>
            </w:rPr>
            <w:t>taes</w:t>
          </w:r>
          <w:proofErr w:type="spellEnd"/>
          <w:r w:rsidR="00316F44">
            <w:rPr>
              <w:lang w:val="nn-NO"/>
            </w:rPr>
            <w:t xml:space="preserve"> til </w:t>
          </w:r>
          <w:proofErr w:type="spellStart"/>
          <w:r w:rsidR="00316F44">
            <w:rPr>
              <w:lang w:val="nn-NO"/>
            </w:rPr>
            <w:t>etteretning</w:t>
          </w:r>
          <w:proofErr w:type="spellEnd"/>
          <w:r w:rsidR="00316F44">
            <w:rPr>
              <w:lang w:val="nn-NO"/>
            </w:rPr>
            <w:t xml:space="preserve">, og </w:t>
          </w:r>
          <w:proofErr w:type="spellStart"/>
          <w:r w:rsidR="00316F44">
            <w:rPr>
              <w:lang w:val="nn-NO"/>
            </w:rPr>
            <w:t>legges</w:t>
          </w:r>
          <w:proofErr w:type="spellEnd"/>
          <w:r w:rsidR="00316F44">
            <w:rPr>
              <w:lang w:val="nn-NO"/>
            </w:rPr>
            <w:t xml:space="preserve"> frem for årsmøte i Trøndelag Bondelag den 16. mars for godkjenning. </w:t>
          </w:r>
        </w:p>
        <w:p w14:paraId="46D40D7A" w14:textId="77777777" w:rsidR="00125748" w:rsidRDefault="00125748" w:rsidP="00125748">
          <w:pPr>
            <w:rPr>
              <w:lang w:val="nn-NO"/>
            </w:rPr>
          </w:pPr>
        </w:p>
        <w:p w14:paraId="6BD9808C" w14:textId="51C9D3ED" w:rsidR="00125748" w:rsidRPr="00125748" w:rsidRDefault="003816CF" w:rsidP="00125748">
          <w:pPr>
            <w:rPr>
              <w:lang w:val="nn-NO"/>
            </w:rPr>
          </w:pPr>
        </w:p>
      </w:sdtContent>
    </w:sdt>
    <w:p w14:paraId="3E517BA3" w14:textId="5015EE1E" w:rsidR="00125748" w:rsidRDefault="00125748" w:rsidP="00125748">
      <w:pPr>
        <w:rPr>
          <w:lang w:val="nn-NO"/>
        </w:rPr>
      </w:pPr>
    </w:p>
    <w:p w14:paraId="745CC4D8" w14:textId="25F88B68" w:rsidR="00125748" w:rsidRDefault="00125748" w:rsidP="00125748">
      <w:pPr>
        <w:rPr>
          <w:lang w:val="nn-NO"/>
        </w:rPr>
      </w:pPr>
    </w:p>
    <w:p w14:paraId="5704E912" w14:textId="77777777" w:rsidR="00125748" w:rsidRDefault="00125748" w:rsidP="00125748">
      <w:pPr>
        <w:pStyle w:val="MUCaseTitle3"/>
        <w:rPr>
          <w:lang w:val="nn-NO"/>
        </w:rPr>
      </w:pPr>
      <w:r>
        <w:rPr>
          <w:lang w:val="nn-NO"/>
        </w:rPr>
        <w:t>Saksutredning</w:t>
      </w:r>
    </w:p>
    <w:p w14:paraId="4B08CEDA" w14:textId="726E46BB" w:rsidR="00125748" w:rsidRDefault="00125748" w:rsidP="00125748">
      <w:pPr>
        <w:rPr>
          <w:lang w:val="nn-NO"/>
        </w:rPr>
      </w:pPr>
    </w:p>
    <w:p w14:paraId="34B4B6B3" w14:textId="77777777" w:rsidR="00125748" w:rsidRDefault="00125748" w:rsidP="00125748">
      <w:r>
        <w:t xml:space="preserve">Fremlagte regnskap for Nord-Trøndelag Bondelag 2019 viser et overforbruk på kr. </w:t>
      </w:r>
      <w:proofErr w:type="gramStart"/>
      <w:r>
        <w:t>532.880,-</w:t>
      </w:r>
      <w:proofErr w:type="gramEnd"/>
      <w:r>
        <w:t xml:space="preserve">  Regnskapet er et nettoregnskap uten balanse, og dette gir et ufullstendig bilde av det reelle resultat. </w:t>
      </w:r>
    </w:p>
    <w:p w14:paraId="13D1B032" w14:textId="77777777" w:rsidR="00125748" w:rsidRDefault="00125748" w:rsidP="00125748">
      <w:r>
        <w:t xml:space="preserve">8342 Landbruksspillet ligger inn i dette regnskapet med et merforbruk på kr.  </w:t>
      </w:r>
      <w:proofErr w:type="gramStart"/>
      <w:r>
        <w:t>197.336,-</w:t>
      </w:r>
      <w:proofErr w:type="gramEnd"/>
      <w:r>
        <w:t xml:space="preserve"> Landbruksspillet finansieres med tilskudd fra 6 fylkeskommuner med total bevilget kr. 220.000. Disse tilskuddene utbetales imidlertid ikke før prosjektrapport er levert i 2020. Dette kommer ikke frem i regnskapet og resultatet er derfor </w:t>
      </w:r>
      <w:proofErr w:type="spellStart"/>
      <w:r>
        <w:t>ca</w:t>
      </w:r>
      <w:proofErr w:type="spellEnd"/>
      <w:r>
        <w:t xml:space="preserve"> 200.000 kroner bedre enn talloppsettet. </w:t>
      </w:r>
    </w:p>
    <w:p w14:paraId="6E61265C" w14:textId="77777777" w:rsidR="00125748" w:rsidRDefault="00125748" w:rsidP="00125748">
      <w:r>
        <w:t xml:space="preserve">8334 Landbruksklyngen har samme feilkilde, dog med omvendt virkning. I regnskapet for 2017 hadde vi et betydelig merforbruk på denne posten. Over 3 år har denne posten gått i null, men for årets regnskap gir den et bedre regnskap enn hva som er reelt. </w:t>
      </w:r>
    </w:p>
    <w:p w14:paraId="20097A1B" w14:textId="77777777" w:rsidR="00125748" w:rsidRDefault="00125748" w:rsidP="00125748"/>
    <w:p w14:paraId="269E19D4" w14:textId="77777777" w:rsidR="00125748" w:rsidRDefault="00125748" w:rsidP="00125748">
      <w:r>
        <w:t>Vi har tre poster med betydelig merforbruk i forhold til budsjett.</w:t>
      </w:r>
      <w:r>
        <w:br/>
        <w:t xml:space="preserve">8310 Styret, 8311 Årsmøte og 8313 Ledersamling. Merforbruket på disse tre postene kan etter administrasjonens vurdering i stor grad tilskrives sammenslåingsprosessen. For fylkesstyret har det vært nødvendig å samkjøre to styrer før sammenslåingen, det har vært viktig å delta i samkjøringsprosessen både i Fylkeskommunen og hos Fylkesmannen, og å delta på lokale møter. </w:t>
      </w:r>
    </w:p>
    <w:p w14:paraId="1A51A073" w14:textId="77777777" w:rsidR="00125748" w:rsidRDefault="00125748" w:rsidP="00125748">
      <w:r>
        <w:t>2 to-dagers årsmøter kostet likeså noe mer enn budsjettert.</w:t>
      </w:r>
    </w:p>
    <w:p w14:paraId="0B9C630E" w14:textId="48852BBA" w:rsidR="00125748" w:rsidRDefault="00125748" w:rsidP="00125748">
      <w:pPr>
        <w:rPr>
          <w:lang w:val="nn-NO"/>
        </w:rPr>
      </w:pPr>
    </w:p>
    <w:p w14:paraId="37EB5124" w14:textId="5994B25C" w:rsidR="00125748" w:rsidRDefault="00125748">
      <w:pPr>
        <w:rPr>
          <w:lang w:val="nn-NO"/>
        </w:rPr>
      </w:pPr>
      <w:r>
        <w:rPr>
          <w:lang w:val="nn-NO"/>
        </w:rPr>
        <w:br w:type="page"/>
      </w:r>
    </w:p>
    <w:p w14:paraId="388B5CEC" w14:textId="557899FB" w:rsidR="00125748" w:rsidRDefault="00125748" w:rsidP="00125748">
      <w:pPr>
        <w:rPr>
          <w:lang w:val="nn-NO"/>
        </w:rPr>
      </w:pPr>
    </w:p>
    <w:p w14:paraId="63F3E411" w14:textId="77777777" w:rsidR="00125748" w:rsidRDefault="00125748" w:rsidP="00125748">
      <w:pPr>
        <w:pStyle w:val="MUCaseTitle2"/>
      </w:pPr>
      <w:bookmarkStart w:id="9" w:name="CaseRef615904"/>
      <w:bookmarkEnd w:id="9"/>
      <w:r>
        <w:t>18/20</w:t>
      </w:r>
      <w:r>
        <w:tab/>
        <w:t>19/00564-9</w:t>
      </w:r>
      <w:r>
        <w:tab/>
        <w:t>Budsjett 2020 - justering</w:t>
      </w:r>
    </w:p>
    <w:p w14:paraId="0EB820A2" w14:textId="1E815DD5" w:rsidR="00125748" w:rsidRDefault="00125748" w:rsidP="00125748">
      <w:pPr>
        <w:pStyle w:val="MUCaseTitle2"/>
      </w:pPr>
    </w:p>
    <w:p w14:paraId="63F97F4E" w14:textId="7595C5C0" w:rsidR="00125748" w:rsidRDefault="00125748" w:rsidP="00125748">
      <w:pPr>
        <w:rPr>
          <w:lang w:val="nn-NO"/>
        </w:rPr>
      </w:pPr>
    </w:p>
    <w:p w14:paraId="0DD03E9B" w14:textId="08FE6A7F" w:rsidR="00125748" w:rsidRDefault="00125748" w:rsidP="00125748">
      <w:pPr>
        <w:rPr>
          <w:lang w:val="nn-NO"/>
        </w:rPr>
      </w:pPr>
    </w:p>
    <w:sdt>
      <w:sdtPr>
        <w:rPr>
          <w:b w:val="0"/>
          <w:lang w:val="nn-NO"/>
        </w:rPr>
        <w:alias w:val="Vedtak for sak 18/20"/>
        <w:tag w:val="HandlingID615904;CaseID411472"/>
        <w:id w:val="4173029"/>
        <w:placeholder>
          <w:docPart w:val="DefaultPlaceholder_-1854013440"/>
        </w:placeholder>
      </w:sdtPr>
      <w:sdtEndPr/>
      <w:sdtContent>
        <w:p w14:paraId="26F0CB17" w14:textId="77777777" w:rsidR="00125748" w:rsidRDefault="00125748" w:rsidP="00125748">
          <w:pPr>
            <w:pStyle w:val="MUCaseTitle3"/>
            <w:rPr>
              <w:lang w:val="nn-NO"/>
            </w:rPr>
          </w:pPr>
          <w:r>
            <w:rPr>
              <w:lang w:val="nn-NO"/>
            </w:rPr>
            <w:t>Vedtak</w:t>
          </w:r>
        </w:p>
        <w:p w14:paraId="4F7D0E48" w14:textId="77777777" w:rsidR="00125748" w:rsidRDefault="00125748" w:rsidP="00125748">
          <w:pPr>
            <w:rPr>
              <w:lang w:val="nn-NO"/>
            </w:rPr>
          </w:pPr>
        </w:p>
        <w:p w14:paraId="7957576F" w14:textId="77777777" w:rsidR="00125748" w:rsidRDefault="00125748" w:rsidP="00125748">
          <w:pPr>
            <w:rPr>
              <w:lang w:val="nn-NO"/>
            </w:rPr>
          </w:pPr>
          <w:r w:rsidRPr="00125748">
            <w:rPr>
              <w:lang w:val="nn-NO"/>
            </w:rPr>
            <w:t xml:space="preserve">Styret i Trøndelag Bondelag tar Budsjett </w:t>
          </w:r>
          <w:proofErr w:type="spellStart"/>
          <w:r w:rsidRPr="00125748">
            <w:rPr>
              <w:lang w:val="nn-NO"/>
            </w:rPr>
            <w:t>justeringen</w:t>
          </w:r>
          <w:proofErr w:type="spellEnd"/>
          <w:r w:rsidRPr="00125748">
            <w:rPr>
              <w:lang w:val="nn-NO"/>
            </w:rPr>
            <w:t xml:space="preserve"> til orientering og legger det frem for årsmøtet i Trøndelag Bondelag for godkjenning.</w:t>
          </w:r>
        </w:p>
        <w:p w14:paraId="05BC2A6A" w14:textId="77777777" w:rsidR="00125748" w:rsidRDefault="00125748" w:rsidP="00125748">
          <w:pPr>
            <w:rPr>
              <w:lang w:val="nn-NO"/>
            </w:rPr>
          </w:pPr>
        </w:p>
        <w:p w14:paraId="234847BB" w14:textId="26C2441F" w:rsidR="00125748" w:rsidRPr="00125748" w:rsidRDefault="003816CF" w:rsidP="00125748">
          <w:pPr>
            <w:rPr>
              <w:lang w:val="nn-NO"/>
            </w:rPr>
          </w:pPr>
        </w:p>
      </w:sdtContent>
    </w:sdt>
    <w:p w14:paraId="0F4EAD63" w14:textId="1EB3CD1F" w:rsidR="00125748" w:rsidRDefault="00125748" w:rsidP="00125748">
      <w:pPr>
        <w:rPr>
          <w:lang w:val="nn-NO"/>
        </w:rPr>
      </w:pPr>
    </w:p>
    <w:p w14:paraId="72D0E2F8" w14:textId="52A03396" w:rsidR="00125748" w:rsidRDefault="00125748" w:rsidP="00125748">
      <w:pPr>
        <w:rPr>
          <w:lang w:val="nn-NO"/>
        </w:rPr>
      </w:pPr>
    </w:p>
    <w:p w14:paraId="23D413DF" w14:textId="77777777" w:rsidR="00125748" w:rsidRDefault="00125748" w:rsidP="00125748">
      <w:pPr>
        <w:pStyle w:val="MUCaseTitle3"/>
        <w:rPr>
          <w:lang w:val="nn-NO"/>
        </w:rPr>
      </w:pPr>
      <w:r>
        <w:rPr>
          <w:lang w:val="nn-NO"/>
        </w:rPr>
        <w:t>Saksutredning</w:t>
      </w:r>
    </w:p>
    <w:p w14:paraId="66E7E61E" w14:textId="1A0B0976" w:rsidR="00125748" w:rsidRDefault="00125748" w:rsidP="00125748">
      <w:pPr>
        <w:rPr>
          <w:lang w:val="nn-NO"/>
        </w:rPr>
      </w:pPr>
    </w:p>
    <w:p w14:paraId="6493DC0C" w14:textId="77777777" w:rsidR="00125748" w:rsidRDefault="00125748" w:rsidP="00125748">
      <w:r>
        <w:t xml:space="preserve">Budsjettet for 2020 ble vedtatt i årsmøte 3. desember med merknad om budsjettjusteringer underveis gjennom året. </w:t>
      </w:r>
    </w:p>
    <w:p w14:paraId="176DA3CF" w14:textId="77777777" w:rsidR="00125748" w:rsidRDefault="00125748" w:rsidP="00125748">
      <w:r>
        <w:t>Vedlagte budsjett er lagt frem med hovedaktiviteter som styret ønsket seg.</w:t>
      </w:r>
    </w:p>
    <w:p w14:paraId="643201CE" w14:textId="77777777" w:rsidR="00125748" w:rsidRDefault="00125748" w:rsidP="00125748"/>
    <w:p w14:paraId="6D7C3238" w14:textId="77777777" w:rsidR="00125748" w:rsidRDefault="00125748" w:rsidP="00125748">
      <w:r>
        <w:t xml:space="preserve">Det er lagt til nye aktiviteter som </w:t>
      </w:r>
      <w:proofErr w:type="spellStart"/>
      <w:r>
        <w:t>Midt-Norsk</w:t>
      </w:r>
      <w:proofErr w:type="spellEnd"/>
      <w:r>
        <w:t xml:space="preserve"> Kornutvalg, Jordbruksavtalen – møter og Prosjekt små og mellomstore Bruk. </w:t>
      </w:r>
    </w:p>
    <w:p w14:paraId="509F8E3F" w14:textId="77777777" w:rsidR="00125748" w:rsidRDefault="00125748" w:rsidP="00125748"/>
    <w:p w14:paraId="1420E320" w14:textId="77777777" w:rsidR="00125748" w:rsidRDefault="00125748" w:rsidP="00125748">
      <w:r>
        <w:t xml:space="preserve">Fremlagte budsjett har en reserve på kr. 169.000. Dette er midler som kan fordeles på å styrke aktiviteter som allerede er budsjettert, eller til nye aktiviteter som styret mener skal opprettes. </w:t>
      </w:r>
    </w:p>
    <w:p w14:paraId="4CB60D1A" w14:textId="77777777" w:rsidR="00125748" w:rsidRDefault="00125748" w:rsidP="00125748"/>
    <w:p w14:paraId="7F218D69" w14:textId="77777777" w:rsidR="00125748" w:rsidRDefault="00125748" w:rsidP="00125748">
      <w:r>
        <w:t xml:space="preserve">Dette er jo det første året i Trøndelag Bondelag, så det er litt vanskelig å budsjettere. </w:t>
      </w:r>
    </w:p>
    <w:p w14:paraId="453AF5B9" w14:textId="77777777" w:rsidR="00125748" w:rsidRDefault="00125748" w:rsidP="00125748">
      <w:r>
        <w:t xml:space="preserve">Styret bør ha </w:t>
      </w:r>
      <w:proofErr w:type="gramStart"/>
      <w:r>
        <w:t>en ny budsjett</w:t>
      </w:r>
      <w:proofErr w:type="gramEnd"/>
      <w:r>
        <w:t xml:space="preserve"> runde etter 1. halvår. </w:t>
      </w:r>
    </w:p>
    <w:p w14:paraId="3476B73B" w14:textId="2A08F635" w:rsidR="00125748" w:rsidRDefault="00125748" w:rsidP="00125748">
      <w:pPr>
        <w:rPr>
          <w:lang w:val="nn-NO"/>
        </w:rPr>
      </w:pPr>
      <w:r>
        <w:t xml:space="preserve">Erfaringene vi gjør oss i år er grunnlaget for å legge budsjettet for 2021.  </w:t>
      </w:r>
    </w:p>
    <w:p w14:paraId="34DA1F5B" w14:textId="2EF1B735" w:rsidR="00125748" w:rsidRDefault="00125748">
      <w:pPr>
        <w:rPr>
          <w:lang w:val="nn-NO"/>
        </w:rPr>
      </w:pPr>
      <w:r>
        <w:rPr>
          <w:lang w:val="nn-NO"/>
        </w:rPr>
        <w:br w:type="page"/>
      </w:r>
    </w:p>
    <w:p w14:paraId="0A0E3B3B" w14:textId="5F030B24" w:rsidR="00125748" w:rsidRDefault="00125748" w:rsidP="00125748">
      <w:pPr>
        <w:rPr>
          <w:lang w:val="nn-NO"/>
        </w:rPr>
      </w:pPr>
    </w:p>
    <w:p w14:paraId="13E28A32" w14:textId="77777777" w:rsidR="00125748" w:rsidRDefault="00125748" w:rsidP="00125748">
      <w:pPr>
        <w:pStyle w:val="MUCaseTitle2"/>
      </w:pPr>
      <w:bookmarkStart w:id="10" w:name="CaseRef615872"/>
      <w:bookmarkEnd w:id="10"/>
      <w:r>
        <w:t>19/20</w:t>
      </w:r>
      <w:r>
        <w:tab/>
        <w:t>19/00575-4</w:t>
      </w:r>
      <w:r>
        <w:tab/>
        <w:t>Regnskap 2019 - Sør-Trøndelag Bondelag</w:t>
      </w:r>
    </w:p>
    <w:p w14:paraId="12CF5393" w14:textId="74DC6386" w:rsidR="00125748" w:rsidRDefault="00125748" w:rsidP="00125748">
      <w:pPr>
        <w:pStyle w:val="MUCaseTitle2"/>
      </w:pPr>
    </w:p>
    <w:p w14:paraId="45E2F0D5" w14:textId="2E3DFD9C" w:rsidR="00125748" w:rsidRDefault="00125748" w:rsidP="00125748">
      <w:pPr>
        <w:rPr>
          <w:lang w:val="nn-NO"/>
        </w:rPr>
      </w:pPr>
    </w:p>
    <w:p w14:paraId="1B372889" w14:textId="2E1AC199" w:rsidR="00125748" w:rsidRDefault="00125748" w:rsidP="00125748">
      <w:pPr>
        <w:rPr>
          <w:lang w:val="nn-NO"/>
        </w:rPr>
      </w:pPr>
    </w:p>
    <w:sdt>
      <w:sdtPr>
        <w:rPr>
          <w:b w:val="0"/>
          <w:lang w:val="nn-NO"/>
        </w:rPr>
        <w:alias w:val="Vedtak for sak 19/20"/>
        <w:tag w:val="HandlingID615872;CaseID411483"/>
        <w:id w:val="-167096557"/>
        <w:placeholder>
          <w:docPart w:val="DefaultPlaceholder_-1854013440"/>
        </w:placeholder>
      </w:sdtPr>
      <w:sdtEndPr/>
      <w:sdtContent>
        <w:p w14:paraId="2CD62255" w14:textId="77777777" w:rsidR="00125748" w:rsidRDefault="00125748" w:rsidP="00125748">
          <w:pPr>
            <w:pStyle w:val="MUCaseTitle3"/>
            <w:rPr>
              <w:lang w:val="nn-NO"/>
            </w:rPr>
          </w:pPr>
          <w:r>
            <w:rPr>
              <w:lang w:val="nn-NO"/>
            </w:rPr>
            <w:t>Vedtak</w:t>
          </w:r>
        </w:p>
        <w:p w14:paraId="7BD44036" w14:textId="77777777" w:rsidR="00125748" w:rsidRDefault="00125748" w:rsidP="00125748">
          <w:pPr>
            <w:rPr>
              <w:lang w:val="nn-NO"/>
            </w:rPr>
          </w:pPr>
        </w:p>
        <w:p w14:paraId="1FF4BA2B" w14:textId="4B26AEFA" w:rsidR="00125748" w:rsidRDefault="00125748" w:rsidP="00125748">
          <w:pPr>
            <w:rPr>
              <w:lang w:val="nn-NO"/>
            </w:rPr>
          </w:pPr>
          <w:r w:rsidRPr="00125748">
            <w:rPr>
              <w:lang w:val="nn-NO"/>
            </w:rPr>
            <w:t xml:space="preserve">Styret i Trøndelag Bondelag tar </w:t>
          </w:r>
          <w:proofErr w:type="spellStart"/>
          <w:r w:rsidRPr="00125748">
            <w:rPr>
              <w:lang w:val="nn-NO"/>
            </w:rPr>
            <w:t>regnskap</w:t>
          </w:r>
          <w:proofErr w:type="spellEnd"/>
          <w:r w:rsidRPr="00125748">
            <w:rPr>
              <w:lang w:val="nn-NO"/>
            </w:rPr>
            <w:t xml:space="preserve"> for Sør-Trøndelag Bondelag 2019 til orientering, og </w:t>
          </w:r>
          <w:proofErr w:type="spellStart"/>
          <w:r w:rsidRPr="00125748">
            <w:rPr>
              <w:lang w:val="nn-NO"/>
            </w:rPr>
            <w:t>legges</w:t>
          </w:r>
          <w:proofErr w:type="spellEnd"/>
          <w:r w:rsidRPr="00125748">
            <w:rPr>
              <w:lang w:val="nn-NO"/>
            </w:rPr>
            <w:t xml:space="preserve"> frem for årsmøtet 16. mars, for godkjenning. </w:t>
          </w:r>
        </w:p>
        <w:p w14:paraId="57115CAE" w14:textId="77777777" w:rsidR="00125748" w:rsidRDefault="00125748" w:rsidP="00125748">
          <w:pPr>
            <w:rPr>
              <w:lang w:val="nn-NO"/>
            </w:rPr>
          </w:pPr>
        </w:p>
        <w:p w14:paraId="5381DC67" w14:textId="0A96D260" w:rsidR="00125748" w:rsidRPr="00125748" w:rsidRDefault="003816CF" w:rsidP="00125748">
          <w:pPr>
            <w:rPr>
              <w:lang w:val="nn-NO"/>
            </w:rPr>
          </w:pPr>
        </w:p>
      </w:sdtContent>
    </w:sdt>
    <w:p w14:paraId="3D9A5F5F" w14:textId="501D54B4" w:rsidR="00125748" w:rsidRDefault="00125748" w:rsidP="00125748">
      <w:pPr>
        <w:rPr>
          <w:lang w:val="nn-NO"/>
        </w:rPr>
      </w:pPr>
    </w:p>
    <w:p w14:paraId="104760E6" w14:textId="1D5D136D" w:rsidR="00125748" w:rsidRDefault="00125748" w:rsidP="00125748">
      <w:pPr>
        <w:rPr>
          <w:lang w:val="nn-NO"/>
        </w:rPr>
      </w:pPr>
    </w:p>
    <w:p w14:paraId="0297C978" w14:textId="77777777" w:rsidR="00125748" w:rsidRDefault="00125748" w:rsidP="00125748">
      <w:pPr>
        <w:pStyle w:val="MUCaseTitle3"/>
        <w:rPr>
          <w:lang w:val="nn-NO"/>
        </w:rPr>
      </w:pPr>
      <w:r>
        <w:rPr>
          <w:lang w:val="nn-NO"/>
        </w:rPr>
        <w:t>Saksutredning</w:t>
      </w:r>
    </w:p>
    <w:p w14:paraId="16BEF519" w14:textId="1418C18F" w:rsidR="00125748" w:rsidRDefault="00125748" w:rsidP="00125748">
      <w:pPr>
        <w:rPr>
          <w:lang w:val="nn-NO"/>
        </w:rPr>
      </w:pPr>
    </w:p>
    <w:p w14:paraId="598711FD" w14:textId="77777777" w:rsidR="00125748" w:rsidRDefault="00125748" w:rsidP="00125748">
      <w:r>
        <w:t xml:space="preserve">Fremlagte regnskap for Sør-Trøndelag Bondelag 2019 viser et overforbruk på kr. 515.871. </w:t>
      </w:r>
    </w:p>
    <w:p w14:paraId="2DC9F22D" w14:textId="77777777" w:rsidR="00125748" w:rsidRDefault="00125748" w:rsidP="00125748"/>
    <w:p w14:paraId="375C64F7" w14:textId="77777777" w:rsidR="00125748" w:rsidRDefault="00125748" w:rsidP="00125748">
      <w:r>
        <w:t>Når det gjelder offentlig tilskudd til prosjekter og aktiviteter, så har Sør-Trøndelag Bondelag klart å få det meste inn i kalender året, så underskuddet er ganske reelt.</w:t>
      </w:r>
    </w:p>
    <w:p w14:paraId="6E9A2F8B" w14:textId="77777777" w:rsidR="00125748" w:rsidRDefault="00125748" w:rsidP="00125748"/>
    <w:p w14:paraId="2C1EE334" w14:textId="77777777" w:rsidR="00125748" w:rsidRDefault="00125748" w:rsidP="00125748">
      <w:r>
        <w:t xml:space="preserve">De største postene med betydelig merforbruk i forhold til budsjett er jo Årsmøtene i 2019, der det ble arrangert 2 årsmøter i fylkeslaget både i mars og desember. </w:t>
      </w:r>
    </w:p>
    <w:p w14:paraId="37FF1789" w14:textId="77777777" w:rsidR="00125748" w:rsidRDefault="00125748" w:rsidP="00125748"/>
    <w:p w14:paraId="5036ADD9" w14:textId="77777777" w:rsidR="00125748" w:rsidRDefault="00125748" w:rsidP="00125748">
      <w:r>
        <w:t xml:space="preserve">Det har også vært stor aktivitet for fylkesleder, og det viser et stort overforbruk i forhold til budsjett. </w:t>
      </w:r>
    </w:p>
    <w:p w14:paraId="5CB837D2" w14:textId="77777777" w:rsidR="00125748" w:rsidRDefault="00125748" w:rsidP="00125748">
      <w:r>
        <w:t xml:space="preserve">Forbruket viser jo at sammenslåingsprosessen har kostet, men at det er viktig å være på de riktige arenaer </w:t>
      </w:r>
      <w:proofErr w:type="gramStart"/>
      <w:r>
        <w:t>i forhold til</w:t>
      </w:r>
      <w:proofErr w:type="gramEnd"/>
      <w:r>
        <w:t xml:space="preserve"> å knytte seg allianser i det nye Trøndelag. </w:t>
      </w:r>
    </w:p>
    <w:p w14:paraId="224252E6" w14:textId="77777777" w:rsidR="00125748" w:rsidRDefault="00125748" w:rsidP="00125748"/>
    <w:p w14:paraId="657312B3" w14:textId="77777777" w:rsidR="00125748" w:rsidRDefault="00125748" w:rsidP="00125748">
      <w:r>
        <w:t xml:space="preserve">Styrene i Sør- og Nord-Trøndelag Bondelag har også hatt flere samlinger for å bli bedre kjent med hverandre, som selvfølgelig har vært nødvendig. </w:t>
      </w:r>
    </w:p>
    <w:p w14:paraId="0AA1525E" w14:textId="77777777" w:rsidR="00125748" w:rsidRDefault="00125748" w:rsidP="00125748"/>
    <w:p w14:paraId="14C650F0" w14:textId="107E550E" w:rsidR="00125748" w:rsidRDefault="00125748" w:rsidP="00125748">
      <w:pPr>
        <w:rPr>
          <w:lang w:val="nn-NO"/>
        </w:rPr>
      </w:pPr>
      <w:r>
        <w:t xml:space="preserve"> </w:t>
      </w:r>
    </w:p>
    <w:p w14:paraId="5991B85A" w14:textId="465A2C5D" w:rsidR="00125748" w:rsidRDefault="00125748">
      <w:pPr>
        <w:rPr>
          <w:lang w:val="nn-NO"/>
        </w:rPr>
      </w:pPr>
      <w:r>
        <w:rPr>
          <w:lang w:val="nn-NO"/>
        </w:rPr>
        <w:br w:type="page"/>
      </w:r>
    </w:p>
    <w:p w14:paraId="0C64B332" w14:textId="0E3B3C9D" w:rsidR="00125748" w:rsidRDefault="00125748" w:rsidP="00125748">
      <w:pPr>
        <w:rPr>
          <w:lang w:val="nn-NO"/>
        </w:rPr>
      </w:pPr>
    </w:p>
    <w:p w14:paraId="286BAEE0" w14:textId="77777777" w:rsidR="00125748" w:rsidRDefault="00125748" w:rsidP="00125748">
      <w:pPr>
        <w:pStyle w:val="MUCaseTitle2"/>
      </w:pPr>
      <w:bookmarkStart w:id="11" w:name="CaseRef615186"/>
      <w:bookmarkEnd w:id="11"/>
      <w:r>
        <w:t>20/20</w:t>
      </w:r>
      <w:r>
        <w:tab/>
        <w:t>19/00635-4</w:t>
      </w:r>
      <w:r>
        <w:tab/>
      </w:r>
      <w:proofErr w:type="spellStart"/>
      <w:r>
        <w:t>Årsmøteuttalelse</w:t>
      </w:r>
      <w:proofErr w:type="spellEnd"/>
      <w:r>
        <w:t xml:space="preserve"> eller resolusjon </w:t>
      </w:r>
      <w:proofErr w:type="spellStart"/>
      <w:r>
        <w:t>fra</w:t>
      </w:r>
      <w:proofErr w:type="spellEnd"/>
      <w:r>
        <w:t xml:space="preserve"> årsmøtet i Trøndelag Bondelag 2020</w:t>
      </w:r>
    </w:p>
    <w:p w14:paraId="11911666" w14:textId="46209873" w:rsidR="00125748" w:rsidRDefault="00125748" w:rsidP="00125748">
      <w:pPr>
        <w:pStyle w:val="MUCaseTitle2"/>
      </w:pPr>
    </w:p>
    <w:p w14:paraId="6B853BC8" w14:textId="715356D9" w:rsidR="00125748" w:rsidRDefault="00125748" w:rsidP="00125748">
      <w:pPr>
        <w:rPr>
          <w:lang w:val="nn-NO"/>
        </w:rPr>
      </w:pPr>
    </w:p>
    <w:p w14:paraId="2537B1F4" w14:textId="64B29F80" w:rsidR="00125748" w:rsidRDefault="00125748" w:rsidP="00125748">
      <w:pPr>
        <w:rPr>
          <w:lang w:val="nn-NO"/>
        </w:rPr>
      </w:pPr>
    </w:p>
    <w:sdt>
      <w:sdtPr>
        <w:rPr>
          <w:b w:val="0"/>
          <w:lang w:val="nn-NO"/>
        </w:rPr>
        <w:alias w:val="Vedtak for sak 20/20"/>
        <w:tag w:val="HandlingID615186;CaseID411543"/>
        <w:id w:val="1721942079"/>
        <w:placeholder>
          <w:docPart w:val="DefaultPlaceholder_-1854013440"/>
        </w:placeholder>
      </w:sdtPr>
      <w:sdtEndPr/>
      <w:sdtContent>
        <w:p w14:paraId="6C39D6F3" w14:textId="77777777" w:rsidR="00125748" w:rsidRDefault="00125748" w:rsidP="00125748">
          <w:pPr>
            <w:pStyle w:val="MUCaseTitle3"/>
            <w:rPr>
              <w:lang w:val="nn-NO"/>
            </w:rPr>
          </w:pPr>
          <w:r>
            <w:rPr>
              <w:lang w:val="nn-NO"/>
            </w:rPr>
            <w:t>Vedtak</w:t>
          </w:r>
        </w:p>
        <w:p w14:paraId="3106D67F" w14:textId="77777777" w:rsidR="00125748" w:rsidRDefault="00125748" w:rsidP="00125748">
          <w:pPr>
            <w:rPr>
              <w:lang w:val="nn-NO"/>
            </w:rPr>
          </w:pPr>
        </w:p>
        <w:p w14:paraId="7EC43DF3" w14:textId="77777777" w:rsidR="00125748" w:rsidRDefault="00125748" w:rsidP="00125748">
          <w:pPr>
            <w:rPr>
              <w:lang w:val="nn-NO"/>
            </w:rPr>
          </w:pPr>
          <w:r w:rsidRPr="00125748">
            <w:rPr>
              <w:lang w:val="nn-NO"/>
            </w:rPr>
            <w:t xml:space="preserve">Styret i Trøndelag Bondelag vedtar at </w:t>
          </w:r>
          <w:proofErr w:type="spellStart"/>
          <w:r w:rsidRPr="00125748">
            <w:rPr>
              <w:lang w:val="nn-NO"/>
            </w:rPr>
            <w:t>årsmøteuttalelse</w:t>
          </w:r>
          <w:proofErr w:type="spellEnd"/>
          <w:r w:rsidRPr="00125748">
            <w:rPr>
              <w:lang w:val="nn-NO"/>
            </w:rPr>
            <w:t xml:space="preserve"> tas inn på sakslista til årsmøtet 16. mars 2020 og tema en tar utgangspunkt i er: «</w:t>
          </w:r>
          <w:proofErr w:type="spellStart"/>
          <w:r w:rsidRPr="00125748">
            <w:rPr>
              <w:lang w:val="nn-NO"/>
            </w:rPr>
            <w:t>KlimaKU</w:t>
          </w:r>
          <w:proofErr w:type="spellEnd"/>
          <w:r w:rsidRPr="00125748">
            <w:rPr>
              <w:lang w:val="nn-NO"/>
            </w:rPr>
            <w:t xml:space="preserve">! – Spis norsk – spis sesong – spis opp!» som administrasjonen lager et forslag til tekst på forhånd, tas en runde i styret på e-post og </w:t>
          </w:r>
          <w:proofErr w:type="spellStart"/>
          <w:r w:rsidRPr="00125748">
            <w:rPr>
              <w:lang w:val="nn-NO"/>
            </w:rPr>
            <w:t>legges</w:t>
          </w:r>
          <w:proofErr w:type="spellEnd"/>
          <w:r w:rsidRPr="00125748">
            <w:rPr>
              <w:lang w:val="nn-NO"/>
            </w:rPr>
            <w:t xml:space="preserve"> fram for årsmøtet.</w:t>
          </w:r>
        </w:p>
        <w:p w14:paraId="3F86B503" w14:textId="77777777" w:rsidR="00125748" w:rsidRDefault="00125748" w:rsidP="00125748">
          <w:pPr>
            <w:rPr>
              <w:lang w:val="nn-NO"/>
            </w:rPr>
          </w:pPr>
        </w:p>
        <w:p w14:paraId="339DE4BE" w14:textId="49899E32" w:rsidR="00125748" w:rsidRPr="00125748" w:rsidRDefault="003816CF" w:rsidP="00125748">
          <w:pPr>
            <w:rPr>
              <w:lang w:val="nn-NO"/>
            </w:rPr>
          </w:pPr>
        </w:p>
      </w:sdtContent>
    </w:sdt>
    <w:p w14:paraId="4BFFA81E" w14:textId="2DDB0D8E" w:rsidR="00125748" w:rsidRDefault="00125748" w:rsidP="00125748">
      <w:pPr>
        <w:rPr>
          <w:lang w:val="nn-NO"/>
        </w:rPr>
      </w:pPr>
    </w:p>
    <w:p w14:paraId="47A3D5C7" w14:textId="734D2149" w:rsidR="00125748" w:rsidRDefault="00125748" w:rsidP="00125748">
      <w:pPr>
        <w:rPr>
          <w:lang w:val="nn-NO"/>
        </w:rPr>
      </w:pPr>
    </w:p>
    <w:p w14:paraId="2B2A33C1" w14:textId="77777777" w:rsidR="00125748" w:rsidRDefault="00125748" w:rsidP="00125748">
      <w:pPr>
        <w:pStyle w:val="MUCaseTitle3"/>
        <w:rPr>
          <w:lang w:val="nn-NO"/>
        </w:rPr>
      </w:pPr>
      <w:r>
        <w:rPr>
          <w:lang w:val="nn-NO"/>
        </w:rPr>
        <w:t>Saksutredning</w:t>
      </w:r>
    </w:p>
    <w:p w14:paraId="7102E03B" w14:textId="0D104D7B" w:rsidR="00125748" w:rsidRDefault="00125748" w:rsidP="00125748">
      <w:pPr>
        <w:rPr>
          <w:lang w:val="nn-NO"/>
        </w:rPr>
      </w:pPr>
    </w:p>
    <w:p w14:paraId="6D1B35C6" w14:textId="77777777" w:rsidR="00125748" w:rsidRDefault="00125748" w:rsidP="00125748">
      <w:r>
        <w:t xml:space="preserve">Saken Årsmøteuttalelse eller resolusjon har ikke blitt med på sakslista til årsmøtet i Trøndelag Bondelag 2020. Fylkesstyret må ta en avgjørelse på om saken skal være med, om det skal være en resolusjon med en resolusjonskomite eller om vi skal lage et forslag til årsmøteuttalelse på forhånd som forelegges årsmøtet. </w:t>
      </w:r>
    </w:p>
    <w:p w14:paraId="47EACB57" w14:textId="77777777" w:rsidR="00125748" w:rsidRDefault="00125748" w:rsidP="00125748"/>
    <w:p w14:paraId="15879D5A" w14:textId="77777777" w:rsidR="00125748" w:rsidRDefault="00125748" w:rsidP="00125748">
      <w:r>
        <w:t xml:space="preserve">På felles årsmøte i 2019 ble det satt ned og jobbet i en resolusjonskomite og lagt fram en resolusjon i årsmøtet: «Spis norsk!». Årsmøtet i fjor var todagers, og arbeidet i en resolusjonskomite gjøres innimellom det som er i programmet fra før og utover kvelden. Det er også litt usikkert om hvor mye resolusjonen ble brukt i ettertid – den druknet nok litt i alt det andre som har foregått i 2019. </w:t>
      </w:r>
    </w:p>
    <w:p w14:paraId="0EAC49E2" w14:textId="77777777" w:rsidR="00125748" w:rsidRDefault="00125748" w:rsidP="00125748"/>
    <w:p w14:paraId="029B21D2" w14:textId="77777777" w:rsidR="00125748" w:rsidRDefault="00125748" w:rsidP="00125748">
      <w:r>
        <w:t xml:space="preserve">Med et en-dagers årsmøte så anbefaler vi at det lages en årsmøteuttalelse på forhånd hvis saken skal på sakslista. Da må styret ta en avgjørelse på om hva uttalelsen skal handle om. Det blir i så fall den første årsmøteuttalelsen fra Trøndelag Bondelag, og den må det være kraft i! </w:t>
      </w:r>
    </w:p>
    <w:p w14:paraId="146D2A0B" w14:textId="77777777" w:rsidR="00125748" w:rsidRDefault="00125748" w:rsidP="00125748"/>
    <w:p w14:paraId="3AF296AE" w14:textId="77777777" w:rsidR="00125748" w:rsidRDefault="00125748" w:rsidP="00125748">
      <w:r>
        <w:t>Tema i tiden:</w:t>
      </w:r>
    </w:p>
    <w:p w14:paraId="078B61EA" w14:textId="77777777" w:rsidR="00125748" w:rsidRDefault="00125748" w:rsidP="00125748">
      <w:r>
        <w:t xml:space="preserve">«Spis norsk – spis sesong – spis opp!» </w:t>
      </w:r>
      <w:proofErr w:type="spellStart"/>
      <w:r>
        <w:t>Klimakur</w:t>
      </w:r>
      <w:proofErr w:type="spellEnd"/>
      <w:r>
        <w:t xml:space="preserve"> («</w:t>
      </w:r>
      <w:proofErr w:type="spellStart"/>
      <w:r>
        <w:t>KlimaKU</w:t>
      </w:r>
      <w:proofErr w:type="spellEnd"/>
      <w:r>
        <w:t>!»)</w:t>
      </w:r>
    </w:p>
    <w:p w14:paraId="0937F32D" w14:textId="77777777" w:rsidR="00125748" w:rsidRDefault="00125748" w:rsidP="00125748">
      <w:r>
        <w:t xml:space="preserve">Kjøtt, beitebruk, fotosyntese, </w:t>
      </w:r>
      <w:proofErr w:type="gramStart"/>
      <w:r>
        <w:t>karbonkretsløp,</w:t>
      </w:r>
      <w:proofErr w:type="gramEnd"/>
      <w:r>
        <w:t xml:space="preserve"> klima. </w:t>
      </w:r>
    </w:p>
    <w:p w14:paraId="4278BC6C" w14:textId="77777777" w:rsidR="00125748" w:rsidRDefault="00125748" w:rsidP="00125748">
      <w:r>
        <w:t xml:space="preserve">Arealbruk, korn, gras, potet og grønnsaker. </w:t>
      </w:r>
      <w:proofErr w:type="spellStart"/>
      <w:r>
        <w:t>Eat</w:t>
      </w:r>
      <w:proofErr w:type="spellEnd"/>
      <w:r>
        <w:t xml:space="preserve"> </w:t>
      </w:r>
      <w:proofErr w:type="spellStart"/>
      <w:r>
        <w:t>Lancet</w:t>
      </w:r>
      <w:proofErr w:type="spellEnd"/>
      <w:r>
        <w:t>, vegan-trend.</w:t>
      </w:r>
    </w:p>
    <w:p w14:paraId="2CE1421E" w14:textId="77777777" w:rsidR="00125748" w:rsidRDefault="00125748" w:rsidP="00125748">
      <w:r>
        <w:t>Næringsforbud, erstatning, behandle folk ordentlig, dyrevelferd.</w:t>
      </w:r>
    </w:p>
    <w:p w14:paraId="58B24C4B" w14:textId="77777777" w:rsidR="00125748" w:rsidRDefault="00125748" w:rsidP="00125748">
      <w:r>
        <w:t>Bondehelse, polarisert rovdyrdebatt, behandle folk ordentlig, dyrevelferd.</w:t>
      </w:r>
    </w:p>
    <w:p w14:paraId="4B25B974" w14:textId="77777777" w:rsidR="00125748" w:rsidRDefault="00125748" w:rsidP="00125748">
      <w:r>
        <w:t>Samvirke, samhold, felles mål, lokalmat, veien videre, framtid.</w:t>
      </w:r>
    </w:p>
    <w:p w14:paraId="014879AD" w14:textId="77777777" w:rsidR="00125748" w:rsidRDefault="00125748" w:rsidP="00125748">
      <w:r>
        <w:t xml:space="preserve">Bærekraft, fotosyntese, fornuftig ressursbruk, ta vare på jorda, </w:t>
      </w:r>
      <w:proofErr w:type="gramStart"/>
      <w:r>
        <w:t>dyrevelferd,</w:t>
      </w:r>
      <w:proofErr w:type="gramEnd"/>
      <w:r>
        <w:t xml:space="preserve"> bondehelse</w:t>
      </w:r>
    </w:p>
    <w:p w14:paraId="54708FDA" w14:textId="77777777" w:rsidR="00125748" w:rsidRDefault="00125748" w:rsidP="00125748">
      <w:r>
        <w:t>…</w:t>
      </w:r>
    </w:p>
    <w:p w14:paraId="7D4B8C43" w14:textId="77777777" w:rsidR="00125748" w:rsidRDefault="00125748" w:rsidP="00125748"/>
    <w:p w14:paraId="5650EB7D" w14:textId="77777777" w:rsidR="00125748" w:rsidRDefault="00125748" w:rsidP="00125748">
      <w:r>
        <w:t>Tenk: Dette er det viktigste for Trøndelag Bondelag akkurat nå! Må stå i forhold til visjon/ hovedmål.</w:t>
      </w:r>
    </w:p>
    <w:p w14:paraId="7966EBB4" w14:textId="77777777" w:rsidR="00125748" w:rsidRDefault="00125748" w:rsidP="00125748"/>
    <w:p w14:paraId="7C6D5BA9" w14:textId="77777777" w:rsidR="00125748" w:rsidRDefault="00125748" w:rsidP="00125748"/>
    <w:p w14:paraId="45791D68" w14:textId="0A626B98" w:rsidR="00125748" w:rsidRDefault="00125748" w:rsidP="00125748">
      <w:pPr>
        <w:rPr>
          <w:lang w:val="nn-NO"/>
        </w:rPr>
      </w:pPr>
    </w:p>
    <w:p w14:paraId="7CC649CE" w14:textId="5E0A6EC0" w:rsidR="00125748" w:rsidRDefault="00125748">
      <w:pPr>
        <w:rPr>
          <w:lang w:val="nn-NO"/>
        </w:rPr>
      </w:pPr>
      <w:r>
        <w:rPr>
          <w:lang w:val="nn-NO"/>
        </w:rPr>
        <w:br w:type="page"/>
      </w:r>
    </w:p>
    <w:p w14:paraId="5147B2F6" w14:textId="46A960D5" w:rsidR="00125748" w:rsidRDefault="00125748" w:rsidP="00125748">
      <w:pPr>
        <w:rPr>
          <w:lang w:val="nn-NO"/>
        </w:rPr>
      </w:pPr>
    </w:p>
    <w:p w14:paraId="4894908A" w14:textId="77777777" w:rsidR="00125748" w:rsidRDefault="00125748" w:rsidP="00125748">
      <w:pPr>
        <w:pStyle w:val="MUCaseTitle2"/>
      </w:pPr>
      <w:bookmarkStart w:id="12" w:name="CaseRef614896"/>
      <w:bookmarkEnd w:id="12"/>
      <w:r>
        <w:t>21/20</w:t>
      </w:r>
      <w:r>
        <w:tab/>
        <w:t>19/00722-11</w:t>
      </w:r>
      <w:r>
        <w:tab/>
        <w:t xml:space="preserve">Evaluering av </w:t>
      </w:r>
      <w:proofErr w:type="spellStart"/>
      <w:r>
        <w:t>regionmøtene</w:t>
      </w:r>
      <w:proofErr w:type="spellEnd"/>
      <w:r>
        <w:t xml:space="preserve"> 2020</w:t>
      </w:r>
    </w:p>
    <w:p w14:paraId="6AF4A092" w14:textId="0679D5A7" w:rsidR="00125748" w:rsidRDefault="00125748" w:rsidP="00125748">
      <w:pPr>
        <w:pStyle w:val="MUCaseTitle2"/>
      </w:pPr>
    </w:p>
    <w:p w14:paraId="0B062124" w14:textId="053221C5" w:rsidR="00125748" w:rsidRDefault="00125748" w:rsidP="00125748">
      <w:pPr>
        <w:rPr>
          <w:lang w:val="nn-NO"/>
        </w:rPr>
      </w:pPr>
    </w:p>
    <w:p w14:paraId="6F46452D" w14:textId="75D8BB8B" w:rsidR="00125748" w:rsidRDefault="00125748" w:rsidP="00125748">
      <w:pPr>
        <w:rPr>
          <w:lang w:val="nn-NO"/>
        </w:rPr>
      </w:pPr>
    </w:p>
    <w:sdt>
      <w:sdtPr>
        <w:rPr>
          <w:b w:val="0"/>
          <w:lang w:val="nn-NO"/>
        </w:rPr>
        <w:alias w:val="Vedtak for sak 21/20"/>
        <w:tag w:val="HandlingID614896;CaseID411630"/>
        <w:id w:val="1572769444"/>
        <w:placeholder>
          <w:docPart w:val="DefaultPlaceholder_-1854013440"/>
        </w:placeholder>
      </w:sdtPr>
      <w:sdtEndPr/>
      <w:sdtContent>
        <w:p w14:paraId="0C6B0C68" w14:textId="77777777" w:rsidR="00125748" w:rsidRDefault="00125748" w:rsidP="00125748">
          <w:pPr>
            <w:pStyle w:val="MUCaseTitle3"/>
            <w:rPr>
              <w:lang w:val="nn-NO"/>
            </w:rPr>
          </w:pPr>
          <w:r>
            <w:rPr>
              <w:lang w:val="nn-NO"/>
            </w:rPr>
            <w:t>Vedtak</w:t>
          </w:r>
        </w:p>
        <w:p w14:paraId="74981007" w14:textId="77777777" w:rsidR="00125748" w:rsidRDefault="00125748" w:rsidP="00125748">
          <w:pPr>
            <w:rPr>
              <w:lang w:val="nn-NO"/>
            </w:rPr>
          </w:pPr>
        </w:p>
        <w:p w14:paraId="6E329E11" w14:textId="77777777" w:rsidR="00125748" w:rsidRPr="00835014" w:rsidRDefault="00125748" w:rsidP="00125748">
          <w:pPr>
            <w:rPr>
              <w:b/>
              <w:bCs/>
            </w:rPr>
          </w:pPr>
          <w:r w:rsidRPr="00D559C5">
            <w:rPr>
              <w:b/>
              <w:bCs/>
            </w:rPr>
            <w:t>Styret bestemte at</w:t>
          </w:r>
          <w:r>
            <w:t xml:space="preserve"> </w:t>
          </w:r>
          <w:r>
            <w:rPr>
              <w:b/>
              <w:bCs/>
            </w:rPr>
            <w:t>denne saken utsettes til neste styremøte som er den 2. og 3. april.</w:t>
          </w:r>
        </w:p>
        <w:p w14:paraId="26E6D8C1" w14:textId="77777777" w:rsidR="00125748" w:rsidRDefault="00125748" w:rsidP="00125748"/>
        <w:p w14:paraId="01163138" w14:textId="77777777" w:rsidR="00125748" w:rsidRDefault="00125748" w:rsidP="00125748"/>
        <w:p w14:paraId="4B6AE14C" w14:textId="33A5EFFB" w:rsidR="00125748" w:rsidRDefault="00125748" w:rsidP="00125748">
          <w:r>
            <w:t>Forslag til vedtak</w:t>
          </w:r>
          <w:r w:rsidR="001072CE">
            <w:t xml:space="preserve"> legges frem på neste styremøte:</w:t>
          </w:r>
        </w:p>
        <w:p w14:paraId="5E52040A" w14:textId="77777777" w:rsidR="00125748" w:rsidRDefault="00125748" w:rsidP="00125748">
          <w:r>
            <w:t>Fylkesstyret i Trøndelag Bondelag evaluerte regionmøtene. Anmerkninger settes opp punktvis i saksframlegget.</w:t>
          </w:r>
        </w:p>
        <w:p w14:paraId="0B71DA5D" w14:textId="77777777" w:rsidR="00125748" w:rsidRDefault="00125748" w:rsidP="00125748">
          <w:r>
            <w:t>Dette skal følges opp i etterkant:</w:t>
          </w:r>
        </w:p>
        <w:p w14:paraId="29D2D663" w14:textId="77777777" w:rsidR="00125748" w:rsidRDefault="00125748" w:rsidP="00125748"/>
        <w:p w14:paraId="35EDA9D7" w14:textId="77777777" w:rsidR="00125748" w:rsidRDefault="00125748" w:rsidP="00125748">
          <w:pPr>
            <w:rPr>
              <w:lang w:val="nn-NO"/>
            </w:rPr>
          </w:pPr>
        </w:p>
        <w:p w14:paraId="0E8EFDEF" w14:textId="77777777" w:rsidR="00125748" w:rsidRDefault="00125748" w:rsidP="00125748">
          <w:pPr>
            <w:rPr>
              <w:lang w:val="nn-NO"/>
            </w:rPr>
          </w:pPr>
        </w:p>
        <w:p w14:paraId="169FA86D" w14:textId="799970F2" w:rsidR="00125748" w:rsidRPr="00125748" w:rsidRDefault="003816CF" w:rsidP="00125748">
          <w:pPr>
            <w:rPr>
              <w:lang w:val="nn-NO"/>
            </w:rPr>
          </w:pPr>
        </w:p>
      </w:sdtContent>
    </w:sdt>
    <w:p w14:paraId="4231AB16" w14:textId="1EB083C8" w:rsidR="00125748" w:rsidRDefault="00125748" w:rsidP="00125748">
      <w:pPr>
        <w:rPr>
          <w:lang w:val="nn-NO"/>
        </w:rPr>
      </w:pPr>
    </w:p>
    <w:p w14:paraId="74BC4DD8" w14:textId="77034E87" w:rsidR="00125748" w:rsidRDefault="00125748" w:rsidP="00125748">
      <w:pPr>
        <w:rPr>
          <w:lang w:val="nn-NO"/>
        </w:rPr>
      </w:pPr>
    </w:p>
    <w:p w14:paraId="746B62FB" w14:textId="77777777" w:rsidR="00125748" w:rsidRDefault="00125748" w:rsidP="00125748">
      <w:pPr>
        <w:pStyle w:val="MUCaseTitle3"/>
        <w:rPr>
          <w:lang w:val="nn-NO"/>
        </w:rPr>
      </w:pPr>
      <w:r>
        <w:rPr>
          <w:lang w:val="nn-NO"/>
        </w:rPr>
        <w:t>Saksutredning</w:t>
      </w:r>
    </w:p>
    <w:p w14:paraId="54E88302" w14:textId="56C12D32" w:rsidR="00125748" w:rsidRDefault="00125748" w:rsidP="00125748">
      <w:pPr>
        <w:rPr>
          <w:lang w:val="nn-NO"/>
        </w:rPr>
      </w:pPr>
    </w:p>
    <w:p w14:paraId="6EC25367" w14:textId="77777777" w:rsidR="00125748" w:rsidRDefault="00125748" w:rsidP="00125748">
      <w:r>
        <w:t xml:space="preserve">Regionmøter 2020 ble gjennomført 27. til 31. januar, med i alt 8 regionmøter. Opplegg og tema ble diskutert i Nord- og Sør-Trøndelag Bondelag på et styremøte før ekstraordinært årsmøte. Saken er ikke behandlet som vedtakssak på styremøte i Trøndelag Bondelag. Administrasjonen la fram et oppsett med dato, gruppering av lokallag og fordeling av besøk fra fylkeslaget, dette ble diskutert og redigert på styremøte på Frosta 20.-21. januar. </w:t>
      </w:r>
    </w:p>
    <w:p w14:paraId="3006841D" w14:textId="77777777" w:rsidR="00125748" w:rsidRDefault="00125748" w:rsidP="00125748"/>
    <w:p w14:paraId="05072362" w14:textId="77777777" w:rsidR="00125748" w:rsidRDefault="00125748" w:rsidP="00125748">
      <w:r>
        <w:t>Det er skrevet referat fra alle regionmøtene. Ligger vedlagt saksframlegget. Styret må avgjøre hva som skal følges opp og hvordan.</w:t>
      </w:r>
    </w:p>
    <w:p w14:paraId="7DE507B7" w14:textId="77777777" w:rsidR="00125748" w:rsidRDefault="00125748" w:rsidP="00125748"/>
    <w:p w14:paraId="5666029F" w14:textId="77777777" w:rsidR="00125748" w:rsidRDefault="00125748" w:rsidP="00125748">
      <w:r>
        <w:t>Administrasjonen har hatt kontormøte og evaluert regionmøtene. Disse innspillene kom fram:</w:t>
      </w:r>
    </w:p>
    <w:p w14:paraId="227F7371" w14:textId="77777777" w:rsidR="00125748" w:rsidRDefault="00125748" w:rsidP="00125748">
      <w:pPr>
        <w:pStyle w:val="Listeavsnitt"/>
        <w:numPr>
          <w:ilvl w:val="0"/>
          <w:numId w:val="5"/>
        </w:numPr>
        <w:rPr>
          <w:lang w:val="en-US"/>
        </w:rPr>
      </w:pPr>
      <w:r>
        <w:rPr>
          <w:lang w:val="en-US"/>
        </w:rPr>
        <w:t>God stemming</w:t>
      </w:r>
    </w:p>
    <w:p w14:paraId="0E7C7C30" w14:textId="77777777" w:rsidR="00125748" w:rsidRDefault="00125748" w:rsidP="00125748">
      <w:pPr>
        <w:pStyle w:val="Listeavsnitt"/>
        <w:numPr>
          <w:ilvl w:val="0"/>
          <w:numId w:val="5"/>
        </w:numPr>
        <w:rPr>
          <w:lang w:val="en-US"/>
        </w:rPr>
      </w:pPr>
      <w:proofErr w:type="spellStart"/>
      <w:r>
        <w:rPr>
          <w:lang w:val="en-US"/>
        </w:rPr>
        <w:t>Stortsett</w:t>
      </w:r>
      <w:proofErr w:type="spellEnd"/>
      <w:r>
        <w:rPr>
          <w:lang w:val="en-US"/>
        </w:rPr>
        <w:t xml:space="preserve"> bra </w:t>
      </w:r>
      <w:proofErr w:type="spellStart"/>
      <w:r>
        <w:rPr>
          <w:lang w:val="en-US"/>
        </w:rPr>
        <w:t>engasjement</w:t>
      </w:r>
      <w:proofErr w:type="spellEnd"/>
    </w:p>
    <w:p w14:paraId="58B4F183" w14:textId="77777777" w:rsidR="00125748" w:rsidRDefault="00125748" w:rsidP="00125748">
      <w:pPr>
        <w:pStyle w:val="Listeavsnitt"/>
        <w:numPr>
          <w:ilvl w:val="0"/>
          <w:numId w:val="5"/>
        </w:numPr>
        <w:rPr>
          <w:lang w:val="en-US"/>
        </w:rPr>
      </w:pPr>
      <w:proofErr w:type="spellStart"/>
      <w:r>
        <w:rPr>
          <w:lang w:val="en-US"/>
        </w:rPr>
        <w:t>Gode</w:t>
      </w:r>
      <w:proofErr w:type="spellEnd"/>
      <w:r>
        <w:rPr>
          <w:lang w:val="en-US"/>
        </w:rPr>
        <w:t xml:space="preserve"> </w:t>
      </w:r>
      <w:proofErr w:type="spellStart"/>
      <w:r>
        <w:rPr>
          <w:lang w:val="en-US"/>
        </w:rPr>
        <w:t>diskusjoner</w:t>
      </w:r>
      <w:proofErr w:type="spellEnd"/>
    </w:p>
    <w:p w14:paraId="30A211A5" w14:textId="77777777" w:rsidR="00125748" w:rsidRDefault="00125748" w:rsidP="00125748">
      <w:pPr>
        <w:pStyle w:val="Listeavsnitt"/>
        <w:numPr>
          <w:ilvl w:val="0"/>
          <w:numId w:val="5"/>
        </w:numPr>
        <w:rPr>
          <w:lang w:val="en-US"/>
        </w:rPr>
      </w:pPr>
      <w:proofErr w:type="spellStart"/>
      <w:r w:rsidRPr="00E630A1">
        <w:rPr>
          <w:lang w:val="en-US"/>
        </w:rPr>
        <w:t>Forskjell</w:t>
      </w:r>
      <w:proofErr w:type="spellEnd"/>
      <w:r w:rsidRPr="00E630A1">
        <w:rPr>
          <w:lang w:val="en-US"/>
        </w:rPr>
        <w:t xml:space="preserve"> </w:t>
      </w:r>
      <w:proofErr w:type="spellStart"/>
      <w:r w:rsidRPr="00E630A1">
        <w:rPr>
          <w:lang w:val="en-US"/>
        </w:rPr>
        <w:t>fra</w:t>
      </w:r>
      <w:proofErr w:type="spellEnd"/>
      <w:r w:rsidRPr="00E630A1">
        <w:rPr>
          <w:lang w:val="en-US"/>
        </w:rPr>
        <w:t xml:space="preserve"> </w:t>
      </w:r>
      <w:proofErr w:type="spellStart"/>
      <w:r w:rsidRPr="00E630A1">
        <w:rPr>
          <w:lang w:val="en-US"/>
        </w:rPr>
        <w:t>nord</w:t>
      </w:r>
      <w:proofErr w:type="spellEnd"/>
      <w:r w:rsidRPr="00E630A1">
        <w:rPr>
          <w:lang w:val="en-US"/>
        </w:rPr>
        <w:t xml:space="preserve"> </w:t>
      </w:r>
      <w:proofErr w:type="spellStart"/>
      <w:r w:rsidRPr="00E630A1">
        <w:rPr>
          <w:lang w:val="en-US"/>
        </w:rPr>
        <w:t>og</w:t>
      </w:r>
      <w:proofErr w:type="spellEnd"/>
      <w:r w:rsidRPr="00E630A1">
        <w:rPr>
          <w:lang w:val="en-US"/>
        </w:rPr>
        <w:t xml:space="preserve"> </w:t>
      </w:r>
      <w:proofErr w:type="spellStart"/>
      <w:r w:rsidRPr="00E630A1">
        <w:rPr>
          <w:lang w:val="en-US"/>
        </w:rPr>
        <w:t>sør</w:t>
      </w:r>
      <w:proofErr w:type="spellEnd"/>
      <w:r w:rsidRPr="00E630A1">
        <w:rPr>
          <w:lang w:val="en-US"/>
        </w:rPr>
        <w:t xml:space="preserve">- I </w:t>
      </w:r>
      <w:proofErr w:type="spellStart"/>
      <w:r w:rsidRPr="00E630A1">
        <w:rPr>
          <w:lang w:val="en-US"/>
        </w:rPr>
        <w:t>sør</w:t>
      </w:r>
      <w:proofErr w:type="spellEnd"/>
      <w:r w:rsidRPr="00E630A1">
        <w:rPr>
          <w:lang w:val="en-US"/>
        </w:rPr>
        <w:t xml:space="preserve"> har man </w:t>
      </w:r>
      <w:proofErr w:type="spellStart"/>
      <w:r w:rsidRPr="00E630A1">
        <w:rPr>
          <w:lang w:val="en-US"/>
        </w:rPr>
        <w:t>hatt</w:t>
      </w:r>
      <w:proofErr w:type="spellEnd"/>
      <w:r w:rsidRPr="00E630A1">
        <w:rPr>
          <w:lang w:val="en-US"/>
        </w:rPr>
        <w:t xml:space="preserve"> et program, </w:t>
      </w:r>
      <w:proofErr w:type="spellStart"/>
      <w:r w:rsidRPr="00E630A1">
        <w:rPr>
          <w:lang w:val="en-US"/>
        </w:rPr>
        <w:t>i</w:t>
      </w:r>
      <w:proofErr w:type="spellEnd"/>
      <w:r w:rsidRPr="00E630A1">
        <w:rPr>
          <w:lang w:val="en-US"/>
        </w:rPr>
        <w:t xml:space="preserve"> </w:t>
      </w:r>
      <w:proofErr w:type="spellStart"/>
      <w:r w:rsidRPr="00E630A1">
        <w:rPr>
          <w:lang w:val="en-US"/>
        </w:rPr>
        <w:t>nord</w:t>
      </w:r>
      <w:proofErr w:type="spellEnd"/>
      <w:r w:rsidRPr="00E630A1">
        <w:rPr>
          <w:lang w:val="en-US"/>
        </w:rPr>
        <w:t xml:space="preserve"> har man </w:t>
      </w:r>
      <w:proofErr w:type="spellStart"/>
      <w:r w:rsidRPr="00E630A1">
        <w:rPr>
          <w:lang w:val="en-US"/>
        </w:rPr>
        <w:t>hatt</w:t>
      </w:r>
      <w:proofErr w:type="spellEnd"/>
      <w:r w:rsidRPr="00E630A1">
        <w:rPr>
          <w:lang w:val="en-US"/>
        </w:rPr>
        <w:t xml:space="preserve"> et </w:t>
      </w:r>
      <w:proofErr w:type="spellStart"/>
      <w:r w:rsidRPr="00E630A1">
        <w:rPr>
          <w:lang w:val="en-US"/>
        </w:rPr>
        <w:t>annet</w:t>
      </w:r>
      <w:proofErr w:type="spellEnd"/>
      <w:r w:rsidRPr="00E630A1">
        <w:rPr>
          <w:lang w:val="en-US"/>
        </w:rPr>
        <w:t xml:space="preserve"> </w:t>
      </w:r>
      <w:proofErr w:type="spellStart"/>
      <w:r w:rsidRPr="00E630A1">
        <w:rPr>
          <w:lang w:val="en-US"/>
        </w:rPr>
        <w:t>opplegg</w:t>
      </w:r>
      <w:proofErr w:type="spellEnd"/>
      <w:r w:rsidRPr="00E630A1">
        <w:rPr>
          <w:lang w:val="en-US"/>
        </w:rPr>
        <w:t xml:space="preserve">- </w:t>
      </w:r>
      <w:proofErr w:type="spellStart"/>
      <w:r w:rsidRPr="00E630A1">
        <w:rPr>
          <w:lang w:val="en-US"/>
        </w:rPr>
        <w:t>i</w:t>
      </w:r>
      <w:proofErr w:type="spellEnd"/>
      <w:r w:rsidRPr="00E630A1">
        <w:rPr>
          <w:lang w:val="en-US"/>
        </w:rPr>
        <w:t xml:space="preserve"> </w:t>
      </w:r>
      <w:proofErr w:type="spellStart"/>
      <w:r w:rsidRPr="00E630A1">
        <w:rPr>
          <w:lang w:val="en-US"/>
        </w:rPr>
        <w:t>større</w:t>
      </w:r>
      <w:proofErr w:type="spellEnd"/>
      <w:r w:rsidRPr="00E630A1">
        <w:rPr>
          <w:lang w:val="en-US"/>
        </w:rPr>
        <w:t xml:space="preserve"> grad </w:t>
      </w:r>
      <w:proofErr w:type="spellStart"/>
      <w:r w:rsidRPr="00E630A1">
        <w:rPr>
          <w:lang w:val="en-US"/>
        </w:rPr>
        <w:t>dialogmøte</w:t>
      </w:r>
      <w:proofErr w:type="spellEnd"/>
      <w:r w:rsidRPr="00E630A1">
        <w:rPr>
          <w:lang w:val="en-US"/>
        </w:rPr>
        <w:t>.</w:t>
      </w:r>
    </w:p>
    <w:p w14:paraId="548BC5BA" w14:textId="77777777" w:rsidR="00125748" w:rsidRDefault="00125748" w:rsidP="00125748">
      <w:pPr>
        <w:pStyle w:val="Listeavsnitt"/>
        <w:numPr>
          <w:ilvl w:val="0"/>
          <w:numId w:val="5"/>
        </w:numPr>
        <w:rPr>
          <w:lang w:val="en-US"/>
        </w:rPr>
      </w:pPr>
      <w:proofErr w:type="spellStart"/>
      <w:r>
        <w:rPr>
          <w:lang w:val="en-US"/>
        </w:rPr>
        <w:t>Viktig</w:t>
      </w:r>
      <w:proofErr w:type="spellEnd"/>
      <w:r>
        <w:rPr>
          <w:lang w:val="en-US"/>
        </w:rPr>
        <w:t xml:space="preserve"> å </w:t>
      </w:r>
      <w:proofErr w:type="spellStart"/>
      <w:r>
        <w:rPr>
          <w:lang w:val="en-US"/>
        </w:rPr>
        <w:t>utfordre</w:t>
      </w:r>
      <w:proofErr w:type="spellEnd"/>
      <w:r>
        <w:rPr>
          <w:lang w:val="en-US"/>
        </w:rPr>
        <w:t xml:space="preserve"> </w:t>
      </w:r>
      <w:proofErr w:type="spellStart"/>
      <w:r>
        <w:rPr>
          <w:lang w:val="en-US"/>
        </w:rPr>
        <w:t>deltagerne</w:t>
      </w:r>
      <w:proofErr w:type="spellEnd"/>
      <w:r>
        <w:rPr>
          <w:lang w:val="en-US"/>
        </w:rPr>
        <w:t xml:space="preserve"> </w:t>
      </w:r>
      <w:proofErr w:type="spellStart"/>
      <w:r>
        <w:rPr>
          <w:lang w:val="en-US"/>
        </w:rPr>
        <w:t>på</w:t>
      </w:r>
      <w:proofErr w:type="spellEnd"/>
      <w:r>
        <w:rPr>
          <w:lang w:val="en-US"/>
        </w:rPr>
        <w:t xml:space="preserve"> </w:t>
      </w:r>
      <w:proofErr w:type="spellStart"/>
      <w:r>
        <w:rPr>
          <w:lang w:val="en-US"/>
        </w:rPr>
        <w:t>tema</w:t>
      </w:r>
      <w:proofErr w:type="spellEnd"/>
      <w:r>
        <w:rPr>
          <w:lang w:val="en-US"/>
        </w:rPr>
        <w:t>.</w:t>
      </w:r>
    </w:p>
    <w:p w14:paraId="112D41CC" w14:textId="77777777" w:rsidR="00125748" w:rsidRDefault="00125748" w:rsidP="00125748">
      <w:pPr>
        <w:pStyle w:val="Listeavsnitt"/>
        <w:numPr>
          <w:ilvl w:val="0"/>
          <w:numId w:val="5"/>
        </w:numPr>
        <w:rPr>
          <w:lang w:val="en-US"/>
        </w:rPr>
      </w:pPr>
      <w:r>
        <w:rPr>
          <w:lang w:val="en-US"/>
        </w:rPr>
        <w:t xml:space="preserve">Ove Martin </w:t>
      </w:r>
      <w:proofErr w:type="spellStart"/>
      <w:r>
        <w:rPr>
          <w:lang w:val="en-US"/>
        </w:rPr>
        <w:t>ønsker</w:t>
      </w:r>
      <w:proofErr w:type="spellEnd"/>
      <w:r>
        <w:rPr>
          <w:lang w:val="en-US"/>
        </w:rPr>
        <w:t xml:space="preserve"> å delta med </w:t>
      </w:r>
      <w:proofErr w:type="spellStart"/>
      <w:r>
        <w:rPr>
          <w:lang w:val="en-US"/>
        </w:rPr>
        <w:t>informasjon</w:t>
      </w:r>
      <w:proofErr w:type="spellEnd"/>
      <w:r>
        <w:rPr>
          <w:lang w:val="en-US"/>
        </w:rPr>
        <w:t xml:space="preserve"> om </w:t>
      </w:r>
      <w:proofErr w:type="spellStart"/>
      <w:r>
        <w:rPr>
          <w:lang w:val="en-US"/>
        </w:rPr>
        <w:t>gås</w:t>
      </w:r>
      <w:proofErr w:type="spellEnd"/>
    </w:p>
    <w:p w14:paraId="1041DEB1" w14:textId="77777777" w:rsidR="00125748" w:rsidRDefault="00125748" w:rsidP="00125748">
      <w:pPr>
        <w:pStyle w:val="Listeavsnitt"/>
        <w:numPr>
          <w:ilvl w:val="0"/>
          <w:numId w:val="5"/>
        </w:numPr>
        <w:rPr>
          <w:lang w:val="en-US"/>
        </w:rPr>
      </w:pPr>
      <w:r>
        <w:rPr>
          <w:lang w:val="en-US"/>
        </w:rPr>
        <w:t xml:space="preserve">Erica </w:t>
      </w:r>
      <w:proofErr w:type="spellStart"/>
      <w:r>
        <w:rPr>
          <w:lang w:val="en-US"/>
        </w:rPr>
        <w:t>ønsker</w:t>
      </w:r>
      <w:proofErr w:type="spellEnd"/>
      <w:r>
        <w:rPr>
          <w:lang w:val="en-US"/>
        </w:rPr>
        <w:t xml:space="preserve"> å delta med </w:t>
      </w:r>
      <w:proofErr w:type="spellStart"/>
      <w:r>
        <w:rPr>
          <w:lang w:val="en-US"/>
        </w:rPr>
        <w:t>informasjon</w:t>
      </w:r>
      <w:proofErr w:type="spellEnd"/>
      <w:r>
        <w:rPr>
          <w:lang w:val="en-US"/>
        </w:rPr>
        <w:t xml:space="preserve"> om </w:t>
      </w:r>
      <w:proofErr w:type="spellStart"/>
      <w:r>
        <w:rPr>
          <w:lang w:val="en-US"/>
        </w:rPr>
        <w:t>rekruttering</w:t>
      </w:r>
      <w:proofErr w:type="spellEnd"/>
    </w:p>
    <w:p w14:paraId="4A08ECE4" w14:textId="77777777" w:rsidR="00125748" w:rsidRDefault="00125748" w:rsidP="00125748">
      <w:pPr>
        <w:pStyle w:val="Listeavsnitt"/>
        <w:numPr>
          <w:ilvl w:val="0"/>
          <w:numId w:val="5"/>
        </w:numPr>
        <w:rPr>
          <w:lang w:val="en-US"/>
        </w:rPr>
      </w:pPr>
      <w:proofErr w:type="spellStart"/>
      <w:r>
        <w:rPr>
          <w:lang w:val="en-US"/>
        </w:rPr>
        <w:t>Ressursbruk</w:t>
      </w:r>
      <w:proofErr w:type="spellEnd"/>
      <w:r>
        <w:rPr>
          <w:lang w:val="en-US"/>
        </w:rPr>
        <w:t xml:space="preserve">? </w:t>
      </w:r>
      <w:proofErr w:type="spellStart"/>
      <w:r>
        <w:rPr>
          <w:lang w:val="en-US"/>
        </w:rPr>
        <w:t>Behov</w:t>
      </w:r>
      <w:proofErr w:type="spellEnd"/>
      <w:r>
        <w:rPr>
          <w:lang w:val="en-US"/>
        </w:rPr>
        <w:t xml:space="preserve"> for to </w:t>
      </w:r>
      <w:proofErr w:type="spellStart"/>
      <w:r>
        <w:rPr>
          <w:lang w:val="en-US"/>
        </w:rPr>
        <w:t>tillitsvalgte</w:t>
      </w:r>
      <w:proofErr w:type="spellEnd"/>
      <w:r>
        <w:rPr>
          <w:lang w:val="en-US"/>
        </w:rPr>
        <w:t xml:space="preserve">, </w:t>
      </w:r>
      <w:proofErr w:type="spellStart"/>
      <w:r>
        <w:rPr>
          <w:lang w:val="en-US"/>
        </w:rPr>
        <w:t>eller</w:t>
      </w:r>
      <w:proofErr w:type="spellEnd"/>
      <w:r>
        <w:rPr>
          <w:lang w:val="en-US"/>
        </w:rPr>
        <w:t xml:space="preserve"> </w:t>
      </w:r>
      <w:proofErr w:type="spellStart"/>
      <w:r>
        <w:rPr>
          <w:lang w:val="en-US"/>
        </w:rPr>
        <w:t>nok</w:t>
      </w:r>
      <w:proofErr w:type="spellEnd"/>
      <w:r>
        <w:rPr>
          <w:lang w:val="en-US"/>
        </w:rPr>
        <w:t xml:space="preserve"> med </w:t>
      </w:r>
      <w:proofErr w:type="spellStart"/>
      <w:r>
        <w:rPr>
          <w:lang w:val="en-US"/>
        </w:rPr>
        <w:t>en</w:t>
      </w:r>
      <w:proofErr w:type="spellEnd"/>
      <w:r>
        <w:rPr>
          <w:lang w:val="en-US"/>
        </w:rPr>
        <w:t>?</w:t>
      </w:r>
    </w:p>
    <w:p w14:paraId="5374B055" w14:textId="77777777" w:rsidR="00125748" w:rsidRDefault="00125748" w:rsidP="00125748">
      <w:pPr>
        <w:pStyle w:val="Listeavsnitt"/>
        <w:numPr>
          <w:ilvl w:val="0"/>
          <w:numId w:val="5"/>
        </w:numPr>
        <w:rPr>
          <w:lang w:val="en-US"/>
        </w:rPr>
      </w:pPr>
      <w:proofErr w:type="spellStart"/>
      <w:r>
        <w:rPr>
          <w:lang w:val="en-US"/>
        </w:rPr>
        <w:t>Ekstra</w:t>
      </w:r>
      <w:proofErr w:type="spellEnd"/>
      <w:r>
        <w:rPr>
          <w:lang w:val="en-US"/>
        </w:rPr>
        <w:t xml:space="preserve"> </w:t>
      </w:r>
      <w:proofErr w:type="spellStart"/>
      <w:r>
        <w:rPr>
          <w:lang w:val="en-US"/>
        </w:rPr>
        <w:t>tidspress</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år</w:t>
      </w:r>
      <w:proofErr w:type="spellEnd"/>
      <w:r>
        <w:rPr>
          <w:lang w:val="en-US"/>
        </w:rPr>
        <w:t xml:space="preserve"> </w:t>
      </w:r>
      <w:proofErr w:type="spellStart"/>
      <w:r>
        <w:rPr>
          <w:lang w:val="en-US"/>
        </w:rPr>
        <w:t>pga</w:t>
      </w:r>
      <w:proofErr w:type="spellEnd"/>
      <w:r>
        <w:rPr>
          <w:lang w:val="en-US"/>
        </w:rPr>
        <w:t xml:space="preserve"> </w:t>
      </w:r>
      <w:proofErr w:type="spellStart"/>
      <w:r>
        <w:rPr>
          <w:lang w:val="en-US"/>
        </w:rPr>
        <w:t>sammenslåinga</w:t>
      </w:r>
      <w:proofErr w:type="spellEnd"/>
      <w:r>
        <w:rPr>
          <w:lang w:val="en-US"/>
        </w:rPr>
        <w:t xml:space="preserve">. </w:t>
      </w:r>
      <w:proofErr w:type="spellStart"/>
      <w:r>
        <w:rPr>
          <w:lang w:val="en-US"/>
        </w:rPr>
        <w:t>Krevende</w:t>
      </w:r>
      <w:proofErr w:type="spellEnd"/>
      <w:r>
        <w:rPr>
          <w:lang w:val="en-US"/>
        </w:rPr>
        <w:t>.</w:t>
      </w:r>
    </w:p>
    <w:p w14:paraId="3E9D8DFD" w14:textId="77777777" w:rsidR="00125748" w:rsidRDefault="00125748" w:rsidP="00125748">
      <w:pPr>
        <w:pStyle w:val="Listeavsnitt"/>
        <w:numPr>
          <w:ilvl w:val="0"/>
          <w:numId w:val="5"/>
        </w:numPr>
        <w:rPr>
          <w:lang w:val="en-US"/>
        </w:rPr>
      </w:pPr>
      <w:proofErr w:type="spellStart"/>
      <w:r>
        <w:rPr>
          <w:lang w:val="en-US"/>
        </w:rPr>
        <w:t>Plansjene</w:t>
      </w:r>
      <w:proofErr w:type="spellEnd"/>
      <w:r>
        <w:rPr>
          <w:lang w:val="en-US"/>
        </w:rPr>
        <w:t xml:space="preserve"> </w:t>
      </w:r>
      <w:proofErr w:type="spellStart"/>
      <w:r>
        <w:rPr>
          <w:lang w:val="en-US"/>
        </w:rPr>
        <w:t>kom</w:t>
      </w:r>
      <w:proofErr w:type="spellEnd"/>
      <w:r>
        <w:rPr>
          <w:lang w:val="en-US"/>
        </w:rPr>
        <w:t xml:space="preserve"> for sent. </w:t>
      </w:r>
    </w:p>
    <w:p w14:paraId="3D5CE5F9" w14:textId="77777777" w:rsidR="00125748" w:rsidRDefault="00125748" w:rsidP="00125748">
      <w:pPr>
        <w:pStyle w:val="Listeavsnitt"/>
        <w:numPr>
          <w:ilvl w:val="0"/>
          <w:numId w:val="5"/>
        </w:numPr>
        <w:rPr>
          <w:lang w:val="en-US"/>
        </w:rPr>
      </w:pPr>
      <w:r>
        <w:rPr>
          <w:lang w:val="en-US"/>
        </w:rPr>
        <w:t xml:space="preserve">To </w:t>
      </w:r>
      <w:proofErr w:type="spellStart"/>
      <w:r>
        <w:rPr>
          <w:lang w:val="en-US"/>
        </w:rPr>
        <w:t>fokusområder</w:t>
      </w:r>
      <w:proofErr w:type="spellEnd"/>
      <w:r>
        <w:rPr>
          <w:lang w:val="en-US"/>
        </w:rPr>
        <w:t xml:space="preserve"> + </w:t>
      </w:r>
      <w:proofErr w:type="spellStart"/>
      <w:r>
        <w:rPr>
          <w:lang w:val="en-US"/>
        </w:rPr>
        <w:t>tilpasse</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til</w:t>
      </w:r>
      <w:proofErr w:type="spellEnd"/>
      <w:r>
        <w:rPr>
          <w:lang w:val="en-US"/>
        </w:rPr>
        <w:t xml:space="preserve"> </w:t>
      </w:r>
      <w:proofErr w:type="spellStart"/>
      <w:r>
        <w:rPr>
          <w:lang w:val="en-US"/>
        </w:rPr>
        <w:t>hvor</w:t>
      </w:r>
      <w:proofErr w:type="spellEnd"/>
      <w:r>
        <w:rPr>
          <w:lang w:val="en-US"/>
        </w:rPr>
        <w:t xml:space="preserve"> </w:t>
      </w:r>
      <w:proofErr w:type="spellStart"/>
      <w:r>
        <w:rPr>
          <w:lang w:val="en-US"/>
        </w:rPr>
        <w:t>regionmøte</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som</w:t>
      </w:r>
      <w:proofErr w:type="spellEnd"/>
      <w:r>
        <w:rPr>
          <w:lang w:val="en-US"/>
        </w:rPr>
        <w:t xml:space="preserve"> de </w:t>
      </w:r>
      <w:proofErr w:type="spellStart"/>
      <w:r>
        <w:rPr>
          <w:lang w:val="en-US"/>
        </w:rPr>
        <w:t>er</w:t>
      </w:r>
      <w:proofErr w:type="spellEnd"/>
      <w:r>
        <w:rPr>
          <w:lang w:val="en-US"/>
        </w:rPr>
        <w:t xml:space="preserve"> </w:t>
      </w:r>
      <w:proofErr w:type="spellStart"/>
      <w:r>
        <w:rPr>
          <w:lang w:val="en-US"/>
        </w:rPr>
        <w:t>opptatt</w:t>
      </w:r>
      <w:proofErr w:type="spellEnd"/>
      <w:r>
        <w:rPr>
          <w:lang w:val="en-US"/>
        </w:rPr>
        <w:t xml:space="preserve"> av. </w:t>
      </w:r>
      <w:proofErr w:type="spellStart"/>
      <w:r>
        <w:rPr>
          <w:lang w:val="en-US"/>
        </w:rPr>
        <w:t>Fordele</w:t>
      </w:r>
      <w:proofErr w:type="spellEnd"/>
      <w:r>
        <w:rPr>
          <w:lang w:val="en-US"/>
        </w:rPr>
        <w:t xml:space="preserve"> </w:t>
      </w:r>
      <w:proofErr w:type="spellStart"/>
      <w:r>
        <w:rPr>
          <w:lang w:val="en-US"/>
        </w:rPr>
        <w:t>styremedlemmer</w:t>
      </w:r>
      <w:proofErr w:type="spellEnd"/>
      <w:r>
        <w:rPr>
          <w:lang w:val="en-US"/>
        </w:rPr>
        <w:t xml:space="preserve"> </w:t>
      </w:r>
      <w:proofErr w:type="spellStart"/>
      <w:r>
        <w:rPr>
          <w:lang w:val="en-US"/>
        </w:rPr>
        <w:t>etter</w:t>
      </w:r>
      <w:proofErr w:type="spellEnd"/>
      <w:r>
        <w:rPr>
          <w:lang w:val="en-US"/>
        </w:rPr>
        <w:t xml:space="preserve"> </w:t>
      </w:r>
      <w:proofErr w:type="spellStart"/>
      <w:r>
        <w:rPr>
          <w:lang w:val="en-US"/>
        </w:rPr>
        <w:t>fagområde</w:t>
      </w:r>
      <w:proofErr w:type="spellEnd"/>
      <w:r>
        <w:rPr>
          <w:lang w:val="en-US"/>
        </w:rPr>
        <w:t>?</w:t>
      </w:r>
    </w:p>
    <w:p w14:paraId="2FEF4ABD" w14:textId="77777777" w:rsidR="00125748" w:rsidRDefault="00125748" w:rsidP="00125748">
      <w:pPr>
        <w:pStyle w:val="Listeavsnitt"/>
        <w:numPr>
          <w:ilvl w:val="0"/>
          <w:numId w:val="5"/>
        </w:numPr>
        <w:rPr>
          <w:lang w:val="en-US"/>
        </w:rPr>
      </w:pPr>
      <w:r>
        <w:rPr>
          <w:lang w:val="en-US"/>
        </w:rPr>
        <w:t xml:space="preserve">Lite </w:t>
      </w:r>
      <w:proofErr w:type="spellStart"/>
      <w:r>
        <w:rPr>
          <w:lang w:val="en-US"/>
        </w:rPr>
        <w:t>oppmøte</w:t>
      </w:r>
      <w:proofErr w:type="spellEnd"/>
      <w:r>
        <w:rPr>
          <w:lang w:val="en-US"/>
        </w:rPr>
        <w:t xml:space="preserve"> </w:t>
      </w:r>
      <w:proofErr w:type="spellStart"/>
      <w:r>
        <w:rPr>
          <w:lang w:val="en-US"/>
        </w:rPr>
        <w:t>Skaugdalen</w:t>
      </w:r>
      <w:proofErr w:type="spellEnd"/>
      <w:r>
        <w:rPr>
          <w:lang w:val="en-US"/>
        </w:rPr>
        <w:t xml:space="preserve">, </w:t>
      </w:r>
      <w:proofErr w:type="spellStart"/>
      <w:r>
        <w:rPr>
          <w:lang w:val="en-US"/>
        </w:rPr>
        <w:t>vurdere</w:t>
      </w:r>
      <w:proofErr w:type="spellEnd"/>
      <w:r>
        <w:rPr>
          <w:lang w:val="en-US"/>
        </w:rPr>
        <w:t xml:space="preserve"> å </w:t>
      </w:r>
      <w:proofErr w:type="spellStart"/>
      <w:r>
        <w:rPr>
          <w:lang w:val="en-US"/>
        </w:rPr>
        <w:t>slå</w:t>
      </w:r>
      <w:proofErr w:type="spellEnd"/>
      <w:r>
        <w:rPr>
          <w:lang w:val="en-US"/>
        </w:rPr>
        <w:t xml:space="preserve"> </w:t>
      </w:r>
      <w:proofErr w:type="spellStart"/>
      <w:r>
        <w:rPr>
          <w:lang w:val="en-US"/>
        </w:rPr>
        <w:t>sammen</w:t>
      </w:r>
      <w:proofErr w:type="spellEnd"/>
      <w:r>
        <w:rPr>
          <w:lang w:val="en-US"/>
        </w:rPr>
        <w:t>?</w:t>
      </w:r>
    </w:p>
    <w:p w14:paraId="4BEFB44D" w14:textId="1614EDB6" w:rsidR="00125748" w:rsidRDefault="00125748" w:rsidP="00125748">
      <w:pPr>
        <w:rPr>
          <w:lang w:val="nn-NO"/>
        </w:rPr>
      </w:pPr>
      <w:proofErr w:type="spellStart"/>
      <w:r>
        <w:rPr>
          <w:lang w:val="en-US"/>
        </w:rPr>
        <w:t>Lokallagene</w:t>
      </w:r>
      <w:proofErr w:type="spellEnd"/>
      <w:r>
        <w:rPr>
          <w:lang w:val="en-US"/>
        </w:rPr>
        <w:t xml:space="preserve"> var </w:t>
      </w:r>
      <w:proofErr w:type="spellStart"/>
      <w:r>
        <w:rPr>
          <w:lang w:val="en-US"/>
        </w:rPr>
        <w:t>flinke</w:t>
      </w:r>
      <w:proofErr w:type="spellEnd"/>
      <w:r>
        <w:rPr>
          <w:lang w:val="en-US"/>
        </w:rPr>
        <w:t xml:space="preserve"> </w:t>
      </w:r>
      <w:proofErr w:type="spellStart"/>
      <w:r>
        <w:rPr>
          <w:lang w:val="en-US"/>
        </w:rPr>
        <w:t>til</w:t>
      </w:r>
      <w:proofErr w:type="spellEnd"/>
      <w:r>
        <w:rPr>
          <w:lang w:val="en-US"/>
        </w:rPr>
        <w:t xml:space="preserve"> å </w:t>
      </w:r>
      <w:proofErr w:type="spellStart"/>
      <w:r>
        <w:rPr>
          <w:lang w:val="en-US"/>
        </w:rPr>
        <w:t>melde</w:t>
      </w:r>
      <w:proofErr w:type="spellEnd"/>
      <w:r>
        <w:rPr>
          <w:lang w:val="en-US"/>
        </w:rPr>
        <w:t xml:space="preserve"> seg </w:t>
      </w:r>
      <w:proofErr w:type="spellStart"/>
      <w:r>
        <w:rPr>
          <w:lang w:val="en-US"/>
        </w:rPr>
        <w:t>på</w:t>
      </w:r>
      <w:proofErr w:type="spellEnd"/>
      <w:r>
        <w:rPr>
          <w:lang w:val="en-US"/>
        </w:rPr>
        <w:t xml:space="preserve">, lite purring </w:t>
      </w:r>
    </w:p>
    <w:p w14:paraId="3BF02746" w14:textId="071F7F33" w:rsidR="00125748" w:rsidRDefault="00125748">
      <w:pPr>
        <w:rPr>
          <w:lang w:val="nn-NO"/>
        </w:rPr>
      </w:pPr>
      <w:r>
        <w:rPr>
          <w:lang w:val="nn-NO"/>
        </w:rPr>
        <w:br w:type="page"/>
      </w:r>
    </w:p>
    <w:p w14:paraId="5E5F880A" w14:textId="11F2D089" w:rsidR="00125748" w:rsidRDefault="00125748" w:rsidP="00125748">
      <w:pPr>
        <w:rPr>
          <w:lang w:val="nn-NO"/>
        </w:rPr>
      </w:pPr>
    </w:p>
    <w:p w14:paraId="52B95617" w14:textId="77777777" w:rsidR="00125748" w:rsidRDefault="00125748" w:rsidP="00125748">
      <w:pPr>
        <w:pStyle w:val="MUCaseTitle2"/>
      </w:pPr>
      <w:bookmarkStart w:id="13" w:name="CaseRef615559"/>
      <w:bookmarkEnd w:id="13"/>
      <w:r>
        <w:t>22/20</w:t>
      </w:r>
      <w:r>
        <w:tab/>
        <w:t>19/00759-3</w:t>
      </w:r>
      <w:r>
        <w:tab/>
        <w:t>Årsmelding for Sør-Trøndelag Bondelag 2019</w:t>
      </w:r>
    </w:p>
    <w:p w14:paraId="2B36D6A3" w14:textId="2B288600" w:rsidR="00125748" w:rsidRDefault="00125748" w:rsidP="00125748">
      <w:pPr>
        <w:pStyle w:val="MUCaseTitle2"/>
      </w:pPr>
    </w:p>
    <w:p w14:paraId="4CA97914" w14:textId="1C96CE42" w:rsidR="00125748" w:rsidRDefault="00125748" w:rsidP="00125748">
      <w:pPr>
        <w:rPr>
          <w:lang w:val="nn-NO"/>
        </w:rPr>
      </w:pPr>
    </w:p>
    <w:p w14:paraId="60737338" w14:textId="481822DB" w:rsidR="00125748" w:rsidRDefault="00125748" w:rsidP="00125748">
      <w:pPr>
        <w:rPr>
          <w:lang w:val="nn-NO"/>
        </w:rPr>
      </w:pPr>
    </w:p>
    <w:sdt>
      <w:sdtPr>
        <w:rPr>
          <w:b w:val="0"/>
          <w:lang w:val="nn-NO"/>
        </w:rPr>
        <w:alias w:val="Vedtak for sak 22/20"/>
        <w:tag w:val="HandlingID615559;CaseID411667"/>
        <w:id w:val="-2016685950"/>
        <w:placeholder>
          <w:docPart w:val="DefaultPlaceholder_-1854013440"/>
        </w:placeholder>
      </w:sdtPr>
      <w:sdtEndPr/>
      <w:sdtContent>
        <w:p w14:paraId="1B855F87" w14:textId="77777777" w:rsidR="00125748" w:rsidRDefault="00125748" w:rsidP="00125748">
          <w:pPr>
            <w:pStyle w:val="MUCaseTitle3"/>
            <w:rPr>
              <w:lang w:val="nn-NO"/>
            </w:rPr>
          </w:pPr>
          <w:r>
            <w:rPr>
              <w:lang w:val="nn-NO"/>
            </w:rPr>
            <w:t>Vedtak</w:t>
          </w:r>
        </w:p>
        <w:p w14:paraId="273D6B72" w14:textId="77777777" w:rsidR="00125748" w:rsidRDefault="00125748" w:rsidP="00125748">
          <w:pPr>
            <w:rPr>
              <w:lang w:val="nn-NO"/>
            </w:rPr>
          </w:pPr>
        </w:p>
        <w:p w14:paraId="231DE99D" w14:textId="77777777" w:rsidR="00125748" w:rsidRDefault="00125748" w:rsidP="00125748">
          <w:r>
            <w:t>Fylkesstyret i Trøndelag Bondelag legger fram vedlagte forslag til årsmelding for Sør-Trøndelag Bondelag 2019 for godkjenning i årsmøtet i Trøndelag Bondelag 16. mars.</w:t>
          </w:r>
        </w:p>
        <w:p w14:paraId="59E46E0A" w14:textId="77777777" w:rsidR="00125748" w:rsidRDefault="00125748" w:rsidP="00125748">
          <w:pPr>
            <w:rPr>
              <w:lang w:val="nn-NO"/>
            </w:rPr>
          </w:pPr>
        </w:p>
        <w:p w14:paraId="5F716038" w14:textId="77777777" w:rsidR="00125748" w:rsidRDefault="00125748" w:rsidP="00125748">
          <w:pPr>
            <w:rPr>
              <w:lang w:val="nn-NO"/>
            </w:rPr>
          </w:pPr>
        </w:p>
        <w:p w14:paraId="60FDFA88" w14:textId="2B5E65BA" w:rsidR="00125748" w:rsidRPr="00125748" w:rsidRDefault="003816CF" w:rsidP="00125748">
          <w:pPr>
            <w:rPr>
              <w:lang w:val="nn-NO"/>
            </w:rPr>
          </w:pPr>
        </w:p>
      </w:sdtContent>
    </w:sdt>
    <w:p w14:paraId="167B1DD1" w14:textId="1B852168" w:rsidR="00125748" w:rsidRDefault="00125748" w:rsidP="00125748">
      <w:pPr>
        <w:rPr>
          <w:lang w:val="nn-NO"/>
        </w:rPr>
      </w:pPr>
    </w:p>
    <w:p w14:paraId="5D5F5D2F" w14:textId="2E86BC13" w:rsidR="00125748" w:rsidRDefault="00125748" w:rsidP="00125748">
      <w:pPr>
        <w:rPr>
          <w:lang w:val="nn-NO"/>
        </w:rPr>
      </w:pPr>
    </w:p>
    <w:p w14:paraId="35E2A77F" w14:textId="77777777" w:rsidR="00125748" w:rsidRDefault="00125748" w:rsidP="00125748">
      <w:pPr>
        <w:pStyle w:val="MUCaseTitle3"/>
        <w:rPr>
          <w:lang w:val="nn-NO"/>
        </w:rPr>
      </w:pPr>
      <w:r>
        <w:rPr>
          <w:lang w:val="nn-NO"/>
        </w:rPr>
        <w:t>Saksutredning</w:t>
      </w:r>
    </w:p>
    <w:p w14:paraId="01EA033E" w14:textId="53408878" w:rsidR="00125748" w:rsidRDefault="00125748" w:rsidP="00125748">
      <w:pPr>
        <w:rPr>
          <w:lang w:val="nn-NO"/>
        </w:rPr>
      </w:pPr>
    </w:p>
    <w:p w14:paraId="58102DD4" w14:textId="77777777" w:rsidR="00125748" w:rsidRDefault="00125748" w:rsidP="00125748">
      <w:r>
        <w:t>Fylkesstyret i Sør-Trøndelag Bondelag gjorde følgende vedtak for Årsmelding Sør-Trøndelag Bondelag 2019 på styremøtet 14. november 2019:</w:t>
      </w:r>
    </w:p>
    <w:p w14:paraId="7FBAF634" w14:textId="77777777" w:rsidR="00125748" w:rsidRDefault="00125748" w:rsidP="00125748"/>
    <w:p w14:paraId="42842113" w14:textId="77777777" w:rsidR="00125748" w:rsidRPr="002677C5" w:rsidRDefault="00125748" w:rsidP="00125748">
      <w:pPr>
        <w:rPr>
          <w:i/>
          <w:iCs/>
        </w:rPr>
      </w:pPr>
      <w:r w:rsidRPr="002677C5">
        <w:rPr>
          <w:i/>
          <w:iCs/>
        </w:rPr>
        <w:t xml:space="preserve">Årsmelding Sør-Trøndelag Bondelag 2019 utformes fra innholdsliste vedlagt saken og innspill i styremøtet 14. november 2019, samt eventuelle avglemte aktiviteter som kan dukke opp under skrivearbeidet. Skrivefrist for ansatte og tillitsvalgte er 25. januar 2020. </w:t>
      </w:r>
    </w:p>
    <w:p w14:paraId="61F5BD3A" w14:textId="77777777" w:rsidR="00125748" w:rsidRPr="002677C5" w:rsidRDefault="00125748" w:rsidP="00125748">
      <w:pPr>
        <w:rPr>
          <w:i/>
          <w:iCs/>
        </w:rPr>
      </w:pPr>
    </w:p>
    <w:p w14:paraId="2B69466B" w14:textId="77777777" w:rsidR="00125748" w:rsidRPr="002677C5" w:rsidRDefault="00125748" w:rsidP="00125748">
      <w:pPr>
        <w:rPr>
          <w:i/>
          <w:iCs/>
        </w:rPr>
      </w:pPr>
      <w:r w:rsidRPr="002677C5">
        <w:rPr>
          <w:i/>
          <w:iCs/>
        </w:rPr>
        <w:t xml:space="preserve">Tillitsvalgte som eventuelt går ut av fylkesstyret på ekstraordinært årsmøte for Sør-Trøndelag Bondelag og konstituerende årsmøte for Trøndelag Bondelag 3. desember 2019 bistår til utforming av tekst til sine fagområder og aktiviteter hvis det blir behov. </w:t>
      </w:r>
    </w:p>
    <w:p w14:paraId="00BF4361" w14:textId="77777777" w:rsidR="00125748" w:rsidRPr="002677C5" w:rsidRDefault="00125748" w:rsidP="00125748">
      <w:pPr>
        <w:rPr>
          <w:i/>
          <w:iCs/>
        </w:rPr>
      </w:pPr>
    </w:p>
    <w:p w14:paraId="44887ECF" w14:textId="77777777" w:rsidR="00125748" w:rsidRPr="002677C5" w:rsidRDefault="00125748" w:rsidP="00125748">
      <w:pPr>
        <w:rPr>
          <w:i/>
          <w:iCs/>
        </w:rPr>
      </w:pPr>
      <w:r w:rsidRPr="002677C5">
        <w:rPr>
          <w:i/>
          <w:iCs/>
        </w:rPr>
        <w:t>Årsmeldinga legges fram for det nye styret i Trøndelag Bondelag på styremøtet i februar til endelig godkjenning. Den legges på hjemmesiden når den er godkjent av det nye fylkesstyret, og sendes til trykking.</w:t>
      </w:r>
    </w:p>
    <w:p w14:paraId="4375A93C" w14:textId="77777777" w:rsidR="00125748" w:rsidRDefault="00125748" w:rsidP="00125748">
      <w:pPr>
        <w:rPr>
          <w:lang w:val="en-US"/>
        </w:rPr>
      </w:pPr>
    </w:p>
    <w:p w14:paraId="6DC0503D" w14:textId="1DA079D1" w:rsidR="00125748" w:rsidRDefault="00125748" w:rsidP="00125748">
      <w:pPr>
        <w:rPr>
          <w:lang w:val="nn-NO"/>
        </w:rPr>
      </w:pPr>
      <w:r w:rsidRPr="002677C5">
        <w:t xml:space="preserve">Forslag til årsmelding er vedlagt saken. </w:t>
      </w:r>
    </w:p>
    <w:p w14:paraId="306E196C" w14:textId="0AD21D8D" w:rsidR="00125748" w:rsidRDefault="00125748">
      <w:pPr>
        <w:rPr>
          <w:lang w:val="nn-NO"/>
        </w:rPr>
      </w:pPr>
      <w:r>
        <w:rPr>
          <w:lang w:val="nn-NO"/>
        </w:rPr>
        <w:br w:type="page"/>
      </w:r>
    </w:p>
    <w:p w14:paraId="39C4717B" w14:textId="40424B8F" w:rsidR="00125748" w:rsidRDefault="00125748" w:rsidP="00125748">
      <w:pPr>
        <w:rPr>
          <w:lang w:val="nn-NO"/>
        </w:rPr>
      </w:pPr>
    </w:p>
    <w:p w14:paraId="1B86C7A8" w14:textId="77777777" w:rsidR="00125748" w:rsidRDefault="00125748" w:rsidP="00125748">
      <w:pPr>
        <w:pStyle w:val="MUCaseTitle2"/>
      </w:pPr>
      <w:bookmarkStart w:id="14" w:name="CaseRef615631"/>
      <w:bookmarkEnd w:id="14"/>
      <w:r>
        <w:t>23/20</w:t>
      </w:r>
      <w:r>
        <w:tab/>
        <w:t>19/00785-4</w:t>
      </w:r>
      <w:r>
        <w:tab/>
        <w:t>Årsmelding 2019</w:t>
      </w:r>
    </w:p>
    <w:p w14:paraId="4A59788D" w14:textId="1CA62D88" w:rsidR="00125748" w:rsidRDefault="00125748" w:rsidP="00125748">
      <w:pPr>
        <w:pStyle w:val="MUCaseTitle2"/>
      </w:pPr>
    </w:p>
    <w:p w14:paraId="2E2D8868" w14:textId="23D6DAFE" w:rsidR="00125748" w:rsidRDefault="00125748" w:rsidP="00125748">
      <w:pPr>
        <w:rPr>
          <w:lang w:val="nn-NO"/>
        </w:rPr>
      </w:pPr>
    </w:p>
    <w:p w14:paraId="049C1A9E" w14:textId="73B5D8CA" w:rsidR="00125748" w:rsidRDefault="00125748" w:rsidP="00125748">
      <w:pPr>
        <w:rPr>
          <w:lang w:val="nn-NO"/>
        </w:rPr>
      </w:pPr>
    </w:p>
    <w:sdt>
      <w:sdtPr>
        <w:rPr>
          <w:b w:val="0"/>
          <w:lang w:val="nn-NO"/>
        </w:rPr>
        <w:alias w:val="Vedtak for sak 23/20"/>
        <w:tag w:val="HandlingID615631;CaseID411693"/>
        <w:id w:val="-2002106144"/>
        <w:placeholder>
          <w:docPart w:val="DefaultPlaceholder_-1854013440"/>
        </w:placeholder>
      </w:sdtPr>
      <w:sdtEndPr/>
      <w:sdtContent>
        <w:p w14:paraId="2BBA8ABB" w14:textId="77777777" w:rsidR="00125748" w:rsidRDefault="00125748" w:rsidP="00125748">
          <w:pPr>
            <w:pStyle w:val="MUCaseTitle3"/>
            <w:rPr>
              <w:lang w:val="nn-NO"/>
            </w:rPr>
          </w:pPr>
          <w:r>
            <w:rPr>
              <w:lang w:val="nn-NO"/>
            </w:rPr>
            <w:t>Vedtak</w:t>
          </w:r>
        </w:p>
        <w:p w14:paraId="5E147496" w14:textId="77777777" w:rsidR="00125748" w:rsidRDefault="00125748" w:rsidP="00125748">
          <w:pPr>
            <w:rPr>
              <w:lang w:val="nn-NO"/>
            </w:rPr>
          </w:pPr>
        </w:p>
        <w:p w14:paraId="11D99F2F" w14:textId="77777777" w:rsidR="00125748" w:rsidRDefault="00125748" w:rsidP="00125748">
          <w:pPr>
            <w:rPr>
              <w:lang w:val="nn-NO"/>
            </w:rPr>
          </w:pPr>
          <w:r w:rsidRPr="00125748">
            <w:rPr>
              <w:sz w:val="22"/>
              <w:szCs w:val="22"/>
              <w:lang w:val="nn-NO"/>
            </w:rPr>
            <w:t xml:space="preserve">Styremedlemmer </w:t>
          </w:r>
          <w:proofErr w:type="spellStart"/>
          <w:r w:rsidRPr="00125748">
            <w:rPr>
              <w:sz w:val="22"/>
              <w:szCs w:val="22"/>
              <w:lang w:val="nn-NO"/>
            </w:rPr>
            <w:t>fra</w:t>
          </w:r>
          <w:proofErr w:type="spellEnd"/>
          <w:r w:rsidRPr="00125748">
            <w:rPr>
              <w:sz w:val="22"/>
              <w:szCs w:val="22"/>
              <w:lang w:val="nn-NO"/>
            </w:rPr>
            <w:t xml:space="preserve"> </w:t>
          </w:r>
          <w:proofErr w:type="spellStart"/>
          <w:r w:rsidRPr="00125748">
            <w:rPr>
              <w:sz w:val="22"/>
              <w:szCs w:val="22"/>
              <w:lang w:val="nn-NO"/>
            </w:rPr>
            <w:t>tidligere</w:t>
          </w:r>
          <w:proofErr w:type="spellEnd"/>
          <w:r w:rsidRPr="00125748">
            <w:rPr>
              <w:sz w:val="22"/>
              <w:szCs w:val="22"/>
              <w:lang w:val="nn-NO"/>
            </w:rPr>
            <w:t xml:space="preserve"> Nord-Trøndelag Bondelag vedtok årsmelding 2019, og årsmeldinga </w:t>
          </w:r>
          <w:proofErr w:type="spellStart"/>
          <w:r w:rsidRPr="00125748">
            <w:rPr>
              <w:sz w:val="22"/>
              <w:szCs w:val="22"/>
              <w:lang w:val="nn-NO"/>
            </w:rPr>
            <w:t>legges</w:t>
          </w:r>
          <w:proofErr w:type="spellEnd"/>
          <w:r w:rsidRPr="00125748">
            <w:rPr>
              <w:sz w:val="22"/>
              <w:szCs w:val="22"/>
              <w:lang w:val="nn-NO"/>
            </w:rPr>
            <w:t xml:space="preserve"> fram på årsmøte</w:t>
          </w:r>
        </w:p>
        <w:p w14:paraId="2EC2CFE5" w14:textId="77777777" w:rsidR="00125748" w:rsidRDefault="00125748" w:rsidP="00125748">
          <w:pPr>
            <w:rPr>
              <w:lang w:val="nn-NO"/>
            </w:rPr>
          </w:pPr>
        </w:p>
        <w:p w14:paraId="224AC2D5" w14:textId="64BC818C" w:rsidR="00125748" w:rsidRPr="00125748" w:rsidRDefault="003816CF" w:rsidP="00125748">
          <w:pPr>
            <w:rPr>
              <w:lang w:val="nn-NO"/>
            </w:rPr>
          </w:pPr>
        </w:p>
      </w:sdtContent>
    </w:sdt>
    <w:p w14:paraId="78A8F9DC" w14:textId="02AE5D96" w:rsidR="00125748" w:rsidRDefault="00125748" w:rsidP="00125748">
      <w:pPr>
        <w:rPr>
          <w:lang w:val="nn-NO"/>
        </w:rPr>
      </w:pPr>
    </w:p>
    <w:p w14:paraId="7648EB5A" w14:textId="6679CDD0" w:rsidR="00125748" w:rsidRDefault="00125748" w:rsidP="00125748">
      <w:pPr>
        <w:rPr>
          <w:lang w:val="nn-NO"/>
        </w:rPr>
      </w:pPr>
    </w:p>
    <w:p w14:paraId="63524D67" w14:textId="77777777" w:rsidR="00125748" w:rsidRDefault="00125748" w:rsidP="00125748">
      <w:pPr>
        <w:pStyle w:val="MUCaseTitle3"/>
        <w:rPr>
          <w:lang w:val="nn-NO"/>
        </w:rPr>
      </w:pPr>
      <w:r>
        <w:rPr>
          <w:lang w:val="nn-NO"/>
        </w:rPr>
        <w:t>Saksutredning</w:t>
      </w:r>
    </w:p>
    <w:p w14:paraId="69D9878A" w14:textId="67706459" w:rsidR="00125748" w:rsidRDefault="00125748" w:rsidP="00125748">
      <w:pPr>
        <w:rPr>
          <w:lang w:val="nn-NO"/>
        </w:rPr>
      </w:pPr>
    </w:p>
    <w:p w14:paraId="337699F3" w14:textId="77777777" w:rsidR="00125748" w:rsidRDefault="00125748" w:rsidP="00125748">
      <w:pPr>
        <w:pStyle w:val="Default"/>
        <w:rPr>
          <w:sz w:val="22"/>
          <w:szCs w:val="22"/>
        </w:rPr>
      </w:pPr>
      <w:r w:rsidRPr="005D5949">
        <w:rPr>
          <w:sz w:val="22"/>
          <w:szCs w:val="22"/>
        </w:rPr>
        <w:t>Styret har vedtatt å ha en kort</w:t>
      </w:r>
      <w:r>
        <w:rPr>
          <w:sz w:val="22"/>
          <w:szCs w:val="22"/>
        </w:rPr>
        <w:t>,</w:t>
      </w:r>
      <w:r w:rsidRPr="005D5949">
        <w:rPr>
          <w:sz w:val="22"/>
          <w:szCs w:val="22"/>
        </w:rPr>
        <w:t xml:space="preserve"> skriftlig årsmelding</w:t>
      </w:r>
      <w:r>
        <w:rPr>
          <w:sz w:val="22"/>
          <w:szCs w:val="22"/>
        </w:rPr>
        <w:t xml:space="preserve">, med </w:t>
      </w:r>
      <w:proofErr w:type="gramStart"/>
      <w:r>
        <w:rPr>
          <w:sz w:val="22"/>
          <w:szCs w:val="22"/>
        </w:rPr>
        <w:t>fokus</w:t>
      </w:r>
      <w:proofErr w:type="gramEnd"/>
      <w:r>
        <w:rPr>
          <w:sz w:val="22"/>
          <w:szCs w:val="22"/>
        </w:rPr>
        <w:t xml:space="preserve"> på bilder for</w:t>
      </w:r>
      <w:r w:rsidRPr="005D5949">
        <w:rPr>
          <w:sz w:val="22"/>
          <w:szCs w:val="22"/>
        </w:rPr>
        <w:t xml:space="preserve"> 2019</w:t>
      </w:r>
      <w:r>
        <w:rPr>
          <w:sz w:val="22"/>
          <w:szCs w:val="22"/>
        </w:rPr>
        <w:t xml:space="preserve">, jfr. sak 19/00785-1: </w:t>
      </w:r>
      <w:r w:rsidRPr="00696852">
        <w:rPr>
          <w:i/>
          <w:iCs/>
          <w:sz w:val="22"/>
          <w:szCs w:val="22"/>
        </w:rPr>
        <w:t>Årsmelding 2019 – fastsetting av prinsipper og føringer for årsmelding</w:t>
      </w:r>
      <w:r w:rsidRPr="005D5949">
        <w:rPr>
          <w:sz w:val="22"/>
          <w:szCs w:val="22"/>
        </w:rPr>
        <w:t xml:space="preserve">. </w:t>
      </w:r>
    </w:p>
    <w:p w14:paraId="67FCC5A2" w14:textId="77777777" w:rsidR="00125748" w:rsidRDefault="00125748" w:rsidP="00125748">
      <w:pPr>
        <w:pStyle w:val="Default"/>
        <w:rPr>
          <w:sz w:val="22"/>
          <w:szCs w:val="22"/>
        </w:rPr>
      </w:pPr>
    </w:p>
    <w:p w14:paraId="6736C731" w14:textId="77777777" w:rsidR="00125748" w:rsidRDefault="00125748" w:rsidP="00125748">
      <w:pPr>
        <w:pStyle w:val="Default"/>
        <w:rPr>
          <w:sz w:val="22"/>
          <w:szCs w:val="22"/>
        </w:rPr>
      </w:pPr>
      <w:r w:rsidRPr="005D5949">
        <w:rPr>
          <w:sz w:val="22"/>
          <w:szCs w:val="22"/>
        </w:rPr>
        <w:t>Administrasjonen har skrevet forslag til årsmelding på malen som er brukt de siste årene</w:t>
      </w:r>
      <w:r>
        <w:rPr>
          <w:sz w:val="22"/>
          <w:szCs w:val="22"/>
        </w:rPr>
        <w:t>.</w:t>
      </w:r>
    </w:p>
    <w:p w14:paraId="3B849FDB" w14:textId="77777777" w:rsidR="00125748" w:rsidRDefault="00125748" w:rsidP="00125748">
      <w:pPr>
        <w:pStyle w:val="Default"/>
        <w:rPr>
          <w:sz w:val="22"/>
          <w:szCs w:val="22"/>
        </w:rPr>
      </w:pPr>
    </w:p>
    <w:p w14:paraId="69F57477" w14:textId="77777777" w:rsidR="00125748" w:rsidRDefault="00125748" w:rsidP="00125748">
      <w:pPr>
        <w:pStyle w:val="Default"/>
        <w:rPr>
          <w:sz w:val="22"/>
          <w:szCs w:val="22"/>
        </w:rPr>
      </w:pPr>
      <w:r>
        <w:rPr>
          <w:sz w:val="22"/>
          <w:szCs w:val="22"/>
        </w:rPr>
        <w:t xml:space="preserve">Styremedlemmer fra tidligere Nord-Trøndelag Bondelag tar en gjennomgang av årsmeldinga. </w:t>
      </w:r>
    </w:p>
    <w:p w14:paraId="0881E641" w14:textId="77777777" w:rsidR="00125748" w:rsidRDefault="00125748" w:rsidP="00125748">
      <w:pPr>
        <w:pStyle w:val="Default"/>
        <w:rPr>
          <w:sz w:val="22"/>
          <w:szCs w:val="22"/>
        </w:rPr>
      </w:pPr>
      <w:r>
        <w:rPr>
          <w:sz w:val="22"/>
          <w:szCs w:val="22"/>
        </w:rPr>
        <w:t>Årsmeldinga er noe ufullstendig. Det vil bli lagt til bilder og gjort noen justeringer på tekst.</w:t>
      </w:r>
      <w:r>
        <w:rPr>
          <w:sz w:val="22"/>
          <w:szCs w:val="22"/>
        </w:rPr>
        <w:br/>
      </w:r>
      <w:r>
        <w:rPr>
          <w:sz w:val="22"/>
          <w:szCs w:val="22"/>
        </w:rPr>
        <w:br/>
        <w:t>Er det noe som mangler? Bør vi ta ut noe?</w:t>
      </w:r>
    </w:p>
    <w:p w14:paraId="7A6B0A1A" w14:textId="77777777" w:rsidR="00125748" w:rsidRDefault="00125748" w:rsidP="00125748">
      <w:pPr>
        <w:pStyle w:val="Default"/>
        <w:rPr>
          <w:sz w:val="22"/>
          <w:szCs w:val="22"/>
        </w:rPr>
      </w:pPr>
    </w:p>
    <w:p w14:paraId="776F7403" w14:textId="77777777" w:rsidR="00125748" w:rsidRDefault="00125748" w:rsidP="00125748">
      <w:pPr>
        <w:pStyle w:val="Default"/>
        <w:rPr>
          <w:sz w:val="22"/>
          <w:szCs w:val="22"/>
        </w:rPr>
      </w:pPr>
      <w:r>
        <w:rPr>
          <w:sz w:val="22"/>
          <w:szCs w:val="22"/>
        </w:rPr>
        <w:t xml:space="preserve">Vedlagt ligger forslag til årsmelding, basert på hendelser for året 2019. </w:t>
      </w:r>
    </w:p>
    <w:p w14:paraId="09C29EF0" w14:textId="77777777" w:rsidR="00125748" w:rsidRDefault="00125748" w:rsidP="00125748">
      <w:pPr>
        <w:pStyle w:val="Default"/>
        <w:rPr>
          <w:sz w:val="22"/>
          <w:szCs w:val="22"/>
        </w:rPr>
      </w:pPr>
    </w:p>
    <w:p w14:paraId="0A581CCE" w14:textId="77777777" w:rsidR="00125748" w:rsidRDefault="00125748" w:rsidP="00125748">
      <w:pPr>
        <w:pStyle w:val="Default"/>
        <w:rPr>
          <w:sz w:val="22"/>
          <w:szCs w:val="22"/>
        </w:rPr>
      </w:pPr>
    </w:p>
    <w:p w14:paraId="7155C67A" w14:textId="77777777" w:rsidR="00125748" w:rsidRDefault="00125748" w:rsidP="00125748">
      <w:pPr>
        <w:pStyle w:val="Default"/>
        <w:rPr>
          <w:sz w:val="22"/>
          <w:szCs w:val="22"/>
        </w:rPr>
      </w:pPr>
    </w:p>
    <w:p w14:paraId="02AC26A4" w14:textId="77777777" w:rsidR="00125748" w:rsidRDefault="00125748" w:rsidP="00125748">
      <w:pPr>
        <w:pStyle w:val="Default"/>
        <w:rPr>
          <w:sz w:val="22"/>
          <w:szCs w:val="22"/>
        </w:rPr>
      </w:pPr>
    </w:p>
    <w:p w14:paraId="21531FD9" w14:textId="77777777" w:rsidR="00125748" w:rsidRDefault="00125748" w:rsidP="00125748">
      <w:pPr>
        <w:pStyle w:val="Default"/>
        <w:rPr>
          <w:sz w:val="22"/>
          <w:szCs w:val="22"/>
        </w:rPr>
      </w:pPr>
    </w:p>
    <w:p w14:paraId="0CF97924" w14:textId="77777777" w:rsidR="00125748" w:rsidRDefault="00125748" w:rsidP="00125748">
      <w:pPr>
        <w:pStyle w:val="Default"/>
        <w:rPr>
          <w:sz w:val="22"/>
          <w:szCs w:val="22"/>
        </w:rPr>
      </w:pPr>
    </w:p>
    <w:p w14:paraId="59A91220" w14:textId="77777777" w:rsidR="00125748" w:rsidRDefault="00125748" w:rsidP="00125748">
      <w:pPr>
        <w:pStyle w:val="Default"/>
        <w:rPr>
          <w:sz w:val="22"/>
          <w:szCs w:val="22"/>
        </w:rPr>
      </w:pPr>
    </w:p>
    <w:p w14:paraId="46292A5E" w14:textId="77777777" w:rsidR="00125748" w:rsidRDefault="00125748" w:rsidP="00125748">
      <w:pPr>
        <w:pStyle w:val="Default"/>
        <w:rPr>
          <w:sz w:val="22"/>
          <w:szCs w:val="22"/>
        </w:rPr>
      </w:pPr>
    </w:p>
    <w:p w14:paraId="344B42B3" w14:textId="77777777" w:rsidR="00125748" w:rsidRDefault="00125748" w:rsidP="00125748">
      <w:pPr>
        <w:pStyle w:val="Default"/>
        <w:rPr>
          <w:sz w:val="22"/>
          <w:szCs w:val="22"/>
        </w:rPr>
      </w:pPr>
    </w:p>
    <w:p w14:paraId="464A8BBE" w14:textId="77777777" w:rsidR="00125748" w:rsidRDefault="00125748" w:rsidP="00125748">
      <w:pPr>
        <w:pStyle w:val="Default"/>
        <w:rPr>
          <w:sz w:val="22"/>
          <w:szCs w:val="22"/>
        </w:rPr>
      </w:pPr>
    </w:p>
    <w:p w14:paraId="34DFD323" w14:textId="77777777" w:rsidR="00125748" w:rsidRDefault="00125748" w:rsidP="00125748">
      <w:pPr>
        <w:pStyle w:val="Default"/>
        <w:rPr>
          <w:sz w:val="22"/>
          <w:szCs w:val="22"/>
        </w:rPr>
      </w:pPr>
    </w:p>
    <w:p w14:paraId="09B3BAC3" w14:textId="77777777" w:rsidR="00125748" w:rsidRDefault="00125748" w:rsidP="00125748">
      <w:pPr>
        <w:pStyle w:val="Default"/>
        <w:rPr>
          <w:sz w:val="22"/>
          <w:szCs w:val="22"/>
        </w:rPr>
      </w:pPr>
    </w:p>
    <w:p w14:paraId="4F108489" w14:textId="77777777" w:rsidR="00125748" w:rsidRDefault="00125748" w:rsidP="00125748">
      <w:pPr>
        <w:pStyle w:val="Default"/>
        <w:rPr>
          <w:sz w:val="22"/>
          <w:szCs w:val="22"/>
        </w:rPr>
      </w:pPr>
    </w:p>
    <w:p w14:paraId="47B9505D" w14:textId="77777777" w:rsidR="00125748" w:rsidRDefault="00125748" w:rsidP="00125748">
      <w:pPr>
        <w:pStyle w:val="Default"/>
        <w:rPr>
          <w:sz w:val="22"/>
          <w:szCs w:val="22"/>
        </w:rPr>
      </w:pPr>
    </w:p>
    <w:p w14:paraId="2B4CDC66" w14:textId="77777777" w:rsidR="00125748" w:rsidRDefault="00125748" w:rsidP="00125748">
      <w:pPr>
        <w:pStyle w:val="Default"/>
        <w:rPr>
          <w:sz w:val="22"/>
          <w:szCs w:val="22"/>
        </w:rPr>
      </w:pPr>
    </w:p>
    <w:p w14:paraId="3EAFFC03" w14:textId="77777777" w:rsidR="00125748" w:rsidRDefault="00125748" w:rsidP="00125748">
      <w:pPr>
        <w:pStyle w:val="Default"/>
        <w:rPr>
          <w:sz w:val="22"/>
          <w:szCs w:val="22"/>
        </w:rPr>
      </w:pPr>
    </w:p>
    <w:p w14:paraId="0063D975" w14:textId="77777777" w:rsidR="00125748" w:rsidRDefault="00125748" w:rsidP="00125748">
      <w:pPr>
        <w:pStyle w:val="Default"/>
        <w:rPr>
          <w:sz w:val="22"/>
          <w:szCs w:val="22"/>
        </w:rPr>
      </w:pPr>
    </w:p>
    <w:p w14:paraId="119A133B" w14:textId="77777777" w:rsidR="00125748" w:rsidRDefault="00125748" w:rsidP="00125748">
      <w:pPr>
        <w:pStyle w:val="Default"/>
        <w:rPr>
          <w:sz w:val="22"/>
          <w:szCs w:val="22"/>
        </w:rPr>
      </w:pPr>
    </w:p>
    <w:p w14:paraId="5EE07AFA" w14:textId="77777777" w:rsidR="00125748" w:rsidRDefault="00125748" w:rsidP="00125748">
      <w:pPr>
        <w:pStyle w:val="Default"/>
        <w:rPr>
          <w:sz w:val="22"/>
          <w:szCs w:val="22"/>
        </w:rPr>
      </w:pPr>
    </w:p>
    <w:p w14:paraId="64DAA809" w14:textId="77777777" w:rsidR="00125748" w:rsidRDefault="00125748" w:rsidP="00125748">
      <w:pPr>
        <w:pStyle w:val="Default"/>
        <w:rPr>
          <w:sz w:val="22"/>
          <w:szCs w:val="22"/>
        </w:rPr>
      </w:pPr>
    </w:p>
    <w:p w14:paraId="336D3DCF" w14:textId="77777777" w:rsidR="00125748" w:rsidRDefault="00125748" w:rsidP="00125748">
      <w:pPr>
        <w:pStyle w:val="Default"/>
        <w:rPr>
          <w:sz w:val="22"/>
          <w:szCs w:val="22"/>
        </w:rPr>
      </w:pPr>
    </w:p>
    <w:p w14:paraId="00E8EE31" w14:textId="77777777" w:rsidR="00125748" w:rsidRDefault="00125748" w:rsidP="00125748">
      <w:pPr>
        <w:pStyle w:val="Default"/>
        <w:rPr>
          <w:sz w:val="22"/>
          <w:szCs w:val="22"/>
        </w:rPr>
      </w:pPr>
    </w:p>
    <w:p w14:paraId="030685ED" w14:textId="77777777" w:rsidR="00125748" w:rsidRDefault="00125748" w:rsidP="00125748">
      <w:pPr>
        <w:pStyle w:val="Default"/>
        <w:rPr>
          <w:sz w:val="22"/>
          <w:szCs w:val="22"/>
        </w:rPr>
      </w:pPr>
    </w:p>
    <w:p w14:paraId="2C4C8A73" w14:textId="77777777" w:rsidR="00125748" w:rsidRDefault="00125748" w:rsidP="00125748">
      <w:pPr>
        <w:pStyle w:val="Default"/>
        <w:rPr>
          <w:sz w:val="22"/>
          <w:szCs w:val="22"/>
        </w:rPr>
      </w:pPr>
    </w:p>
    <w:p w14:paraId="0F682958" w14:textId="77777777" w:rsidR="00125748" w:rsidRDefault="00125748" w:rsidP="00125748">
      <w:pPr>
        <w:pStyle w:val="Default"/>
        <w:rPr>
          <w:sz w:val="22"/>
          <w:szCs w:val="22"/>
        </w:rPr>
      </w:pPr>
    </w:p>
    <w:p w14:paraId="70400A32" w14:textId="77777777" w:rsidR="00125748" w:rsidRDefault="00125748" w:rsidP="00125748">
      <w:pPr>
        <w:pStyle w:val="Default"/>
        <w:rPr>
          <w:sz w:val="22"/>
          <w:szCs w:val="22"/>
        </w:rPr>
      </w:pPr>
      <w:r>
        <w:rPr>
          <w:noProof/>
          <w:sz w:val="22"/>
          <w:szCs w:val="22"/>
        </w:rPr>
        <w:lastRenderedPageBreak/>
        <w:drawing>
          <wp:inline distT="0" distB="0" distL="0" distR="0" wp14:anchorId="79F84EDD" wp14:editId="45F65E62">
            <wp:extent cx="6484821" cy="85315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_1.jpg"/>
                    <pic:cNvPicPr/>
                  </pic:nvPicPr>
                  <pic:blipFill>
                    <a:blip r:embed="rId8">
                      <a:extLst>
                        <a:ext uri="{28A0092B-C50C-407E-A947-70E740481C1C}">
                          <a14:useLocalDpi xmlns:a14="http://schemas.microsoft.com/office/drawing/2010/main" val="0"/>
                        </a:ext>
                      </a:extLst>
                    </a:blip>
                    <a:stretch>
                      <a:fillRect/>
                    </a:stretch>
                  </pic:blipFill>
                  <pic:spPr>
                    <a:xfrm>
                      <a:off x="0" y="0"/>
                      <a:ext cx="6502651" cy="8554983"/>
                    </a:xfrm>
                    <a:prstGeom prst="rect">
                      <a:avLst/>
                    </a:prstGeom>
                  </pic:spPr>
                </pic:pic>
              </a:graphicData>
            </a:graphic>
          </wp:inline>
        </w:drawing>
      </w:r>
    </w:p>
    <w:p w14:paraId="63D41AAC" w14:textId="77777777" w:rsidR="00125748" w:rsidRDefault="00125748" w:rsidP="00125748">
      <w:pPr>
        <w:pStyle w:val="Default"/>
        <w:rPr>
          <w:sz w:val="22"/>
          <w:szCs w:val="22"/>
        </w:rPr>
      </w:pPr>
    </w:p>
    <w:p w14:paraId="5B1011B9" w14:textId="77777777" w:rsidR="00125748" w:rsidRDefault="00125748" w:rsidP="00125748">
      <w:pPr>
        <w:pStyle w:val="Default"/>
        <w:rPr>
          <w:sz w:val="22"/>
          <w:szCs w:val="22"/>
        </w:rPr>
      </w:pPr>
    </w:p>
    <w:p w14:paraId="1284CCDD" w14:textId="77777777" w:rsidR="00125748" w:rsidRDefault="00125748" w:rsidP="00125748">
      <w:pPr>
        <w:pStyle w:val="Default"/>
        <w:rPr>
          <w:sz w:val="22"/>
          <w:szCs w:val="22"/>
        </w:rPr>
      </w:pPr>
      <w:r>
        <w:rPr>
          <w:noProof/>
          <w:sz w:val="22"/>
          <w:szCs w:val="22"/>
        </w:rPr>
        <w:lastRenderedPageBreak/>
        <w:drawing>
          <wp:inline distT="0" distB="0" distL="0" distR="0" wp14:anchorId="178FB73C" wp14:editId="7F754645">
            <wp:extent cx="6201246" cy="9109494"/>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de_2.jpg"/>
                    <pic:cNvPicPr/>
                  </pic:nvPicPr>
                  <pic:blipFill>
                    <a:blip r:embed="rId9">
                      <a:extLst>
                        <a:ext uri="{28A0092B-C50C-407E-A947-70E740481C1C}">
                          <a14:useLocalDpi xmlns:a14="http://schemas.microsoft.com/office/drawing/2010/main" val="0"/>
                        </a:ext>
                      </a:extLst>
                    </a:blip>
                    <a:stretch>
                      <a:fillRect/>
                    </a:stretch>
                  </pic:blipFill>
                  <pic:spPr>
                    <a:xfrm>
                      <a:off x="0" y="0"/>
                      <a:ext cx="6221825" cy="9139723"/>
                    </a:xfrm>
                    <a:prstGeom prst="rect">
                      <a:avLst/>
                    </a:prstGeom>
                  </pic:spPr>
                </pic:pic>
              </a:graphicData>
            </a:graphic>
          </wp:inline>
        </w:drawing>
      </w:r>
    </w:p>
    <w:p w14:paraId="0BB3E7EC" w14:textId="77777777" w:rsidR="00125748" w:rsidRDefault="00125748" w:rsidP="00125748">
      <w:pPr>
        <w:pStyle w:val="Default"/>
        <w:rPr>
          <w:sz w:val="22"/>
          <w:szCs w:val="22"/>
        </w:rPr>
      </w:pPr>
      <w:r>
        <w:rPr>
          <w:noProof/>
          <w:sz w:val="22"/>
          <w:szCs w:val="22"/>
        </w:rPr>
        <w:lastRenderedPageBreak/>
        <w:drawing>
          <wp:inline distT="0" distB="0" distL="0" distR="0" wp14:anchorId="5115BE3A" wp14:editId="4A2F85F8">
            <wp:extent cx="6011484" cy="783278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_3.jpg"/>
                    <pic:cNvPicPr/>
                  </pic:nvPicPr>
                  <pic:blipFill>
                    <a:blip r:embed="rId10">
                      <a:extLst>
                        <a:ext uri="{28A0092B-C50C-407E-A947-70E740481C1C}">
                          <a14:useLocalDpi xmlns:a14="http://schemas.microsoft.com/office/drawing/2010/main" val="0"/>
                        </a:ext>
                      </a:extLst>
                    </a:blip>
                    <a:stretch>
                      <a:fillRect/>
                    </a:stretch>
                  </pic:blipFill>
                  <pic:spPr>
                    <a:xfrm>
                      <a:off x="0" y="0"/>
                      <a:ext cx="6041031" cy="7871284"/>
                    </a:xfrm>
                    <a:prstGeom prst="rect">
                      <a:avLst/>
                    </a:prstGeom>
                  </pic:spPr>
                </pic:pic>
              </a:graphicData>
            </a:graphic>
          </wp:inline>
        </w:drawing>
      </w:r>
    </w:p>
    <w:p w14:paraId="0FD4ED9A" w14:textId="77777777" w:rsidR="00125748" w:rsidRDefault="00125748" w:rsidP="00125748">
      <w:pPr>
        <w:pStyle w:val="Default"/>
        <w:rPr>
          <w:sz w:val="22"/>
          <w:szCs w:val="22"/>
        </w:rPr>
      </w:pPr>
    </w:p>
    <w:p w14:paraId="76ABEE81" w14:textId="77777777" w:rsidR="00125748" w:rsidRDefault="00125748" w:rsidP="00125748">
      <w:pPr>
        <w:pStyle w:val="Default"/>
        <w:rPr>
          <w:sz w:val="22"/>
          <w:szCs w:val="22"/>
        </w:rPr>
      </w:pPr>
    </w:p>
    <w:p w14:paraId="3CE9C898" w14:textId="77777777" w:rsidR="00125748" w:rsidRDefault="00125748" w:rsidP="00125748">
      <w:pPr>
        <w:pStyle w:val="Default"/>
        <w:rPr>
          <w:sz w:val="22"/>
          <w:szCs w:val="22"/>
        </w:rPr>
      </w:pPr>
    </w:p>
    <w:p w14:paraId="6FC14143" w14:textId="77777777" w:rsidR="00125748" w:rsidRDefault="00125748" w:rsidP="00125748">
      <w:pPr>
        <w:pStyle w:val="Default"/>
        <w:rPr>
          <w:sz w:val="22"/>
          <w:szCs w:val="22"/>
        </w:rPr>
      </w:pPr>
    </w:p>
    <w:p w14:paraId="63F1A392" w14:textId="77777777" w:rsidR="00125748" w:rsidRDefault="00125748" w:rsidP="00125748">
      <w:pPr>
        <w:pStyle w:val="Default"/>
        <w:rPr>
          <w:sz w:val="22"/>
          <w:szCs w:val="22"/>
        </w:rPr>
      </w:pPr>
    </w:p>
    <w:p w14:paraId="481CF82C" w14:textId="77777777" w:rsidR="00125748" w:rsidRDefault="00125748" w:rsidP="00125748">
      <w:pPr>
        <w:pStyle w:val="Default"/>
        <w:rPr>
          <w:sz w:val="22"/>
          <w:szCs w:val="22"/>
        </w:rPr>
      </w:pPr>
    </w:p>
    <w:p w14:paraId="1A698B8D" w14:textId="77777777" w:rsidR="00125748" w:rsidRDefault="00125748" w:rsidP="00125748">
      <w:pPr>
        <w:pStyle w:val="Default"/>
        <w:rPr>
          <w:sz w:val="22"/>
          <w:szCs w:val="22"/>
        </w:rPr>
      </w:pPr>
      <w:r>
        <w:rPr>
          <w:noProof/>
          <w:sz w:val="22"/>
          <w:szCs w:val="22"/>
        </w:rPr>
        <w:lastRenderedPageBreak/>
        <w:drawing>
          <wp:inline distT="0" distB="0" distL="0" distR="0" wp14:anchorId="1C335F33" wp14:editId="79D7F4C6">
            <wp:extent cx="5760720" cy="832791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de_4.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327915"/>
                    </a:xfrm>
                    <a:prstGeom prst="rect">
                      <a:avLst/>
                    </a:prstGeom>
                  </pic:spPr>
                </pic:pic>
              </a:graphicData>
            </a:graphic>
          </wp:inline>
        </w:drawing>
      </w:r>
    </w:p>
    <w:p w14:paraId="5E1B5259" w14:textId="77777777" w:rsidR="00125748" w:rsidRDefault="00125748" w:rsidP="00125748">
      <w:pPr>
        <w:pStyle w:val="Default"/>
        <w:rPr>
          <w:sz w:val="22"/>
          <w:szCs w:val="22"/>
        </w:rPr>
      </w:pPr>
    </w:p>
    <w:p w14:paraId="59330E07" w14:textId="77777777" w:rsidR="00125748" w:rsidRDefault="00125748" w:rsidP="00125748">
      <w:pPr>
        <w:pStyle w:val="Default"/>
        <w:rPr>
          <w:sz w:val="22"/>
          <w:szCs w:val="22"/>
        </w:rPr>
      </w:pPr>
    </w:p>
    <w:p w14:paraId="16ADF963" w14:textId="77777777" w:rsidR="00125748" w:rsidRDefault="00125748" w:rsidP="00125748">
      <w:pPr>
        <w:pStyle w:val="Default"/>
        <w:rPr>
          <w:sz w:val="22"/>
          <w:szCs w:val="22"/>
        </w:rPr>
      </w:pPr>
    </w:p>
    <w:p w14:paraId="2B451273" w14:textId="77777777" w:rsidR="00125748" w:rsidRDefault="00125748" w:rsidP="00125748">
      <w:pPr>
        <w:pStyle w:val="Default"/>
        <w:rPr>
          <w:sz w:val="22"/>
          <w:szCs w:val="22"/>
        </w:rPr>
      </w:pPr>
      <w:r>
        <w:rPr>
          <w:noProof/>
          <w:sz w:val="22"/>
          <w:szCs w:val="22"/>
        </w:rPr>
        <w:lastRenderedPageBreak/>
        <w:drawing>
          <wp:inline distT="0" distB="0" distL="0" distR="0" wp14:anchorId="6CD65A8B" wp14:editId="765C8832">
            <wp:extent cx="5918859" cy="883344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de_5.jpg"/>
                    <pic:cNvPicPr/>
                  </pic:nvPicPr>
                  <pic:blipFill>
                    <a:blip r:embed="rId12">
                      <a:extLst>
                        <a:ext uri="{28A0092B-C50C-407E-A947-70E740481C1C}">
                          <a14:useLocalDpi xmlns:a14="http://schemas.microsoft.com/office/drawing/2010/main" val="0"/>
                        </a:ext>
                      </a:extLst>
                    </a:blip>
                    <a:stretch>
                      <a:fillRect/>
                    </a:stretch>
                  </pic:blipFill>
                  <pic:spPr>
                    <a:xfrm>
                      <a:off x="0" y="0"/>
                      <a:ext cx="5951260" cy="8881805"/>
                    </a:xfrm>
                    <a:prstGeom prst="rect">
                      <a:avLst/>
                    </a:prstGeom>
                  </pic:spPr>
                </pic:pic>
              </a:graphicData>
            </a:graphic>
          </wp:inline>
        </w:drawing>
      </w:r>
    </w:p>
    <w:p w14:paraId="13E18432" w14:textId="77777777" w:rsidR="00125748" w:rsidRDefault="00125748" w:rsidP="00125748">
      <w:pPr>
        <w:pStyle w:val="Default"/>
        <w:rPr>
          <w:sz w:val="22"/>
          <w:szCs w:val="22"/>
        </w:rPr>
      </w:pPr>
      <w:r>
        <w:rPr>
          <w:noProof/>
          <w:sz w:val="22"/>
          <w:szCs w:val="22"/>
        </w:rPr>
        <w:lastRenderedPageBreak/>
        <w:drawing>
          <wp:inline distT="0" distB="0" distL="0" distR="0" wp14:anchorId="56E1D030" wp14:editId="2FFC9C2D">
            <wp:extent cx="5750932" cy="810020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de_6.jpg"/>
                    <pic:cNvPicPr/>
                  </pic:nvPicPr>
                  <pic:blipFill>
                    <a:blip r:embed="rId13">
                      <a:extLst>
                        <a:ext uri="{28A0092B-C50C-407E-A947-70E740481C1C}">
                          <a14:useLocalDpi xmlns:a14="http://schemas.microsoft.com/office/drawing/2010/main" val="0"/>
                        </a:ext>
                      </a:extLst>
                    </a:blip>
                    <a:stretch>
                      <a:fillRect/>
                    </a:stretch>
                  </pic:blipFill>
                  <pic:spPr>
                    <a:xfrm>
                      <a:off x="0" y="0"/>
                      <a:ext cx="5776308" cy="8135946"/>
                    </a:xfrm>
                    <a:prstGeom prst="rect">
                      <a:avLst/>
                    </a:prstGeom>
                  </pic:spPr>
                </pic:pic>
              </a:graphicData>
            </a:graphic>
          </wp:inline>
        </w:drawing>
      </w:r>
    </w:p>
    <w:p w14:paraId="4D993167" w14:textId="77777777" w:rsidR="00125748" w:rsidRDefault="00125748" w:rsidP="00125748">
      <w:pPr>
        <w:pStyle w:val="Default"/>
        <w:rPr>
          <w:sz w:val="22"/>
          <w:szCs w:val="22"/>
        </w:rPr>
      </w:pPr>
    </w:p>
    <w:p w14:paraId="090921F3" w14:textId="77777777" w:rsidR="00125748" w:rsidRDefault="00125748" w:rsidP="00125748">
      <w:pPr>
        <w:pStyle w:val="Default"/>
        <w:rPr>
          <w:sz w:val="22"/>
          <w:szCs w:val="22"/>
        </w:rPr>
      </w:pPr>
    </w:p>
    <w:p w14:paraId="3E681F79" w14:textId="77777777" w:rsidR="00125748" w:rsidRDefault="00125748" w:rsidP="00125748">
      <w:pPr>
        <w:pStyle w:val="Default"/>
        <w:rPr>
          <w:sz w:val="22"/>
          <w:szCs w:val="22"/>
        </w:rPr>
      </w:pPr>
    </w:p>
    <w:p w14:paraId="3B8C47A3" w14:textId="77777777" w:rsidR="00125748" w:rsidRDefault="00125748" w:rsidP="00125748">
      <w:pPr>
        <w:pStyle w:val="Default"/>
        <w:rPr>
          <w:sz w:val="22"/>
          <w:szCs w:val="22"/>
        </w:rPr>
      </w:pPr>
    </w:p>
    <w:p w14:paraId="0FA51A86" w14:textId="77777777" w:rsidR="00125748" w:rsidRDefault="00125748" w:rsidP="00125748">
      <w:pPr>
        <w:pStyle w:val="Default"/>
        <w:rPr>
          <w:sz w:val="22"/>
          <w:szCs w:val="22"/>
        </w:rPr>
      </w:pPr>
      <w:r>
        <w:rPr>
          <w:noProof/>
          <w:sz w:val="22"/>
          <w:szCs w:val="22"/>
        </w:rPr>
        <w:lastRenderedPageBreak/>
        <w:drawing>
          <wp:inline distT="0" distB="0" distL="0" distR="0" wp14:anchorId="090042EB" wp14:editId="6A13D94E">
            <wp:extent cx="5982933" cy="8307238"/>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_7.jpg"/>
                    <pic:cNvPicPr/>
                  </pic:nvPicPr>
                  <pic:blipFill>
                    <a:blip r:embed="rId14">
                      <a:extLst>
                        <a:ext uri="{28A0092B-C50C-407E-A947-70E740481C1C}">
                          <a14:useLocalDpi xmlns:a14="http://schemas.microsoft.com/office/drawing/2010/main" val="0"/>
                        </a:ext>
                      </a:extLst>
                    </a:blip>
                    <a:stretch>
                      <a:fillRect/>
                    </a:stretch>
                  </pic:blipFill>
                  <pic:spPr>
                    <a:xfrm>
                      <a:off x="0" y="0"/>
                      <a:ext cx="6003876" cy="8336317"/>
                    </a:xfrm>
                    <a:prstGeom prst="rect">
                      <a:avLst/>
                    </a:prstGeom>
                  </pic:spPr>
                </pic:pic>
              </a:graphicData>
            </a:graphic>
          </wp:inline>
        </w:drawing>
      </w:r>
    </w:p>
    <w:p w14:paraId="4BF74625" w14:textId="77777777" w:rsidR="00125748" w:rsidRDefault="00125748" w:rsidP="00125748">
      <w:pPr>
        <w:pStyle w:val="Default"/>
        <w:rPr>
          <w:sz w:val="22"/>
          <w:szCs w:val="22"/>
        </w:rPr>
      </w:pPr>
    </w:p>
    <w:p w14:paraId="684ACD82" w14:textId="77777777" w:rsidR="00125748" w:rsidRDefault="00125748" w:rsidP="00125748">
      <w:pPr>
        <w:pStyle w:val="Default"/>
        <w:rPr>
          <w:sz w:val="22"/>
          <w:szCs w:val="22"/>
        </w:rPr>
      </w:pPr>
    </w:p>
    <w:p w14:paraId="18BAECCA" w14:textId="77777777" w:rsidR="00125748" w:rsidRDefault="00125748" w:rsidP="00125748">
      <w:pPr>
        <w:pStyle w:val="Default"/>
        <w:rPr>
          <w:sz w:val="22"/>
          <w:szCs w:val="22"/>
        </w:rPr>
      </w:pPr>
    </w:p>
    <w:p w14:paraId="561ABED3" w14:textId="77777777" w:rsidR="00125748" w:rsidRDefault="00125748" w:rsidP="00125748">
      <w:pPr>
        <w:pStyle w:val="Default"/>
        <w:rPr>
          <w:sz w:val="22"/>
          <w:szCs w:val="22"/>
        </w:rPr>
      </w:pPr>
      <w:r>
        <w:rPr>
          <w:noProof/>
          <w:sz w:val="22"/>
          <w:szCs w:val="22"/>
        </w:rPr>
        <w:lastRenderedPageBreak/>
        <w:drawing>
          <wp:inline distT="0" distB="0" distL="0" distR="0" wp14:anchorId="16847E6C" wp14:editId="73F2BD16">
            <wp:extent cx="5788194" cy="898872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_8.jpg"/>
                    <pic:cNvPicPr/>
                  </pic:nvPicPr>
                  <pic:blipFill>
                    <a:blip r:embed="rId15">
                      <a:extLst>
                        <a:ext uri="{28A0092B-C50C-407E-A947-70E740481C1C}">
                          <a14:useLocalDpi xmlns:a14="http://schemas.microsoft.com/office/drawing/2010/main" val="0"/>
                        </a:ext>
                      </a:extLst>
                    </a:blip>
                    <a:stretch>
                      <a:fillRect/>
                    </a:stretch>
                  </pic:blipFill>
                  <pic:spPr>
                    <a:xfrm>
                      <a:off x="0" y="0"/>
                      <a:ext cx="5805297" cy="9015285"/>
                    </a:xfrm>
                    <a:prstGeom prst="rect">
                      <a:avLst/>
                    </a:prstGeom>
                  </pic:spPr>
                </pic:pic>
              </a:graphicData>
            </a:graphic>
          </wp:inline>
        </w:drawing>
      </w:r>
    </w:p>
    <w:p w14:paraId="5B177C64" w14:textId="77777777" w:rsidR="00125748" w:rsidRDefault="00125748" w:rsidP="00125748">
      <w:pPr>
        <w:pStyle w:val="Default"/>
        <w:rPr>
          <w:sz w:val="22"/>
          <w:szCs w:val="22"/>
        </w:rPr>
      </w:pPr>
      <w:r>
        <w:rPr>
          <w:noProof/>
          <w:sz w:val="22"/>
          <w:szCs w:val="22"/>
        </w:rPr>
        <w:lastRenderedPageBreak/>
        <w:drawing>
          <wp:inline distT="0" distB="0" distL="0" distR="0" wp14:anchorId="424CFC9D" wp14:editId="1E83E42F">
            <wp:extent cx="6126953" cy="9161253"/>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de_9.jpg"/>
                    <pic:cNvPicPr/>
                  </pic:nvPicPr>
                  <pic:blipFill>
                    <a:blip r:embed="rId16">
                      <a:extLst>
                        <a:ext uri="{28A0092B-C50C-407E-A947-70E740481C1C}">
                          <a14:useLocalDpi xmlns:a14="http://schemas.microsoft.com/office/drawing/2010/main" val="0"/>
                        </a:ext>
                      </a:extLst>
                    </a:blip>
                    <a:stretch>
                      <a:fillRect/>
                    </a:stretch>
                  </pic:blipFill>
                  <pic:spPr>
                    <a:xfrm>
                      <a:off x="0" y="0"/>
                      <a:ext cx="6151910" cy="9198570"/>
                    </a:xfrm>
                    <a:prstGeom prst="rect">
                      <a:avLst/>
                    </a:prstGeom>
                  </pic:spPr>
                </pic:pic>
              </a:graphicData>
            </a:graphic>
          </wp:inline>
        </w:drawing>
      </w:r>
    </w:p>
    <w:p w14:paraId="5DC694CE" w14:textId="3DDB8474" w:rsidR="00125748" w:rsidRDefault="00125748" w:rsidP="00125748">
      <w:pPr>
        <w:rPr>
          <w:lang w:val="nn-NO"/>
        </w:rPr>
      </w:pPr>
      <w:r>
        <w:rPr>
          <w:noProof/>
          <w:sz w:val="22"/>
          <w:szCs w:val="22"/>
        </w:rPr>
        <w:lastRenderedPageBreak/>
        <w:drawing>
          <wp:inline distT="0" distB="0" distL="0" distR="0" wp14:anchorId="44D5AE0C" wp14:editId="5482ED6E">
            <wp:extent cx="4556460" cy="1630392"/>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de_10.jpg"/>
                    <pic:cNvPicPr/>
                  </pic:nvPicPr>
                  <pic:blipFill>
                    <a:blip r:embed="rId17">
                      <a:extLst>
                        <a:ext uri="{28A0092B-C50C-407E-A947-70E740481C1C}">
                          <a14:useLocalDpi xmlns:a14="http://schemas.microsoft.com/office/drawing/2010/main" val="0"/>
                        </a:ext>
                      </a:extLst>
                    </a:blip>
                    <a:stretch>
                      <a:fillRect/>
                    </a:stretch>
                  </pic:blipFill>
                  <pic:spPr>
                    <a:xfrm>
                      <a:off x="0" y="0"/>
                      <a:ext cx="4602552" cy="1646885"/>
                    </a:xfrm>
                    <a:prstGeom prst="rect">
                      <a:avLst/>
                    </a:prstGeom>
                  </pic:spPr>
                </pic:pic>
              </a:graphicData>
            </a:graphic>
          </wp:inline>
        </w:drawing>
      </w:r>
    </w:p>
    <w:p w14:paraId="29753AC5" w14:textId="5EA79CC0" w:rsidR="00125748" w:rsidRDefault="00125748">
      <w:pPr>
        <w:rPr>
          <w:lang w:val="nn-NO"/>
        </w:rPr>
      </w:pPr>
      <w:r>
        <w:rPr>
          <w:lang w:val="nn-NO"/>
        </w:rPr>
        <w:br w:type="page"/>
      </w:r>
    </w:p>
    <w:p w14:paraId="5F3556E7" w14:textId="1C53BE00" w:rsidR="00125748" w:rsidRDefault="00125748" w:rsidP="00125748">
      <w:pPr>
        <w:rPr>
          <w:lang w:val="nn-NO"/>
        </w:rPr>
      </w:pPr>
    </w:p>
    <w:p w14:paraId="78227150" w14:textId="77777777" w:rsidR="00125748" w:rsidRDefault="00125748" w:rsidP="00125748">
      <w:pPr>
        <w:pStyle w:val="MUCaseTitle2"/>
      </w:pPr>
      <w:bookmarkStart w:id="15" w:name="CaseRef615476"/>
      <w:bookmarkEnd w:id="15"/>
      <w:r>
        <w:t>24/20</w:t>
      </w:r>
      <w:r>
        <w:tab/>
        <w:t>19/00879-4</w:t>
      </w:r>
      <w:r>
        <w:tab/>
        <w:t xml:space="preserve">Disposisjon </w:t>
      </w:r>
      <w:proofErr w:type="spellStart"/>
      <w:r>
        <w:t>innspill</w:t>
      </w:r>
      <w:proofErr w:type="spellEnd"/>
      <w:r>
        <w:t xml:space="preserve"> </w:t>
      </w:r>
      <w:proofErr w:type="spellStart"/>
      <w:r>
        <w:t>fra</w:t>
      </w:r>
      <w:proofErr w:type="spellEnd"/>
      <w:r>
        <w:t xml:space="preserve"> Trøndelag Bondelag</w:t>
      </w:r>
    </w:p>
    <w:p w14:paraId="53ACD6EC" w14:textId="5C61F92E" w:rsidR="00125748" w:rsidRDefault="00125748" w:rsidP="00125748">
      <w:pPr>
        <w:pStyle w:val="MUCaseTitle2"/>
      </w:pPr>
    </w:p>
    <w:p w14:paraId="35A141F0" w14:textId="066B6111" w:rsidR="00125748" w:rsidRDefault="00125748" w:rsidP="00125748">
      <w:pPr>
        <w:rPr>
          <w:lang w:val="nn-NO"/>
        </w:rPr>
      </w:pPr>
    </w:p>
    <w:p w14:paraId="60778A96" w14:textId="650C8C49" w:rsidR="00125748" w:rsidRDefault="00125748" w:rsidP="00125748">
      <w:pPr>
        <w:rPr>
          <w:lang w:val="nn-NO"/>
        </w:rPr>
      </w:pPr>
    </w:p>
    <w:sdt>
      <w:sdtPr>
        <w:rPr>
          <w:b w:val="0"/>
          <w:lang w:val="nn-NO"/>
        </w:rPr>
        <w:alias w:val="Vedtak for sak 24/20"/>
        <w:tag w:val="HandlingID615476;CaseID411787"/>
        <w:id w:val="2117097941"/>
        <w:placeholder>
          <w:docPart w:val="DefaultPlaceholder_-1854013440"/>
        </w:placeholder>
      </w:sdtPr>
      <w:sdtEndPr/>
      <w:sdtContent>
        <w:p w14:paraId="2B57B892" w14:textId="77777777" w:rsidR="00125748" w:rsidRDefault="00125748" w:rsidP="00125748">
          <w:pPr>
            <w:pStyle w:val="MUCaseTitle3"/>
            <w:rPr>
              <w:lang w:val="nn-NO"/>
            </w:rPr>
          </w:pPr>
          <w:r>
            <w:rPr>
              <w:lang w:val="nn-NO"/>
            </w:rPr>
            <w:t>Vedtak</w:t>
          </w:r>
        </w:p>
        <w:p w14:paraId="13A1402B" w14:textId="77777777" w:rsidR="00125748" w:rsidRDefault="00125748" w:rsidP="00125748">
          <w:pPr>
            <w:rPr>
              <w:lang w:val="nn-NO"/>
            </w:rPr>
          </w:pPr>
        </w:p>
        <w:p w14:paraId="3C2D0B3D" w14:textId="77777777" w:rsidR="00125748" w:rsidRDefault="00125748" w:rsidP="00125748">
          <w:r>
            <w:t>Styret slutter seg til framlagte disposisjon som innspill fra Trøndelag Bondelag</w:t>
          </w:r>
        </w:p>
        <w:p w14:paraId="2714E805" w14:textId="77777777" w:rsidR="00125748" w:rsidRDefault="00125748" w:rsidP="00125748"/>
        <w:p w14:paraId="6815DEE2" w14:textId="77777777" w:rsidR="00125748" w:rsidRDefault="00125748" w:rsidP="00125748">
          <w:r>
            <w:t>Uttalelsen skal gjenspeile Trøndelag Bondelags overordna mål for landbruket i fylket, forankret i de to tidligere fylkeslag sine strategier og felles måldokumenter siste år.</w:t>
          </w:r>
        </w:p>
        <w:p w14:paraId="2A14607D" w14:textId="77777777" w:rsidR="00125748" w:rsidRDefault="00125748" w:rsidP="00125748"/>
        <w:p w14:paraId="6AC673D3" w14:textId="77777777" w:rsidR="00125748" w:rsidRDefault="00125748" w:rsidP="00125748">
          <w:r>
            <w:t xml:space="preserve">Innspill fra lokallag gjennom innsendt høringssvar på Questback og e-post skal vektlegges i utarbeidelse av </w:t>
          </w:r>
          <w:proofErr w:type="spellStart"/>
          <w:r>
            <w:t>innspillsdokument</w:t>
          </w:r>
          <w:proofErr w:type="spellEnd"/>
          <w:r>
            <w:t xml:space="preserve">. Likeså innspill fra utvalg og samarbeidsorganisasjoner </w:t>
          </w:r>
          <w:proofErr w:type="gramStart"/>
          <w:r>
            <w:t>fremkommet</w:t>
          </w:r>
          <w:proofErr w:type="gramEnd"/>
          <w:r>
            <w:t xml:space="preserve"> i </w:t>
          </w:r>
          <w:proofErr w:type="spellStart"/>
          <w:r>
            <w:t>innspillsmøte</w:t>
          </w:r>
          <w:proofErr w:type="spellEnd"/>
          <w:r>
            <w:t xml:space="preserve"> den 25. februar. </w:t>
          </w:r>
        </w:p>
        <w:p w14:paraId="5A564C61" w14:textId="77777777" w:rsidR="00125748" w:rsidRDefault="00125748" w:rsidP="00125748"/>
        <w:p w14:paraId="3BBD0047" w14:textId="77777777" w:rsidR="00125748" w:rsidRDefault="00125748" w:rsidP="00125748">
          <w:r>
            <w:t xml:space="preserve">Styrets prioriteringer legges til grunn for videre arbeid med </w:t>
          </w:r>
          <w:proofErr w:type="spellStart"/>
          <w:r>
            <w:t>innspillsdokumentet</w:t>
          </w:r>
          <w:proofErr w:type="spellEnd"/>
          <w:r>
            <w:t>.</w:t>
          </w:r>
        </w:p>
        <w:p w14:paraId="5CC071DE" w14:textId="77777777" w:rsidR="00125748" w:rsidRDefault="00125748" w:rsidP="00125748"/>
        <w:p w14:paraId="26CF0FEF" w14:textId="77777777" w:rsidR="00125748" w:rsidRDefault="00125748" w:rsidP="00125748">
          <w:pPr>
            <w:rPr>
              <w:lang w:val="nn-NO"/>
            </w:rPr>
          </w:pPr>
          <w:r>
            <w:t xml:space="preserve">Endelig innspill godkjennes i telefonstyremøte i mars i tråd med </w:t>
          </w:r>
          <w:proofErr w:type="spellStart"/>
          <w:r>
            <w:t>innspillsfristen</w:t>
          </w:r>
          <w:proofErr w:type="spellEnd"/>
          <w:r>
            <w:t xml:space="preserve"> 13.mars.</w:t>
          </w:r>
        </w:p>
        <w:p w14:paraId="373833AC" w14:textId="77777777" w:rsidR="00125748" w:rsidRDefault="00125748" w:rsidP="00125748">
          <w:pPr>
            <w:rPr>
              <w:lang w:val="nn-NO"/>
            </w:rPr>
          </w:pPr>
        </w:p>
        <w:p w14:paraId="2D6EA6A9" w14:textId="70A2F905" w:rsidR="00125748" w:rsidRPr="00125748" w:rsidRDefault="003816CF" w:rsidP="00125748">
          <w:pPr>
            <w:rPr>
              <w:lang w:val="nn-NO"/>
            </w:rPr>
          </w:pPr>
        </w:p>
      </w:sdtContent>
    </w:sdt>
    <w:p w14:paraId="5644BEAB" w14:textId="022314E5" w:rsidR="00125748" w:rsidRDefault="00125748" w:rsidP="00125748">
      <w:pPr>
        <w:rPr>
          <w:lang w:val="nn-NO"/>
        </w:rPr>
      </w:pPr>
    </w:p>
    <w:p w14:paraId="16E54CA4" w14:textId="75B9F2F0" w:rsidR="00125748" w:rsidRDefault="00125748" w:rsidP="00125748">
      <w:pPr>
        <w:rPr>
          <w:lang w:val="nn-NO"/>
        </w:rPr>
      </w:pPr>
    </w:p>
    <w:p w14:paraId="2261E23E" w14:textId="77777777" w:rsidR="00125748" w:rsidRDefault="00125748" w:rsidP="00125748">
      <w:pPr>
        <w:pStyle w:val="MUCaseTitle3"/>
        <w:rPr>
          <w:lang w:val="nn-NO"/>
        </w:rPr>
      </w:pPr>
      <w:r>
        <w:rPr>
          <w:lang w:val="nn-NO"/>
        </w:rPr>
        <w:t>Saksutredning</w:t>
      </w:r>
    </w:p>
    <w:p w14:paraId="79A9DD57" w14:textId="2031215E" w:rsidR="00125748" w:rsidRDefault="00125748" w:rsidP="00125748">
      <w:pPr>
        <w:rPr>
          <w:lang w:val="nn-NO"/>
        </w:rPr>
      </w:pPr>
    </w:p>
    <w:p w14:paraId="09952703" w14:textId="77777777" w:rsidR="00125748" w:rsidRDefault="00125748" w:rsidP="00125748">
      <w:r>
        <w:t xml:space="preserve">Fylkesbondelaga har mottatt en disposisjon fra Norges Bondelag </w:t>
      </w:r>
      <w:proofErr w:type="gramStart"/>
      <w:r>
        <w:t>vedrørende</w:t>
      </w:r>
      <w:proofErr w:type="gramEnd"/>
      <w:r>
        <w:t xml:space="preserve"> innspill til årets Jordbruksforhandlinger som de ønsker vi skal bruke. Denne disposisjonen følger også studieheftets oppbygging og saksbehandler anbefaler at vi så langt som mulig følger denne disposisjonen. Imidlertid må styret vurdere om det er andre saker som skal frontes, og om det er områder vi ønsker å løfte fram.</w:t>
      </w:r>
    </w:p>
    <w:p w14:paraId="3A064115" w14:textId="77777777" w:rsidR="00125748" w:rsidRDefault="00125748" w:rsidP="00125748">
      <w:r>
        <w:br/>
        <w:t>Disposisjonen vedlegges saken.</w:t>
      </w:r>
    </w:p>
    <w:p w14:paraId="1CFB95CD" w14:textId="77777777" w:rsidR="00125748" w:rsidRDefault="00125748" w:rsidP="00125748"/>
    <w:p w14:paraId="7AAEA4C6" w14:textId="77777777" w:rsidR="00125748" w:rsidRDefault="00125748" w:rsidP="00125748">
      <w:pPr>
        <w:pStyle w:val="Listeavsnitt"/>
        <w:ind w:left="1413"/>
      </w:pPr>
    </w:p>
    <w:sdt>
      <w:sdtPr>
        <w:rPr>
          <w:rFonts w:ascii="Calibri" w:hAnsi="Calibri" w:cs="Calibri"/>
          <w:color w:val="000000"/>
          <w:szCs w:val="24"/>
        </w:rPr>
        <w:alias w:val="Saksutredning"/>
        <w:tag w:val="MU_Saksutredning"/>
        <w:id w:val="-1597398494"/>
        <w:placeholder>
          <w:docPart w:val="7ED6FF06B3BD48D6B286F6C51203A06A"/>
        </w:placeholder>
      </w:sdtPr>
      <w:sdtEndPr/>
      <w:sdtContent>
        <w:p w14:paraId="18F42ED4" w14:textId="77777777" w:rsidR="00125748" w:rsidRPr="00903A41" w:rsidRDefault="00125748" w:rsidP="00125748">
          <w:pPr>
            <w:pStyle w:val="Listeavsnitt"/>
            <w:numPr>
              <w:ilvl w:val="0"/>
              <w:numId w:val="6"/>
            </w:numPr>
            <w:rPr>
              <w:b/>
              <w:sz w:val="32"/>
              <w:szCs w:val="32"/>
            </w:rPr>
          </w:pPr>
          <w:r w:rsidRPr="00903A41">
            <w:rPr>
              <w:b/>
              <w:sz w:val="32"/>
              <w:szCs w:val="32"/>
            </w:rPr>
            <w:t>Sammendrag</w:t>
          </w:r>
        </w:p>
        <w:p w14:paraId="6AB527E5" w14:textId="77777777" w:rsidR="00125748" w:rsidRDefault="00125748" w:rsidP="00125748">
          <w:pPr>
            <w:pStyle w:val="Listeavsnitt"/>
            <w:numPr>
              <w:ilvl w:val="0"/>
              <w:numId w:val="7"/>
            </w:numPr>
            <w:overflowPunct w:val="0"/>
            <w:autoSpaceDE w:val="0"/>
            <w:autoSpaceDN w:val="0"/>
            <w:adjustRightInd w:val="0"/>
            <w:textAlignment w:val="baseline"/>
            <w:rPr>
              <w:i/>
              <w:szCs w:val="24"/>
            </w:rPr>
          </w:pPr>
          <w:r>
            <w:rPr>
              <w:i/>
              <w:szCs w:val="24"/>
            </w:rPr>
            <w:t>En innledning om landbrukets utfordringer generelt og den politiske situasjonen</w:t>
          </w:r>
        </w:p>
        <w:p w14:paraId="42C874D3" w14:textId="77777777" w:rsidR="00125748" w:rsidRPr="006D1351" w:rsidRDefault="00125748" w:rsidP="00125748">
          <w:pPr>
            <w:pStyle w:val="Listeavsnitt"/>
            <w:numPr>
              <w:ilvl w:val="0"/>
              <w:numId w:val="7"/>
            </w:numPr>
            <w:overflowPunct w:val="0"/>
            <w:autoSpaceDE w:val="0"/>
            <w:autoSpaceDN w:val="0"/>
            <w:adjustRightInd w:val="0"/>
            <w:textAlignment w:val="baseline"/>
            <w:rPr>
              <w:bCs/>
              <w:i/>
              <w:szCs w:val="24"/>
            </w:rPr>
          </w:pPr>
          <w:r w:rsidRPr="006D1351">
            <w:rPr>
              <w:bCs/>
            </w:rPr>
            <w:t xml:space="preserve">Marked, </w:t>
          </w:r>
          <w:r>
            <w:rPr>
              <w:bCs/>
            </w:rPr>
            <w:t>Importvern, Klima og miljø</w:t>
          </w:r>
        </w:p>
        <w:p w14:paraId="1F36AD6D" w14:textId="77777777" w:rsidR="00125748" w:rsidRPr="006D1351" w:rsidRDefault="00125748" w:rsidP="00125748">
          <w:pPr>
            <w:pStyle w:val="Listeavsnitt"/>
            <w:numPr>
              <w:ilvl w:val="0"/>
              <w:numId w:val="7"/>
            </w:numPr>
            <w:overflowPunct w:val="0"/>
            <w:autoSpaceDE w:val="0"/>
            <w:autoSpaceDN w:val="0"/>
            <w:adjustRightInd w:val="0"/>
            <w:textAlignment w:val="baseline"/>
            <w:rPr>
              <w:bCs/>
              <w:i/>
              <w:szCs w:val="24"/>
            </w:rPr>
          </w:pPr>
          <w:r>
            <w:rPr>
              <w:bCs/>
            </w:rPr>
            <w:t>4 prioriterte områder (under de 4 vi hadde i fjor)</w:t>
          </w:r>
        </w:p>
        <w:p w14:paraId="0FA80239" w14:textId="77777777" w:rsidR="00125748" w:rsidRPr="006D1351" w:rsidRDefault="00125748" w:rsidP="00125748">
          <w:pPr>
            <w:pStyle w:val="Listeavsnitt"/>
            <w:numPr>
              <w:ilvl w:val="0"/>
              <w:numId w:val="12"/>
            </w:numPr>
            <w:spacing w:after="160"/>
            <w:rPr>
              <w:bCs/>
              <w:szCs w:val="24"/>
            </w:rPr>
          </w:pPr>
          <w:r w:rsidRPr="006D1351">
            <w:rPr>
              <w:bCs/>
              <w:szCs w:val="24"/>
            </w:rPr>
            <w:t>Sikre lønnsomhet i matproduksjonen basert på norske ressurser gjennom målretting av budsjettmidlene.</w:t>
          </w:r>
        </w:p>
        <w:p w14:paraId="3B69ED18" w14:textId="77777777" w:rsidR="00125748" w:rsidRPr="006D1351" w:rsidRDefault="00125748" w:rsidP="00125748">
          <w:pPr>
            <w:pStyle w:val="Listeavsnitt"/>
            <w:numPr>
              <w:ilvl w:val="0"/>
              <w:numId w:val="12"/>
            </w:numPr>
            <w:spacing w:after="160"/>
            <w:rPr>
              <w:bCs/>
              <w:szCs w:val="24"/>
            </w:rPr>
          </w:pPr>
          <w:r w:rsidRPr="006D1351">
            <w:rPr>
              <w:bCs/>
              <w:szCs w:val="24"/>
            </w:rPr>
            <w:t>Tydelig kanaliseringspolitikk og virkemidler som styrker små og mellomstore bruk, og utjevner forskjellene mellom distrikt.</w:t>
          </w:r>
        </w:p>
        <w:p w14:paraId="69B987E2" w14:textId="77777777" w:rsidR="00125748" w:rsidRPr="006D1351" w:rsidRDefault="00125748" w:rsidP="00125748">
          <w:pPr>
            <w:pStyle w:val="Listeavsnitt"/>
            <w:numPr>
              <w:ilvl w:val="0"/>
              <w:numId w:val="12"/>
            </w:numPr>
            <w:spacing w:after="160"/>
            <w:rPr>
              <w:bCs/>
              <w:szCs w:val="24"/>
            </w:rPr>
          </w:pPr>
          <w:r w:rsidRPr="006D1351">
            <w:rPr>
              <w:bCs/>
              <w:szCs w:val="24"/>
            </w:rPr>
            <w:t xml:space="preserve">Styrking av investeringsvirkemidler. </w:t>
          </w:r>
        </w:p>
        <w:p w14:paraId="0D9EE4F6" w14:textId="77777777" w:rsidR="00125748" w:rsidRDefault="00125748" w:rsidP="00125748">
          <w:pPr>
            <w:pStyle w:val="Listeavsnitt"/>
            <w:numPr>
              <w:ilvl w:val="0"/>
              <w:numId w:val="12"/>
            </w:numPr>
            <w:spacing w:after="160"/>
            <w:rPr>
              <w:bCs/>
              <w:szCs w:val="24"/>
            </w:rPr>
          </w:pPr>
          <w:r w:rsidRPr="006D1351">
            <w:rPr>
              <w:bCs/>
              <w:szCs w:val="24"/>
            </w:rPr>
            <w:t xml:space="preserve">Velferdsordninger som gir bonden økonomisk trygghet ved sykdom, og mulighet til ferie og fritid som andre innbyggere i landet. </w:t>
          </w:r>
        </w:p>
        <w:p w14:paraId="23C26E83" w14:textId="77777777" w:rsidR="00125748" w:rsidRDefault="00125748" w:rsidP="00125748">
          <w:pPr>
            <w:spacing w:after="160"/>
            <w:rPr>
              <w:bCs/>
            </w:rPr>
          </w:pPr>
          <w:r>
            <w:rPr>
              <w:bCs/>
            </w:rPr>
            <w:t xml:space="preserve">Et kort avsnitt om prosessen fram til endelig uttalelse. 47 av 66 lokallag i Trøndelag har svart på Questback, det er innspill fra kornutvalg og </w:t>
          </w:r>
          <w:proofErr w:type="spellStart"/>
          <w:r>
            <w:rPr>
              <w:bCs/>
            </w:rPr>
            <w:t>grøntutvalg</w:t>
          </w:r>
          <w:proofErr w:type="spellEnd"/>
          <w:r>
            <w:rPr>
              <w:bCs/>
            </w:rPr>
            <w:t xml:space="preserve"> og vi får innspill fra </w:t>
          </w:r>
          <w:proofErr w:type="gramStart"/>
          <w:r>
            <w:rPr>
              <w:bCs/>
            </w:rPr>
            <w:t>interesseorganisasjonene  og</w:t>
          </w:r>
          <w:proofErr w:type="gramEnd"/>
          <w:r>
            <w:rPr>
              <w:bCs/>
            </w:rPr>
            <w:t xml:space="preserve"> samvirkeorganisasjonene. </w:t>
          </w:r>
        </w:p>
        <w:p w14:paraId="75165374" w14:textId="77777777" w:rsidR="00125748" w:rsidRDefault="00125748" w:rsidP="00125748">
          <w:pPr>
            <w:spacing w:after="160"/>
            <w:rPr>
              <w:bCs/>
            </w:rPr>
          </w:pPr>
          <w:r>
            <w:rPr>
              <w:bCs/>
            </w:rPr>
            <w:lastRenderedPageBreak/>
            <w:t xml:space="preserve">Vi har også fått noen innspill fra lokallag på e-post som vil bli tatt med i vurderingsgrunnlaget. Innspill fra enkeltpersoner er ikke vedlagt saken til fylkesstyret. </w:t>
          </w:r>
        </w:p>
        <w:p w14:paraId="748C8E5C" w14:textId="77777777" w:rsidR="00125748" w:rsidRDefault="00125748" w:rsidP="00125748">
          <w:pPr>
            <w:spacing w:after="160"/>
            <w:rPr>
              <w:bCs/>
            </w:rPr>
          </w:pPr>
        </w:p>
        <w:p w14:paraId="4F3E5E20" w14:textId="77777777" w:rsidR="00125748" w:rsidRPr="00B211A8" w:rsidRDefault="00125748" w:rsidP="00125748">
          <w:pPr>
            <w:spacing w:after="160"/>
            <w:rPr>
              <w:bCs/>
            </w:rPr>
          </w:pPr>
        </w:p>
        <w:p w14:paraId="26ADD176" w14:textId="77777777" w:rsidR="00125748" w:rsidRPr="008F4703" w:rsidRDefault="00125748" w:rsidP="00125748">
          <w:pPr>
            <w:spacing w:after="160"/>
            <w:rPr>
              <w:b/>
              <w:sz w:val="32"/>
              <w:szCs w:val="32"/>
            </w:rPr>
          </w:pPr>
          <w:r>
            <w:rPr>
              <w:b/>
              <w:sz w:val="32"/>
              <w:szCs w:val="32"/>
            </w:rPr>
            <w:tab/>
          </w:r>
          <w:r w:rsidRPr="008F4703">
            <w:rPr>
              <w:b/>
              <w:sz w:val="32"/>
              <w:szCs w:val="32"/>
            </w:rPr>
            <w:t>2</w:t>
          </w:r>
          <w:r w:rsidRPr="008F4703">
            <w:rPr>
              <w:b/>
              <w:sz w:val="32"/>
              <w:szCs w:val="32"/>
            </w:rPr>
            <w:tab/>
            <w:t xml:space="preserve">Målpris </w:t>
          </w:r>
          <w:r>
            <w:rPr>
              <w:b/>
              <w:sz w:val="32"/>
              <w:szCs w:val="32"/>
            </w:rPr>
            <w:t>- Overføringer</w:t>
          </w:r>
        </w:p>
        <w:p w14:paraId="75495B8E" w14:textId="77777777" w:rsidR="00125748" w:rsidRPr="006D1351" w:rsidRDefault="00125748" w:rsidP="00125748">
          <w:pPr>
            <w:ind w:left="120"/>
          </w:pPr>
          <w:r>
            <w:rPr>
              <w:b/>
            </w:rPr>
            <w:t>2.1</w:t>
          </w:r>
          <w:r>
            <w:rPr>
              <w:b/>
            </w:rPr>
            <w:tab/>
            <w:t>Korn/kraftfor</w:t>
          </w:r>
          <w:r>
            <w:rPr>
              <w:b/>
            </w:rPr>
            <w:br/>
          </w:r>
          <w:r w:rsidRPr="00C1131A">
            <w:rPr>
              <w:b/>
            </w:rPr>
            <w:t>2.2</w:t>
          </w:r>
          <w:r w:rsidRPr="00C1131A">
            <w:rPr>
              <w:b/>
            </w:rPr>
            <w:tab/>
            <w:t>Andre produkte</w:t>
          </w:r>
          <w:r>
            <w:rPr>
              <w:b/>
            </w:rPr>
            <w:t>r</w:t>
          </w:r>
        </w:p>
        <w:p w14:paraId="1A4A3F90" w14:textId="77777777" w:rsidR="00125748" w:rsidRDefault="00125748" w:rsidP="00125748">
          <w:pPr>
            <w:pStyle w:val="Default"/>
            <w:numPr>
              <w:ilvl w:val="1"/>
              <w:numId w:val="8"/>
            </w:numPr>
            <w:rPr>
              <w:b/>
            </w:rPr>
          </w:pPr>
          <w:r>
            <w:rPr>
              <w:b/>
            </w:rPr>
            <w:tab/>
          </w:r>
          <w:r w:rsidRPr="003C36A3">
            <w:rPr>
              <w:b/>
            </w:rPr>
            <w:t xml:space="preserve">Budsjettoverføringer </w:t>
          </w:r>
        </w:p>
        <w:p w14:paraId="2D753D39" w14:textId="77777777" w:rsidR="00125748" w:rsidRPr="006D1351" w:rsidRDefault="00125748" w:rsidP="00125748">
          <w:pPr>
            <w:pStyle w:val="Default"/>
            <w:numPr>
              <w:ilvl w:val="1"/>
              <w:numId w:val="8"/>
            </w:numPr>
            <w:rPr>
              <w:b/>
            </w:rPr>
          </w:pPr>
          <w:r>
            <w:rPr>
              <w:b/>
            </w:rPr>
            <w:tab/>
            <w:t>Struktur/geografi</w:t>
          </w:r>
        </w:p>
        <w:p w14:paraId="05BA793F" w14:textId="77777777" w:rsidR="00125748" w:rsidRDefault="00125748" w:rsidP="00125748">
          <w:pPr>
            <w:overflowPunct w:val="0"/>
            <w:autoSpaceDE w:val="0"/>
            <w:autoSpaceDN w:val="0"/>
            <w:adjustRightInd w:val="0"/>
            <w:textAlignment w:val="baseline"/>
          </w:pPr>
          <w:r>
            <w:t xml:space="preserve"> </w:t>
          </w:r>
        </w:p>
        <w:p w14:paraId="5DCA0894" w14:textId="77777777" w:rsidR="00125748" w:rsidRDefault="00125748" w:rsidP="00125748">
          <w:pPr>
            <w:overflowPunct w:val="0"/>
            <w:autoSpaceDE w:val="0"/>
            <w:autoSpaceDN w:val="0"/>
            <w:adjustRightInd w:val="0"/>
            <w:textAlignment w:val="baseline"/>
          </w:pPr>
        </w:p>
        <w:p w14:paraId="2AB7F36D" w14:textId="77777777" w:rsidR="00125748" w:rsidRPr="00852DC1" w:rsidRDefault="00125748" w:rsidP="00125748">
          <w:pPr>
            <w:overflowPunct w:val="0"/>
            <w:autoSpaceDE w:val="0"/>
            <w:autoSpaceDN w:val="0"/>
            <w:adjustRightInd w:val="0"/>
            <w:textAlignment w:val="baseline"/>
            <w:rPr>
              <w:b/>
              <w:sz w:val="28"/>
              <w:szCs w:val="28"/>
            </w:rPr>
          </w:pPr>
        </w:p>
        <w:p w14:paraId="6E027862" w14:textId="77777777" w:rsidR="00125748" w:rsidRPr="002A43B7" w:rsidRDefault="00125748" w:rsidP="00125748">
          <w:pPr>
            <w:pStyle w:val="Listeavsnitt"/>
            <w:numPr>
              <w:ilvl w:val="0"/>
              <w:numId w:val="11"/>
            </w:numPr>
            <w:rPr>
              <w:b/>
              <w:sz w:val="28"/>
              <w:szCs w:val="28"/>
            </w:rPr>
          </w:pPr>
          <w:r>
            <w:rPr>
              <w:b/>
              <w:sz w:val="28"/>
              <w:szCs w:val="28"/>
            </w:rPr>
            <w:tab/>
          </w:r>
          <w:r w:rsidRPr="002A43B7">
            <w:rPr>
              <w:b/>
              <w:sz w:val="28"/>
              <w:szCs w:val="28"/>
            </w:rPr>
            <w:t xml:space="preserve">Storfekjøtt - </w:t>
          </w:r>
          <w:proofErr w:type="spellStart"/>
          <w:r w:rsidRPr="002A43B7">
            <w:rPr>
              <w:b/>
              <w:sz w:val="28"/>
              <w:szCs w:val="28"/>
            </w:rPr>
            <w:t>ammeku</w:t>
          </w:r>
          <w:proofErr w:type="spellEnd"/>
        </w:p>
        <w:p w14:paraId="6FD134FF" w14:textId="77777777" w:rsidR="00125748" w:rsidRDefault="00125748" w:rsidP="00125748">
          <w:pPr>
            <w:pStyle w:val="Default"/>
          </w:pPr>
          <w:r>
            <w:tab/>
          </w:r>
        </w:p>
        <w:p w14:paraId="47EAFBF8" w14:textId="77777777" w:rsidR="00125748" w:rsidRDefault="00125748" w:rsidP="00125748">
          <w:pPr>
            <w:pStyle w:val="Listeavsnitt"/>
            <w:numPr>
              <w:ilvl w:val="0"/>
              <w:numId w:val="10"/>
            </w:numPr>
            <w:overflowPunct w:val="0"/>
            <w:autoSpaceDE w:val="0"/>
            <w:autoSpaceDN w:val="0"/>
            <w:adjustRightInd w:val="0"/>
            <w:textAlignment w:val="baseline"/>
            <w:rPr>
              <w:b/>
              <w:sz w:val="28"/>
              <w:szCs w:val="28"/>
            </w:rPr>
          </w:pPr>
          <w:r>
            <w:rPr>
              <w:b/>
              <w:sz w:val="28"/>
              <w:szCs w:val="28"/>
            </w:rPr>
            <w:tab/>
          </w:r>
          <w:r w:rsidRPr="003F5F75">
            <w:rPr>
              <w:b/>
              <w:sz w:val="28"/>
              <w:szCs w:val="28"/>
            </w:rPr>
            <w:t>Sau</w:t>
          </w:r>
        </w:p>
        <w:p w14:paraId="1CD13123" w14:textId="77777777" w:rsidR="00125748" w:rsidRDefault="00125748" w:rsidP="00125748">
          <w:pPr>
            <w:overflowPunct w:val="0"/>
            <w:autoSpaceDE w:val="0"/>
            <w:autoSpaceDN w:val="0"/>
            <w:adjustRightInd w:val="0"/>
            <w:textAlignment w:val="baseline"/>
            <w:rPr>
              <w:b/>
              <w:sz w:val="28"/>
              <w:szCs w:val="28"/>
            </w:rPr>
          </w:pPr>
        </w:p>
        <w:p w14:paraId="2056CF9A" w14:textId="77777777" w:rsidR="00125748" w:rsidRPr="00852DC1" w:rsidRDefault="00125748" w:rsidP="00125748">
          <w:pPr>
            <w:pStyle w:val="Listeavsnitt"/>
            <w:numPr>
              <w:ilvl w:val="0"/>
              <w:numId w:val="10"/>
            </w:numPr>
            <w:overflowPunct w:val="0"/>
            <w:autoSpaceDE w:val="0"/>
            <w:autoSpaceDN w:val="0"/>
            <w:adjustRightInd w:val="0"/>
            <w:textAlignment w:val="baseline"/>
            <w:rPr>
              <w:b/>
              <w:sz w:val="28"/>
              <w:szCs w:val="28"/>
            </w:rPr>
          </w:pPr>
          <w:r>
            <w:rPr>
              <w:b/>
              <w:sz w:val="28"/>
              <w:szCs w:val="28"/>
            </w:rPr>
            <w:tab/>
          </w:r>
          <w:r w:rsidRPr="00852DC1">
            <w:rPr>
              <w:b/>
              <w:sz w:val="28"/>
              <w:szCs w:val="28"/>
            </w:rPr>
            <w:t>Svin</w:t>
          </w:r>
          <w:r>
            <w:rPr>
              <w:b/>
              <w:sz w:val="28"/>
              <w:szCs w:val="28"/>
            </w:rPr>
            <w:t>ekjøtt</w:t>
          </w:r>
        </w:p>
        <w:p w14:paraId="3D671027" w14:textId="77777777" w:rsidR="00125748" w:rsidRPr="00852DC1" w:rsidRDefault="00125748" w:rsidP="00125748">
          <w:pPr>
            <w:pStyle w:val="Listeavsnitt"/>
            <w:rPr>
              <w:b/>
              <w:sz w:val="28"/>
              <w:szCs w:val="28"/>
            </w:rPr>
          </w:pPr>
        </w:p>
        <w:p w14:paraId="35E36D67" w14:textId="77777777" w:rsidR="00125748" w:rsidRDefault="00125748" w:rsidP="00125748">
          <w:pPr>
            <w:pStyle w:val="Listeavsnitt"/>
            <w:numPr>
              <w:ilvl w:val="0"/>
              <w:numId w:val="10"/>
            </w:numPr>
            <w:overflowPunct w:val="0"/>
            <w:autoSpaceDE w:val="0"/>
            <w:autoSpaceDN w:val="0"/>
            <w:adjustRightInd w:val="0"/>
            <w:textAlignment w:val="baseline"/>
            <w:rPr>
              <w:b/>
              <w:sz w:val="28"/>
              <w:szCs w:val="28"/>
            </w:rPr>
          </w:pPr>
          <w:r>
            <w:rPr>
              <w:b/>
              <w:sz w:val="28"/>
              <w:szCs w:val="28"/>
            </w:rPr>
            <w:tab/>
            <w:t>Egg og kylling</w:t>
          </w:r>
        </w:p>
        <w:p w14:paraId="70E8DBF6" w14:textId="77777777" w:rsidR="00125748" w:rsidRDefault="00125748" w:rsidP="00125748">
          <w:pPr>
            <w:pStyle w:val="Listeavsnitt"/>
          </w:pPr>
        </w:p>
        <w:p w14:paraId="304B5A83" w14:textId="77777777" w:rsidR="00125748" w:rsidRDefault="00125748" w:rsidP="00125748">
          <w:pPr>
            <w:pStyle w:val="Listeavsnitt"/>
            <w:numPr>
              <w:ilvl w:val="0"/>
              <w:numId w:val="10"/>
            </w:numPr>
            <w:overflowPunct w:val="0"/>
            <w:autoSpaceDE w:val="0"/>
            <w:autoSpaceDN w:val="0"/>
            <w:adjustRightInd w:val="0"/>
            <w:textAlignment w:val="baseline"/>
            <w:rPr>
              <w:b/>
              <w:sz w:val="28"/>
              <w:szCs w:val="28"/>
            </w:rPr>
          </w:pPr>
          <w:r>
            <w:tab/>
          </w:r>
          <w:r w:rsidRPr="00723014">
            <w:rPr>
              <w:b/>
              <w:sz w:val="28"/>
              <w:szCs w:val="28"/>
            </w:rPr>
            <w:t>Ku og Geitemelk</w:t>
          </w:r>
        </w:p>
        <w:p w14:paraId="55DC2E07" w14:textId="77777777" w:rsidR="00125748" w:rsidRPr="00723014" w:rsidRDefault="00125748" w:rsidP="00125748">
          <w:pPr>
            <w:pStyle w:val="Listeavsnitt"/>
            <w:rPr>
              <w:b/>
              <w:sz w:val="28"/>
              <w:szCs w:val="28"/>
            </w:rPr>
          </w:pPr>
        </w:p>
        <w:p w14:paraId="7ADEA598" w14:textId="77777777" w:rsidR="00125748" w:rsidRPr="00723014" w:rsidRDefault="00125748" w:rsidP="00125748">
          <w:pPr>
            <w:pStyle w:val="Listeavsnitt"/>
            <w:numPr>
              <w:ilvl w:val="0"/>
              <w:numId w:val="10"/>
            </w:numPr>
            <w:overflowPunct w:val="0"/>
            <w:autoSpaceDE w:val="0"/>
            <w:autoSpaceDN w:val="0"/>
            <w:adjustRightInd w:val="0"/>
            <w:textAlignment w:val="baseline"/>
            <w:rPr>
              <w:b/>
              <w:sz w:val="28"/>
              <w:szCs w:val="28"/>
            </w:rPr>
          </w:pPr>
          <w:r>
            <w:rPr>
              <w:b/>
              <w:sz w:val="28"/>
              <w:szCs w:val="28"/>
            </w:rPr>
            <w:tab/>
          </w:r>
          <w:r w:rsidRPr="00723014">
            <w:rPr>
              <w:b/>
              <w:sz w:val="28"/>
              <w:szCs w:val="28"/>
            </w:rPr>
            <w:t>Grønnsaker, frukt og potet</w:t>
          </w:r>
        </w:p>
        <w:p w14:paraId="4A83BD5E" w14:textId="77777777" w:rsidR="00125748" w:rsidRPr="00525950" w:rsidRDefault="00125748" w:rsidP="00125748">
          <w:pPr>
            <w:pStyle w:val="Listeavsnitt"/>
            <w:overflowPunct w:val="0"/>
            <w:autoSpaceDE w:val="0"/>
            <w:autoSpaceDN w:val="0"/>
            <w:adjustRightInd w:val="0"/>
            <w:ind w:left="360"/>
            <w:textAlignment w:val="baseline"/>
            <w:rPr>
              <w:szCs w:val="24"/>
            </w:rPr>
          </w:pPr>
        </w:p>
        <w:p w14:paraId="3B049072" w14:textId="77777777" w:rsidR="00125748" w:rsidRDefault="00125748" w:rsidP="00125748">
          <w:pPr>
            <w:pStyle w:val="Listeavsnitt"/>
            <w:numPr>
              <w:ilvl w:val="0"/>
              <w:numId w:val="9"/>
            </w:numPr>
            <w:rPr>
              <w:b/>
              <w:sz w:val="28"/>
              <w:szCs w:val="28"/>
            </w:rPr>
          </w:pPr>
          <w:r>
            <w:rPr>
              <w:b/>
              <w:sz w:val="28"/>
              <w:szCs w:val="28"/>
            </w:rPr>
            <w:tab/>
          </w:r>
          <w:r w:rsidRPr="0021543D">
            <w:rPr>
              <w:b/>
              <w:sz w:val="28"/>
              <w:szCs w:val="28"/>
            </w:rPr>
            <w:t>Korn og Kraftfor</w:t>
          </w:r>
        </w:p>
        <w:p w14:paraId="39264253" w14:textId="77777777" w:rsidR="00125748" w:rsidRPr="0004169E" w:rsidRDefault="00125748" w:rsidP="00125748">
          <w:pPr>
            <w:pStyle w:val="Listeavsnitt"/>
            <w:ind w:left="360"/>
            <w:rPr>
              <w:b/>
              <w:sz w:val="28"/>
              <w:szCs w:val="28"/>
            </w:rPr>
          </w:pPr>
        </w:p>
        <w:p w14:paraId="0BCB4CFC" w14:textId="77777777" w:rsidR="00125748" w:rsidRDefault="00125748" w:rsidP="00125748">
          <w:pPr>
            <w:pStyle w:val="Default"/>
            <w:numPr>
              <w:ilvl w:val="0"/>
              <w:numId w:val="9"/>
            </w:numPr>
            <w:spacing w:after="47"/>
            <w:rPr>
              <w:b/>
              <w:sz w:val="28"/>
              <w:szCs w:val="28"/>
            </w:rPr>
          </w:pPr>
          <w:r>
            <w:rPr>
              <w:b/>
              <w:sz w:val="28"/>
              <w:szCs w:val="28"/>
            </w:rPr>
            <w:t xml:space="preserve">  </w:t>
          </w:r>
          <w:r>
            <w:rPr>
              <w:b/>
              <w:sz w:val="28"/>
              <w:szCs w:val="28"/>
            </w:rPr>
            <w:tab/>
          </w:r>
          <w:r w:rsidRPr="00C1131A">
            <w:rPr>
              <w:b/>
              <w:sz w:val="28"/>
              <w:szCs w:val="28"/>
            </w:rPr>
            <w:t xml:space="preserve">Andre produksjoner </w:t>
          </w:r>
        </w:p>
        <w:p w14:paraId="1155296E" w14:textId="77777777" w:rsidR="00125748" w:rsidRPr="00723014" w:rsidRDefault="00125748" w:rsidP="00125748">
          <w:pPr>
            <w:pStyle w:val="Default"/>
            <w:numPr>
              <w:ilvl w:val="1"/>
              <w:numId w:val="9"/>
            </w:numPr>
            <w:spacing w:after="47"/>
            <w:rPr>
              <w:b/>
            </w:rPr>
          </w:pPr>
          <w:r>
            <w:rPr>
              <w:b/>
            </w:rPr>
            <w:t>Birøkt</w:t>
          </w:r>
        </w:p>
        <w:p w14:paraId="0B231830" w14:textId="77777777" w:rsidR="00125748" w:rsidRPr="00B211A8" w:rsidRDefault="00125748" w:rsidP="00125748">
          <w:pPr>
            <w:pStyle w:val="Default"/>
            <w:numPr>
              <w:ilvl w:val="1"/>
              <w:numId w:val="9"/>
            </w:numPr>
            <w:spacing w:after="47"/>
            <w:rPr>
              <w:b/>
              <w:sz w:val="28"/>
              <w:szCs w:val="28"/>
            </w:rPr>
          </w:pPr>
          <w:r w:rsidRPr="00A01C89">
            <w:rPr>
              <w:b/>
            </w:rPr>
            <w:t>Inn På Tunet</w:t>
          </w:r>
        </w:p>
        <w:p w14:paraId="5C6397E4" w14:textId="77777777" w:rsidR="00125748" w:rsidRPr="00B211A8" w:rsidRDefault="00125748" w:rsidP="00125748">
          <w:pPr>
            <w:pStyle w:val="Default"/>
            <w:numPr>
              <w:ilvl w:val="1"/>
              <w:numId w:val="9"/>
            </w:numPr>
            <w:spacing w:after="47"/>
            <w:rPr>
              <w:b/>
              <w:color w:val="FF0000"/>
              <w:sz w:val="28"/>
              <w:szCs w:val="28"/>
            </w:rPr>
          </w:pPr>
          <w:r w:rsidRPr="00B211A8">
            <w:rPr>
              <w:b/>
              <w:color w:val="FF0000"/>
            </w:rPr>
            <w:t>Andre?</w:t>
          </w:r>
        </w:p>
        <w:p w14:paraId="73C6F757" w14:textId="77777777" w:rsidR="00125748" w:rsidRDefault="00125748" w:rsidP="00125748">
          <w:pPr>
            <w:pStyle w:val="Default"/>
            <w:spacing w:after="47"/>
            <w:rPr>
              <w:b/>
              <w:sz w:val="28"/>
              <w:szCs w:val="28"/>
            </w:rPr>
          </w:pPr>
        </w:p>
        <w:p w14:paraId="330BCBED" w14:textId="77777777" w:rsidR="00125748" w:rsidRPr="00723014" w:rsidRDefault="00125748" w:rsidP="00125748">
          <w:pPr>
            <w:pStyle w:val="Default"/>
            <w:numPr>
              <w:ilvl w:val="0"/>
              <w:numId w:val="9"/>
            </w:numPr>
            <w:spacing w:after="47"/>
            <w:rPr>
              <w:b/>
              <w:sz w:val="28"/>
              <w:szCs w:val="28"/>
            </w:rPr>
          </w:pPr>
          <w:r>
            <w:rPr>
              <w:b/>
              <w:sz w:val="28"/>
              <w:szCs w:val="28"/>
            </w:rPr>
            <w:t xml:space="preserve">  </w:t>
          </w:r>
          <w:r>
            <w:rPr>
              <w:b/>
              <w:sz w:val="28"/>
              <w:szCs w:val="28"/>
            </w:rPr>
            <w:tab/>
          </w:r>
          <w:r w:rsidRPr="00723014">
            <w:rPr>
              <w:b/>
              <w:sz w:val="28"/>
              <w:szCs w:val="28"/>
            </w:rPr>
            <w:t>Investeringer</w:t>
          </w:r>
        </w:p>
        <w:p w14:paraId="669B1EBC" w14:textId="77777777" w:rsidR="00125748" w:rsidRDefault="00125748" w:rsidP="00125748">
          <w:pPr>
            <w:overflowPunct w:val="0"/>
            <w:autoSpaceDE w:val="0"/>
            <w:autoSpaceDN w:val="0"/>
            <w:adjustRightInd w:val="0"/>
            <w:textAlignment w:val="baseline"/>
          </w:pPr>
        </w:p>
        <w:p w14:paraId="67F6F1C1" w14:textId="77777777" w:rsidR="00125748" w:rsidRPr="00B14243" w:rsidRDefault="00125748" w:rsidP="00125748">
          <w:pPr>
            <w:pStyle w:val="Listeavsnitt"/>
            <w:numPr>
              <w:ilvl w:val="0"/>
              <w:numId w:val="9"/>
            </w:numPr>
            <w:overflowPunct w:val="0"/>
            <w:autoSpaceDE w:val="0"/>
            <w:autoSpaceDN w:val="0"/>
            <w:adjustRightInd w:val="0"/>
            <w:textAlignment w:val="baseline"/>
            <w:rPr>
              <w:b/>
              <w:sz w:val="28"/>
              <w:szCs w:val="28"/>
            </w:rPr>
          </w:pPr>
          <w:r>
            <w:rPr>
              <w:b/>
              <w:sz w:val="28"/>
              <w:szCs w:val="28"/>
            </w:rPr>
            <w:tab/>
          </w:r>
          <w:r w:rsidRPr="00B14243">
            <w:rPr>
              <w:b/>
              <w:sz w:val="28"/>
              <w:szCs w:val="28"/>
            </w:rPr>
            <w:t>Velferdsordninger</w:t>
          </w:r>
        </w:p>
        <w:p w14:paraId="07A562B1" w14:textId="77777777" w:rsidR="00125748" w:rsidRPr="00B14243" w:rsidRDefault="00125748" w:rsidP="00125748">
          <w:pPr>
            <w:pStyle w:val="Listeavsnitt"/>
            <w:rPr>
              <w:b/>
              <w:sz w:val="28"/>
              <w:szCs w:val="28"/>
            </w:rPr>
          </w:pPr>
        </w:p>
        <w:p w14:paraId="6EC7D127" w14:textId="77777777" w:rsidR="00125748" w:rsidRPr="00B14243" w:rsidRDefault="00125748" w:rsidP="00125748">
          <w:pPr>
            <w:pStyle w:val="Listeavsnitt"/>
            <w:numPr>
              <w:ilvl w:val="0"/>
              <w:numId w:val="9"/>
            </w:numPr>
            <w:overflowPunct w:val="0"/>
            <w:autoSpaceDE w:val="0"/>
            <w:autoSpaceDN w:val="0"/>
            <w:adjustRightInd w:val="0"/>
            <w:textAlignment w:val="baseline"/>
            <w:rPr>
              <w:b/>
              <w:sz w:val="28"/>
              <w:szCs w:val="28"/>
            </w:rPr>
          </w:pPr>
          <w:r>
            <w:rPr>
              <w:b/>
              <w:sz w:val="28"/>
              <w:szCs w:val="28"/>
            </w:rPr>
            <w:tab/>
            <w:t>Økologisk Landbruk</w:t>
          </w:r>
        </w:p>
        <w:p w14:paraId="02AFAF7F" w14:textId="77777777" w:rsidR="00125748" w:rsidRPr="00BE3702" w:rsidRDefault="00125748" w:rsidP="00125748">
          <w:pPr>
            <w:overflowPunct w:val="0"/>
            <w:autoSpaceDE w:val="0"/>
            <w:autoSpaceDN w:val="0"/>
            <w:adjustRightInd w:val="0"/>
            <w:textAlignment w:val="baseline"/>
          </w:pPr>
        </w:p>
        <w:p w14:paraId="28EC4506" w14:textId="77777777" w:rsidR="00125748" w:rsidRPr="00B14243" w:rsidRDefault="00125748" w:rsidP="00125748">
          <w:pPr>
            <w:overflowPunct w:val="0"/>
            <w:autoSpaceDE w:val="0"/>
            <w:autoSpaceDN w:val="0"/>
            <w:adjustRightInd w:val="0"/>
            <w:textAlignment w:val="baseline"/>
            <w:rPr>
              <w:b/>
              <w:sz w:val="28"/>
              <w:szCs w:val="28"/>
            </w:rPr>
          </w:pPr>
          <w:r>
            <w:rPr>
              <w:b/>
              <w:sz w:val="28"/>
              <w:szCs w:val="28"/>
            </w:rPr>
            <w:t xml:space="preserve">14. </w:t>
          </w:r>
          <w:r>
            <w:rPr>
              <w:b/>
              <w:sz w:val="28"/>
              <w:szCs w:val="28"/>
            </w:rPr>
            <w:tab/>
            <w:t>Jordvern</w:t>
          </w:r>
        </w:p>
        <w:p w14:paraId="0B20BF44" w14:textId="77777777" w:rsidR="00125748" w:rsidRPr="00CC580C" w:rsidRDefault="00125748" w:rsidP="00125748">
          <w:pPr>
            <w:pStyle w:val="Default"/>
            <w:spacing w:after="47"/>
            <w:rPr>
              <w:color w:val="FF0000"/>
            </w:rPr>
          </w:pPr>
        </w:p>
        <w:p w14:paraId="02565425" w14:textId="77777777" w:rsidR="00125748" w:rsidRPr="00B14243" w:rsidRDefault="00125748" w:rsidP="00125748">
          <w:pPr>
            <w:pStyle w:val="Default"/>
            <w:numPr>
              <w:ilvl w:val="0"/>
              <w:numId w:val="13"/>
            </w:numPr>
            <w:spacing w:after="47"/>
            <w:rPr>
              <w:b/>
              <w:sz w:val="28"/>
              <w:szCs w:val="28"/>
            </w:rPr>
          </w:pPr>
          <w:r>
            <w:rPr>
              <w:b/>
              <w:sz w:val="28"/>
              <w:szCs w:val="28"/>
            </w:rPr>
            <w:t xml:space="preserve">    Dyrevelferd</w:t>
          </w:r>
        </w:p>
        <w:p w14:paraId="44E6CB02" w14:textId="77777777" w:rsidR="00125748" w:rsidRPr="00445588" w:rsidRDefault="00125748" w:rsidP="00125748">
          <w:pPr>
            <w:rPr>
              <w:b/>
              <w:sz w:val="28"/>
              <w:szCs w:val="28"/>
            </w:rPr>
          </w:pPr>
        </w:p>
        <w:p w14:paraId="6506F513" w14:textId="77777777" w:rsidR="00125748" w:rsidRDefault="00125748" w:rsidP="00125748">
          <w:pPr>
            <w:pStyle w:val="Default"/>
            <w:numPr>
              <w:ilvl w:val="0"/>
              <w:numId w:val="13"/>
            </w:numPr>
            <w:spacing w:after="47"/>
            <w:rPr>
              <w:b/>
              <w:sz w:val="28"/>
              <w:szCs w:val="28"/>
            </w:rPr>
          </w:pPr>
          <w:r>
            <w:rPr>
              <w:b/>
              <w:sz w:val="28"/>
              <w:szCs w:val="28"/>
            </w:rPr>
            <w:t>Klima / Miljø</w:t>
          </w:r>
        </w:p>
        <w:p w14:paraId="56F4D994" w14:textId="77777777" w:rsidR="00125748" w:rsidRDefault="00125748" w:rsidP="00125748">
          <w:pPr>
            <w:pStyle w:val="Default"/>
            <w:spacing w:after="47"/>
          </w:pPr>
        </w:p>
        <w:p w14:paraId="0A4BF064" w14:textId="77777777" w:rsidR="00125748" w:rsidRDefault="00125748" w:rsidP="00125748">
          <w:pPr>
            <w:pStyle w:val="Default"/>
            <w:numPr>
              <w:ilvl w:val="0"/>
              <w:numId w:val="13"/>
            </w:numPr>
            <w:spacing w:after="47"/>
            <w:rPr>
              <w:b/>
              <w:sz w:val="28"/>
              <w:szCs w:val="28"/>
            </w:rPr>
          </w:pPr>
          <w:r>
            <w:rPr>
              <w:b/>
              <w:sz w:val="28"/>
              <w:szCs w:val="28"/>
            </w:rPr>
            <w:t>Annet</w:t>
          </w:r>
        </w:p>
        <w:p w14:paraId="1E51D5D7" w14:textId="77777777" w:rsidR="00125748" w:rsidRPr="00B931A7" w:rsidRDefault="00125748" w:rsidP="00125748">
          <w:pPr>
            <w:pStyle w:val="Default"/>
            <w:numPr>
              <w:ilvl w:val="1"/>
              <w:numId w:val="13"/>
            </w:numPr>
            <w:spacing w:after="47"/>
            <w:rPr>
              <w:b/>
              <w:sz w:val="28"/>
              <w:szCs w:val="28"/>
            </w:rPr>
          </w:pPr>
          <w:r w:rsidRPr="00445588">
            <w:rPr>
              <w:b/>
            </w:rPr>
            <w:t xml:space="preserve">Miljøvirkemidler (RMP, SMIL, Grøfting </w:t>
          </w:r>
          <w:proofErr w:type="spellStart"/>
          <w:r w:rsidRPr="00445588">
            <w:rPr>
              <w:b/>
            </w:rPr>
            <w:t>m.m</w:t>
          </w:r>
          <w:proofErr w:type="spellEnd"/>
          <w:r w:rsidRPr="00445588">
            <w:rPr>
              <w:b/>
            </w:rPr>
            <w:t xml:space="preserve">) </w:t>
          </w:r>
        </w:p>
        <w:p w14:paraId="448564B5" w14:textId="77777777" w:rsidR="00125748" w:rsidRPr="00B931A7" w:rsidRDefault="00125748" w:rsidP="00125748">
          <w:pPr>
            <w:pStyle w:val="Default"/>
            <w:numPr>
              <w:ilvl w:val="1"/>
              <w:numId w:val="13"/>
            </w:numPr>
            <w:spacing w:after="47"/>
            <w:rPr>
              <w:b/>
              <w:sz w:val="28"/>
              <w:szCs w:val="28"/>
            </w:rPr>
          </w:pPr>
          <w:r w:rsidRPr="00B931A7">
            <w:rPr>
              <w:b/>
            </w:rPr>
            <w:t>Tilskudd organisert beitebru</w:t>
          </w:r>
          <w:r>
            <w:rPr>
              <w:b/>
            </w:rPr>
            <w:t>k</w:t>
          </w:r>
        </w:p>
        <w:p w14:paraId="4C755828" w14:textId="77777777" w:rsidR="00125748" w:rsidRPr="00B931A7" w:rsidRDefault="00125748" w:rsidP="00125748">
          <w:pPr>
            <w:pStyle w:val="Default"/>
            <w:numPr>
              <w:ilvl w:val="1"/>
              <w:numId w:val="13"/>
            </w:numPr>
            <w:spacing w:after="47"/>
            <w:rPr>
              <w:b/>
              <w:sz w:val="28"/>
              <w:szCs w:val="28"/>
            </w:rPr>
          </w:pPr>
          <w:r w:rsidRPr="00B931A7">
            <w:rPr>
              <w:b/>
            </w:rPr>
            <w:t>Grøftetilskudd</w:t>
          </w:r>
          <w:r>
            <w:t xml:space="preserve"> </w:t>
          </w:r>
        </w:p>
        <w:p w14:paraId="4CC3DFA8" w14:textId="77777777" w:rsidR="00125748" w:rsidRPr="00B931A7" w:rsidRDefault="00125748" w:rsidP="00125748">
          <w:pPr>
            <w:pStyle w:val="Default"/>
            <w:numPr>
              <w:ilvl w:val="1"/>
              <w:numId w:val="13"/>
            </w:numPr>
            <w:spacing w:after="47"/>
            <w:rPr>
              <w:b/>
              <w:sz w:val="28"/>
              <w:szCs w:val="28"/>
            </w:rPr>
          </w:pPr>
          <w:r w:rsidRPr="00B931A7">
            <w:rPr>
              <w:b/>
            </w:rPr>
            <w:t>Nydyrking</w:t>
          </w:r>
        </w:p>
        <w:p w14:paraId="116803CE" w14:textId="77777777" w:rsidR="00125748" w:rsidRPr="00B931A7" w:rsidRDefault="00125748" w:rsidP="00125748">
          <w:pPr>
            <w:pStyle w:val="Default"/>
            <w:numPr>
              <w:ilvl w:val="1"/>
              <w:numId w:val="13"/>
            </w:numPr>
            <w:spacing w:after="47"/>
            <w:rPr>
              <w:b/>
              <w:sz w:val="28"/>
              <w:szCs w:val="28"/>
            </w:rPr>
          </w:pPr>
          <w:r w:rsidRPr="00B931A7">
            <w:rPr>
              <w:b/>
            </w:rPr>
            <w:t>Tilskudd til beiteareal for kortnebbgås</w:t>
          </w:r>
          <w:r>
            <w:t xml:space="preserve"> </w:t>
          </w:r>
        </w:p>
        <w:p w14:paraId="5E66AC28" w14:textId="77777777" w:rsidR="00125748" w:rsidRDefault="00125748" w:rsidP="00125748">
          <w:pPr>
            <w:pStyle w:val="Default"/>
            <w:numPr>
              <w:ilvl w:val="1"/>
              <w:numId w:val="13"/>
            </w:numPr>
            <w:spacing w:after="47"/>
            <w:rPr>
              <w:b/>
              <w:sz w:val="28"/>
              <w:szCs w:val="28"/>
            </w:rPr>
          </w:pPr>
          <w:r w:rsidRPr="00B931A7">
            <w:rPr>
              <w:b/>
            </w:rPr>
            <w:t>Kompetanse</w:t>
          </w:r>
        </w:p>
        <w:p w14:paraId="23E76ED2" w14:textId="77777777" w:rsidR="00125748" w:rsidRPr="00B931A7" w:rsidRDefault="00125748" w:rsidP="00125748">
          <w:pPr>
            <w:pStyle w:val="Default"/>
            <w:numPr>
              <w:ilvl w:val="1"/>
              <w:numId w:val="13"/>
            </w:numPr>
            <w:spacing w:after="47"/>
            <w:rPr>
              <w:b/>
              <w:sz w:val="28"/>
              <w:szCs w:val="28"/>
            </w:rPr>
          </w:pPr>
          <w:r w:rsidRPr="00B931A7">
            <w:rPr>
              <w:b/>
            </w:rPr>
            <w:t>Skatt og avgift</w:t>
          </w:r>
        </w:p>
        <w:p w14:paraId="00934489" w14:textId="77777777" w:rsidR="00125748" w:rsidRPr="00B931A7" w:rsidRDefault="00125748" w:rsidP="00125748">
          <w:pPr>
            <w:pStyle w:val="Default"/>
            <w:numPr>
              <w:ilvl w:val="1"/>
              <w:numId w:val="13"/>
            </w:numPr>
            <w:spacing w:after="47"/>
            <w:rPr>
              <w:b/>
              <w:sz w:val="28"/>
              <w:szCs w:val="28"/>
            </w:rPr>
          </w:pPr>
          <w:r w:rsidRPr="00B931A7">
            <w:rPr>
              <w:b/>
            </w:rPr>
            <w:t>Fraktordningene</w:t>
          </w:r>
        </w:p>
        <w:p w14:paraId="2CB8F1DF" w14:textId="77777777" w:rsidR="00125748" w:rsidRPr="00B931A7" w:rsidRDefault="00125748" w:rsidP="00125748">
          <w:pPr>
            <w:pStyle w:val="Default"/>
            <w:numPr>
              <w:ilvl w:val="1"/>
              <w:numId w:val="13"/>
            </w:numPr>
            <w:spacing w:after="47"/>
            <w:rPr>
              <w:b/>
              <w:sz w:val="28"/>
              <w:szCs w:val="28"/>
            </w:rPr>
          </w:pPr>
          <w:r w:rsidRPr="00B931A7">
            <w:rPr>
              <w:b/>
            </w:rPr>
            <w:t>Begrensninger i tilskuddsordningene</w:t>
          </w:r>
        </w:p>
        <w:p w14:paraId="4E23B108" w14:textId="77777777" w:rsidR="00125748" w:rsidRPr="00CE1FDB" w:rsidRDefault="00125748" w:rsidP="00125748">
          <w:pPr>
            <w:pStyle w:val="Default"/>
            <w:numPr>
              <w:ilvl w:val="1"/>
              <w:numId w:val="13"/>
            </w:numPr>
            <w:spacing w:after="47"/>
            <w:rPr>
              <w:b/>
              <w:color w:val="FF0000"/>
              <w:sz w:val="28"/>
              <w:szCs w:val="28"/>
            </w:rPr>
          </w:pPr>
          <w:r w:rsidRPr="00CE1FDB">
            <w:rPr>
              <w:b/>
              <w:color w:val="FF0000"/>
            </w:rPr>
            <w:t>Sonegrenser / AK-midler?</w:t>
          </w:r>
        </w:p>
        <w:p w14:paraId="4A4B6E03" w14:textId="77777777" w:rsidR="00125748" w:rsidRPr="00B72134" w:rsidRDefault="00125748" w:rsidP="00125748">
          <w:pPr>
            <w:pStyle w:val="Default"/>
            <w:numPr>
              <w:ilvl w:val="1"/>
              <w:numId w:val="13"/>
            </w:numPr>
            <w:spacing w:after="47"/>
            <w:rPr>
              <w:b/>
              <w:sz w:val="28"/>
              <w:szCs w:val="28"/>
            </w:rPr>
          </w:pPr>
          <w:r w:rsidRPr="00B72134">
            <w:rPr>
              <w:b/>
            </w:rPr>
            <w:t>Jordbruksfradraget</w:t>
          </w:r>
        </w:p>
        <w:p w14:paraId="5CB385A5" w14:textId="77777777" w:rsidR="00125748" w:rsidRDefault="00125748" w:rsidP="00125748">
          <w:pPr>
            <w:pStyle w:val="Default"/>
            <w:numPr>
              <w:ilvl w:val="1"/>
              <w:numId w:val="13"/>
            </w:numPr>
            <w:spacing w:after="47"/>
          </w:pPr>
          <w:r w:rsidRPr="00B211A8">
            <w:rPr>
              <w:b/>
              <w:color w:val="FF0000"/>
            </w:rPr>
            <w:t>Andre?</w:t>
          </w:r>
        </w:p>
      </w:sdtContent>
    </w:sdt>
    <w:p w14:paraId="4AC8530A" w14:textId="3A474F21" w:rsidR="00125748" w:rsidRPr="00B931A7" w:rsidRDefault="00125748" w:rsidP="00125748">
      <w:pPr>
        <w:pStyle w:val="MUCaseTitle3"/>
        <w:numPr>
          <w:ilvl w:val="1"/>
          <w:numId w:val="13"/>
        </w:numPr>
        <w:spacing w:after="47"/>
        <w:rPr>
          <w:b w:val="0"/>
          <w:sz w:val="28"/>
          <w:szCs w:val="28"/>
        </w:rPr>
      </w:pPr>
    </w:p>
    <w:p w14:paraId="17D9D982" w14:textId="6E1AF0EB" w:rsidR="00125748" w:rsidRDefault="00125748" w:rsidP="00125748">
      <w:pPr>
        <w:rPr>
          <w:lang w:val="nn-NO"/>
        </w:rPr>
      </w:pPr>
    </w:p>
    <w:p w14:paraId="1A994961" w14:textId="05A0D832" w:rsidR="00125748" w:rsidRDefault="00125748">
      <w:pPr>
        <w:rPr>
          <w:lang w:val="nn-NO"/>
        </w:rPr>
      </w:pPr>
      <w:r>
        <w:rPr>
          <w:lang w:val="nn-NO"/>
        </w:rPr>
        <w:br w:type="page"/>
      </w:r>
    </w:p>
    <w:p w14:paraId="0692B45C" w14:textId="451DD7C2" w:rsidR="00125748" w:rsidRDefault="00125748" w:rsidP="00125748">
      <w:pPr>
        <w:rPr>
          <w:lang w:val="nn-NO"/>
        </w:rPr>
      </w:pPr>
    </w:p>
    <w:p w14:paraId="0CC62F5A" w14:textId="77777777" w:rsidR="00125748" w:rsidRDefault="00125748" w:rsidP="00125748">
      <w:pPr>
        <w:pStyle w:val="MUCaseTitle2"/>
      </w:pPr>
      <w:bookmarkStart w:id="16" w:name="CaseRef614617"/>
      <w:bookmarkEnd w:id="16"/>
      <w:r>
        <w:t>25/20</w:t>
      </w:r>
      <w:r>
        <w:tab/>
        <w:t>20/00041-5</w:t>
      </w:r>
      <w:r>
        <w:tab/>
      </w:r>
      <w:proofErr w:type="spellStart"/>
      <w:r>
        <w:t>Opprettelse</w:t>
      </w:r>
      <w:proofErr w:type="spellEnd"/>
      <w:r>
        <w:t xml:space="preserve"> av arbeidsgrupper</w:t>
      </w:r>
    </w:p>
    <w:p w14:paraId="24EAF902" w14:textId="2A134BDD" w:rsidR="00125748" w:rsidRDefault="00125748" w:rsidP="00125748">
      <w:pPr>
        <w:pStyle w:val="MUCaseTitle2"/>
      </w:pPr>
    </w:p>
    <w:p w14:paraId="415231A8" w14:textId="0947C1BE" w:rsidR="00125748" w:rsidRDefault="00125748" w:rsidP="00125748">
      <w:pPr>
        <w:rPr>
          <w:lang w:val="nn-NO"/>
        </w:rPr>
      </w:pPr>
    </w:p>
    <w:p w14:paraId="20E042FC" w14:textId="5676706C" w:rsidR="00125748" w:rsidRDefault="00125748" w:rsidP="00125748">
      <w:pPr>
        <w:rPr>
          <w:lang w:val="nn-NO"/>
        </w:rPr>
      </w:pPr>
    </w:p>
    <w:sdt>
      <w:sdtPr>
        <w:rPr>
          <w:b w:val="0"/>
          <w:lang w:val="nn-NO"/>
        </w:rPr>
        <w:alias w:val="Vedtak for sak 25/20"/>
        <w:tag w:val="HandlingID614617;CaseID411854"/>
        <w:id w:val="23150101"/>
        <w:placeholder>
          <w:docPart w:val="DefaultPlaceholder_-1854013440"/>
        </w:placeholder>
      </w:sdtPr>
      <w:sdtEndPr/>
      <w:sdtContent>
        <w:p w14:paraId="0A8FDD2A" w14:textId="77777777" w:rsidR="00125748" w:rsidRDefault="00125748" w:rsidP="00125748">
          <w:pPr>
            <w:pStyle w:val="MUCaseTitle3"/>
            <w:rPr>
              <w:lang w:val="nn-NO"/>
            </w:rPr>
          </w:pPr>
          <w:r>
            <w:rPr>
              <w:lang w:val="nn-NO"/>
            </w:rPr>
            <w:t>Vedtak</w:t>
          </w:r>
        </w:p>
        <w:p w14:paraId="76F18C93" w14:textId="77777777" w:rsidR="00125748" w:rsidRDefault="00125748" w:rsidP="00125748">
          <w:pPr>
            <w:rPr>
              <w:lang w:val="nn-NO"/>
            </w:rPr>
          </w:pPr>
        </w:p>
        <w:p w14:paraId="68375A49" w14:textId="77777777" w:rsidR="00125748" w:rsidRPr="00CF2CA8" w:rsidRDefault="00125748" w:rsidP="00125748">
          <w:r>
            <w:rPr>
              <w:b/>
              <w:bCs/>
            </w:rPr>
            <w:t>Det ble vedtatt i styremøte at denne saken utsettes til neste styremøte som er den 2. og 3. april.</w:t>
          </w:r>
        </w:p>
        <w:p w14:paraId="2E8F86B3" w14:textId="7FF433C4" w:rsidR="00125748" w:rsidRDefault="00125748" w:rsidP="00125748"/>
        <w:p w14:paraId="5672EBC3" w14:textId="11CB7C52" w:rsidR="001072CE" w:rsidRDefault="001072CE" w:rsidP="00125748"/>
        <w:p w14:paraId="466D1F85" w14:textId="77777777" w:rsidR="001072CE" w:rsidRDefault="001072CE" w:rsidP="00125748"/>
        <w:p w14:paraId="532F553F" w14:textId="77777777" w:rsidR="00125748" w:rsidRDefault="00125748" w:rsidP="00125748">
          <w:r>
            <w:t>Dette er forslag til vedtak som ble lagt frem i saken:</w:t>
          </w:r>
        </w:p>
        <w:p w14:paraId="59E63205" w14:textId="77777777" w:rsidR="00125748" w:rsidRDefault="00125748" w:rsidP="00125748">
          <w:r>
            <w:t xml:space="preserve">Styret velger ikke å opprette faste arbeidsgrupper ut over Kornutvalg og </w:t>
          </w:r>
          <w:proofErr w:type="spellStart"/>
          <w:r>
            <w:t>Grøntutvalg</w:t>
          </w:r>
          <w:proofErr w:type="spellEnd"/>
          <w:r>
            <w:t xml:space="preserve">. </w:t>
          </w:r>
        </w:p>
        <w:p w14:paraId="6F19C560" w14:textId="77777777" w:rsidR="00125748" w:rsidRDefault="00125748" w:rsidP="00125748"/>
        <w:p w14:paraId="4AB5F2BA" w14:textId="77777777" w:rsidR="00125748" w:rsidRDefault="00125748" w:rsidP="00125748">
          <w:r>
            <w:t xml:space="preserve">Styret kan imidlertid fortløpende opprette arbeidsgrupper for å løse tidsaktuelle spesifikke utfordringer. </w:t>
          </w:r>
        </w:p>
        <w:p w14:paraId="412DB757" w14:textId="77777777" w:rsidR="00125748" w:rsidRDefault="00125748" w:rsidP="00125748"/>
        <w:p w14:paraId="11DF626B" w14:textId="77777777" w:rsidR="00125748" w:rsidRDefault="00125748" w:rsidP="00125748">
          <w:r>
            <w:t>Slike arbeidsgrupper ledes av en fylkesstyrerepresentant. Øvrige medlemmer kan være lokallagsledere, personer med spesifikk kompetanse innenfor arbeidsfeltet eller andre som kan bidra med fagkompetanse</w:t>
          </w:r>
        </w:p>
        <w:p w14:paraId="41CF663B" w14:textId="77777777" w:rsidR="00125748" w:rsidRDefault="00125748" w:rsidP="00125748"/>
        <w:p w14:paraId="1015BE94" w14:textId="77777777" w:rsidR="00125748" w:rsidRDefault="00125748" w:rsidP="00125748">
          <w:pPr>
            <w:rPr>
              <w:lang w:val="nn-NO"/>
            </w:rPr>
          </w:pPr>
        </w:p>
        <w:p w14:paraId="1329F697" w14:textId="77777777" w:rsidR="00125748" w:rsidRDefault="00125748" w:rsidP="00125748">
          <w:pPr>
            <w:rPr>
              <w:lang w:val="nn-NO"/>
            </w:rPr>
          </w:pPr>
        </w:p>
        <w:p w14:paraId="18C3C5E4" w14:textId="2D3CDE54" w:rsidR="00125748" w:rsidRPr="00125748" w:rsidRDefault="003816CF" w:rsidP="00125748">
          <w:pPr>
            <w:rPr>
              <w:lang w:val="nn-NO"/>
            </w:rPr>
          </w:pPr>
        </w:p>
      </w:sdtContent>
    </w:sdt>
    <w:p w14:paraId="64599F18" w14:textId="4BE5A990" w:rsidR="00125748" w:rsidRDefault="00125748" w:rsidP="00125748">
      <w:pPr>
        <w:rPr>
          <w:lang w:val="nn-NO"/>
        </w:rPr>
      </w:pPr>
    </w:p>
    <w:p w14:paraId="44A6E7AF" w14:textId="5212ED67" w:rsidR="00125748" w:rsidRDefault="00125748" w:rsidP="00125748">
      <w:pPr>
        <w:rPr>
          <w:lang w:val="nn-NO"/>
        </w:rPr>
      </w:pPr>
    </w:p>
    <w:p w14:paraId="0401E5A5" w14:textId="77777777" w:rsidR="00125748" w:rsidRDefault="00125748" w:rsidP="00125748">
      <w:pPr>
        <w:pStyle w:val="MUCaseTitle3"/>
        <w:rPr>
          <w:lang w:val="nn-NO"/>
        </w:rPr>
      </w:pPr>
      <w:r>
        <w:rPr>
          <w:lang w:val="nn-NO"/>
        </w:rPr>
        <w:t>Saksutredning</w:t>
      </w:r>
    </w:p>
    <w:p w14:paraId="3B2A778A" w14:textId="57D3B079" w:rsidR="00125748" w:rsidRDefault="00125748" w:rsidP="00125748">
      <w:pPr>
        <w:rPr>
          <w:lang w:val="nn-NO"/>
        </w:rPr>
      </w:pPr>
    </w:p>
    <w:p w14:paraId="5A79C09B" w14:textId="77777777" w:rsidR="00125748" w:rsidRDefault="00125748" w:rsidP="00125748">
      <w:pPr>
        <w:rPr>
          <w:i/>
          <w:iCs/>
          <w:color w:val="444444"/>
        </w:rPr>
      </w:pPr>
      <w:r>
        <w:t xml:space="preserve">Det </w:t>
      </w:r>
      <w:r w:rsidRPr="00B64FB2">
        <w:t>ble under</w:t>
      </w:r>
      <w:r>
        <w:t xml:space="preserve"> sak </w:t>
      </w:r>
      <w:r w:rsidRPr="00186673">
        <w:rPr>
          <w:i/>
          <w:iCs/>
        </w:rPr>
        <w:t xml:space="preserve">11/20 </w:t>
      </w:r>
      <w:r w:rsidRPr="00186673">
        <w:rPr>
          <w:rFonts w:ascii="Segoe UI" w:hAnsi="Segoe UI" w:cs="Segoe UI"/>
          <w:i/>
          <w:iCs/>
          <w:color w:val="444444"/>
          <w:sz w:val="20"/>
        </w:rPr>
        <w:t>Arbeids- og oppgavefordeling i Trøndelag Bondelag</w:t>
      </w:r>
      <w:r>
        <w:rPr>
          <w:rFonts w:ascii="Segoe UI" w:hAnsi="Segoe UI" w:cs="Segoe UI"/>
          <w:color w:val="444444"/>
          <w:sz w:val="20"/>
        </w:rPr>
        <w:t xml:space="preserve"> </w:t>
      </w:r>
      <w:r>
        <w:rPr>
          <w:color w:val="444444"/>
        </w:rPr>
        <w:t xml:space="preserve">fremmet forslag blant annet om opprettelse av: </w:t>
      </w:r>
      <w:r>
        <w:rPr>
          <w:i/>
          <w:iCs/>
          <w:color w:val="444444"/>
        </w:rPr>
        <w:t>A</w:t>
      </w:r>
      <w:r w:rsidRPr="00186673">
        <w:rPr>
          <w:i/>
          <w:iCs/>
          <w:color w:val="444444"/>
        </w:rPr>
        <w:t>rbeidsgruppe for kraftfôrkrevende produksjoner; mandat og utnevnelse av personer i arbeidsgruppe</w:t>
      </w:r>
    </w:p>
    <w:p w14:paraId="0BDED6C6" w14:textId="77777777" w:rsidR="00125748" w:rsidRDefault="00125748" w:rsidP="00125748">
      <w:pPr>
        <w:rPr>
          <w:i/>
          <w:iCs/>
          <w:color w:val="444444"/>
        </w:rPr>
      </w:pPr>
    </w:p>
    <w:p w14:paraId="7EE222F2" w14:textId="77777777" w:rsidR="00125748" w:rsidRDefault="00125748" w:rsidP="00125748">
      <w:pPr>
        <w:rPr>
          <w:color w:val="444444"/>
        </w:rPr>
      </w:pPr>
      <w:r w:rsidRPr="00965837">
        <w:rPr>
          <w:color w:val="444444"/>
        </w:rPr>
        <w:t xml:space="preserve">Styret i Trøndelag Bondelag </w:t>
      </w:r>
      <w:r>
        <w:rPr>
          <w:color w:val="444444"/>
        </w:rPr>
        <w:t xml:space="preserve">består av 9 medlemmer samt fast møtende vararepresentant. Sammensetningen av styret har som mål å dekke de fleste produksjoner, og derved også gi styret en mulighet til å ha fagkompetanse på de forskjellige felt. Dette skal som utgangspunkt, sammen med administrasjonens saksutredninger, gi styret et fundament til å diskutere og fatte vedtak på vegne fylkesbondelaget. Så kan det være at en i spesielle saker ønsker å utvide beslutningsgrunnlaget gjennom drøfting med lokale representanter, interesseorganisasjoner og andre som en mener kan bringe inn ny kunnskap. </w:t>
      </w:r>
    </w:p>
    <w:p w14:paraId="4463A6E2" w14:textId="77777777" w:rsidR="00125748" w:rsidRDefault="00125748" w:rsidP="00125748">
      <w:pPr>
        <w:rPr>
          <w:color w:val="444444"/>
        </w:rPr>
      </w:pPr>
    </w:p>
    <w:p w14:paraId="3E060771" w14:textId="77777777" w:rsidR="00125748" w:rsidRDefault="00125748" w:rsidP="00125748">
      <w:pPr>
        <w:rPr>
          <w:color w:val="444444"/>
        </w:rPr>
      </w:pPr>
      <w:r>
        <w:rPr>
          <w:color w:val="444444"/>
        </w:rPr>
        <w:t xml:space="preserve">Slike ad </w:t>
      </w:r>
      <w:proofErr w:type="spellStart"/>
      <w:r>
        <w:rPr>
          <w:color w:val="444444"/>
        </w:rPr>
        <w:t>hock</w:t>
      </w:r>
      <w:proofErr w:type="spellEnd"/>
      <w:r>
        <w:rPr>
          <w:color w:val="444444"/>
        </w:rPr>
        <w:t>-utvalg er blitt oppnevnt tidligere, eks. ved diskusjon om Kvoteordning melk, Volumproduksjon svin, Transportordning Kylling. Disse gruppene kom med innspill til fylkesstyrets behandling av sakene før jordbruksforhandlingene/høringsuttalelser.</w:t>
      </w:r>
    </w:p>
    <w:p w14:paraId="08583DA4" w14:textId="77777777" w:rsidR="00125748" w:rsidRDefault="00125748" w:rsidP="00125748">
      <w:pPr>
        <w:rPr>
          <w:color w:val="444444"/>
        </w:rPr>
      </w:pPr>
      <w:r>
        <w:rPr>
          <w:color w:val="444444"/>
        </w:rPr>
        <w:t xml:space="preserve"> </w:t>
      </w:r>
    </w:p>
    <w:p w14:paraId="3C4169E9" w14:textId="77777777" w:rsidR="00125748" w:rsidRDefault="00125748" w:rsidP="00125748">
      <w:pPr>
        <w:rPr>
          <w:color w:val="444444"/>
        </w:rPr>
      </w:pPr>
      <w:r>
        <w:rPr>
          <w:color w:val="444444"/>
        </w:rPr>
        <w:t xml:space="preserve">Fylkesbondelaget har to faste utvalg, Kornutvalget og </w:t>
      </w:r>
      <w:proofErr w:type="spellStart"/>
      <w:r>
        <w:rPr>
          <w:color w:val="444444"/>
        </w:rPr>
        <w:t>Grøntutvalget</w:t>
      </w:r>
      <w:proofErr w:type="spellEnd"/>
      <w:r>
        <w:rPr>
          <w:color w:val="444444"/>
        </w:rPr>
        <w:t>. Disse er oppnevnt for å ha en gjennomløpende struktur mellom fylkeslag og sentralleddet, samt at hverken kornsektoren eller grøntsektoren har sin egen interesseorganisasjon på linje med andre produsentgrupper.</w:t>
      </w:r>
    </w:p>
    <w:p w14:paraId="3488E55D" w14:textId="77777777" w:rsidR="00125748" w:rsidRDefault="00125748" w:rsidP="00125748">
      <w:pPr>
        <w:rPr>
          <w:color w:val="444444"/>
        </w:rPr>
      </w:pPr>
    </w:p>
    <w:p w14:paraId="02D3F2D6" w14:textId="77777777" w:rsidR="00125748" w:rsidRDefault="00125748" w:rsidP="00125748">
      <w:pPr>
        <w:rPr>
          <w:color w:val="444444"/>
        </w:rPr>
      </w:pPr>
      <w:r>
        <w:rPr>
          <w:color w:val="444444"/>
        </w:rPr>
        <w:lastRenderedPageBreak/>
        <w:t xml:space="preserve">Når fylkesstyret oppnevner slike </w:t>
      </w:r>
      <w:proofErr w:type="gramStart"/>
      <w:r>
        <w:rPr>
          <w:color w:val="444444"/>
        </w:rPr>
        <w:t>utvalg</w:t>
      </w:r>
      <w:proofErr w:type="gramEnd"/>
      <w:r>
        <w:rPr>
          <w:color w:val="444444"/>
        </w:rPr>
        <w:t xml:space="preserve"> må det gjøres en grundig vurdering av:</w:t>
      </w:r>
    </w:p>
    <w:p w14:paraId="1817AB40" w14:textId="77777777" w:rsidR="00125748" w:rsidRDefault="00125748" w:rsidP="00125748">
      <w:pPr>
        <w:pStyle w:val="Listeavsnitt"/>
        <w:numPr>
          <w:ilvl w:val="0"/>
          <w:numId w:val="14"/>
        </w:numPr>
        <w:rPr>
          <w:color w:val="444444"/>
          <w:szCs w:val="24"/>
        </w:rPr>
      </w:pPr>
      <w:r>
        <w:rPr>
          <w:color w:val="444444"/>
          <w:szCs w:val="24"/>
        </w:rPr>
        <w:t>Hva er formålet?</w:t>
      </w:r>
    </w:p>
    <w:p w14:paraId="5F116FDF" w14:textId="77777777" w:rsidR="00125748" w:rsidRDefault="00125748" w:rsidP="00125748">
      <w:pPr>
        <w:pStyle w:val="Listeavsnitt"/>
        <w:numPr>
          <w:ilvl w:val="0"/>
          <w:numId w:val="14"/>
        </w:numPr>
        <w:rPr>
          <w:color w:val="444444"/>
          <w:szCs w:val="24"/>
        </w:rPr>
      </w:pPr>
      <w:r>
        <w:rPr>
          <w:color w:val="444444"/>
          <w:szCs w:val="24"/>
        </w:rPr>
        <w:t>Hva kan et slikt utvalg bringe inn av kunnskap som styret selv ikke har?</w:t>
      </w:r>
    </w:p>
    <w:p w14:paraId="3AFDA2A4" w14:textId="77777777" w:rsidR="00125748" w:rsidRDefault="00125748" w:rsidP="00125748">
      <w:pPr>
        <w:pStyle w:val="Listeavsnitt"/>
        <w:numPr>
          <w:ilvl w:val="0"/>
          <w:numId w:val="14"/>
        </w:numPr>
        <w:rPr>
          <w:color w:val="444444"/>
          <w:szCs w:val="24"/>
        </w:rPr>
      </w:pPr>
      <w:r>
        <w:rPr>
          <w:color w:val="444444"/>
          <w:szCs w:val="24"/>
        </w:rPr>
        <w:t>Hvilken informasjon får vi ut over hva vi kan innhente fra samvirke/</w:t>
      </w:r>
      <w:proofErr w:type="spellStart"/>
      <w:r>
        <w:rPr>
          <w:color w:val="444444"/>
          <w:szCs w:val="24"/>
        </w:rPr>
        <w:t>interesseorg</w:t>
      </w:r>
      <w:proofErr w:type="spellEnd"/>
      <w:r>
        <w:rPr>
          <w:color w:val="444444"/>
          <w:szCs w:val="24"/>
        </w:rPr>
        <w:t>.?</w:t>
      </w:r>
    </w:p>
    <w:p w14:paraId="2F55453F" w14:textId="77777777" w:rsidR="00125748" w:rsidRDefault="00125748" w:rsidP="00125748">
      <w:pPr>
        <w:pStyle w:val="Listeavsnitt"/>
        <w:numPr>
          <w:ilvl w:val="0"/>
          <w:numId w:val="14"/>
        </w:numPr>
        <w:rPr>
          <w:color w:val="444444"/>
          <w:szCs w:val="24"/>
        </w:rPr>
      </w:pPr>
      <w:r>
        <w:rPr>
          <w:color w:val="444444"/>
          <w:szCs w:val="24"/>
        </w:rPr>
        <w:t>Hvilke økonomiske rammer/kostnader får vi?</w:t>
      </w:r>
    </w:p>
    <w:p w14:paraId="754E494A" w14:textId="77777777" w:rsidR="00125748" w:rsidRDefault="00125748" w:rsidP="00125748">
      <w:pPr>
        <w:pStyle w:val="Listeavsnitt"/>
        <w:numPr>
          <w:ilvl w:val="0"/>
          <w:numId w:val="14"/>
        </w:numPr>
        <w:rPr>
          <w:color w:val="444444"/>
          <w:szCs w:val="24"/>
        </w:rPr>
      </w:pPr>
      <w:r>
        <w:rPr>
          <w:color w:val="444444"/>
          <w:szCs w:val="24"/>
        </w:rPr>
        <w:t>Hva krever det av ekstra ressurs fra fylkeskontoret?</w:t>
      </w:r>
    </w:p>
    <w:p w14:paraId="575EA00E" w14:textId="77777777" w:rsidR="00125748" w:rsidRDefault="00125748" w:rsidP="00125748">
      <w:pPr>
        <w:pStyle w:val="Listeavsnitt"/>
        <w:numPr>
          <w:ilvl w:val="0"/>
          <w:numId w:val="14"/>
        </w:numPr>
        <w:rPr>
          <w:color w:val="444444"/>
          <w:szCs w:val="24"/>
        </w:rPr>
      </w:pPr>
      <w:r>
        <w:rPr>
          <w:color w:val="444444"/>
          <w:szCs w:val="24"/>
        </w:rPr>
        <w:t xml:space="preserve">Er dette riktig </w:t>
      </w:r>
      <w:proofErr w:type="gramStart"/>
      <w:r>
        <w:rPr>
          <w:color w:val="444444"/>
          <w:szCs w:val="24"/>
        </w:rPr>
        <w:t>anvendelse</w:t>
      </w:r>
      <w:proofErr w:type="gramEnd"/>
      <w:r>
        <w:rPr>
          <w:color w:val="444444"/>
          <w:szCs w:val="24"/>
        </w:rPr>
        <w:t xml:space="preserve"> av fylkesstyremedlemmenes disponible tid?</w:t>
      </w:r>
    </w:p>
    <w:p w14:paraId="642F22CF" w14:textId="77777777" w:rsidR="00125748" w:rsidRDefault="00125748" w:rsidP="00125748">
      <w:pPr>
        <w:pStyle w:val="Listeavsnitt"/>
        <w:numPr>
          <w:ilvl w:val="0"/>
          <w:numId w:val="14"/>
        </w:numPr>
        <w:rPr>
          <w:color w:val="444444"/>
          <w:szCs w:val="24"/>
        </w:rPr>
      </w:pPr>
      <w:r>
        <w:rPr>
          <w:color w:val="444444"/>
          <w:szCs w:val="24"/>
        </w:rPr>
        <w:t>Har vi andre måter å hente inn innspill på?</w:t>
      </w:r>
    </w:p>
    <w:p w14:paraId="7F574459" w14:textId="77777777" w:rsidR="00125748" w:rsidRDefault="00125748" w:rsidP="00125748">
      <w:pPr>
        <w:pStyle w:val="Listeavsnitt"/>
        <w:numPr>
          <w:ilvl w:val="0"/>
          <w:numId w:val="14"/>
        </w:numPr>
        <w:rPr>
          <w:color w:val="444444"/>
          <w:szCs w:val="24"/>
        </w:rPr>
      </w:pPr>
      <w:r>
        <w:rPr>
          <w:color w:val="444444"/>
          <w:szCs w:val="24"/>
        </w:rPr>
        <w:t>Flytter vi ansvaret ut av fylkesstyret?</w:t>
      </w:r>
    </w:p>
    <w:p w14:paraId="51E612C7" w14:textId="77777777" w:rsidR="00125748" w:rsidRDefault="00125748" w:rsidP="00125748">
      <w:pPr>
        <w:rPr>
          <w:color w:val="444444"/>
        </w:rPr>
      </w:pPr>
    </w:p>
    <w:p w14:paraId="026B2D4B" w14:textId="77777777" w:rsidR="00125748" w:rsidRPr="007B656D" w:rsidRDefault="00125748" w:rsidP="00125748">
      <w:pPr>
        <w:rPr>
          <w:color w:val="444444"/>
        </w:rPr>
      </w:pPr>
      <w:r>
        <w:rPr>
          <w:color w:val="444444"/>
        </w:rPr>
        <w:t xml:space="preserve">Administrasjon vurderer at det ikke er saker som det pr. dags dato er hensiktsmessig å opprette arbeidsgrupper på. Det er bare 3 uker fra styremøtet til avgivelse av innspill til Jordbruksforhandlingene, til uttalelse om Leie av melkekvoter, og til Næringspolitisk Program. Eventuelle arbeidsgrupper vil ikke kunne avgi uttalelse til fylkesstyret på så kort tid. Samtidig er disse sakene utsendt til lokallag på høring og fylkesstyret vil kunne støtte seg til disse innspilla. </w:t>
      </w:r>
    </w:p>
    <w:p w14:paraId="6F26015F" w14:textId="64B55748" w:rsidR="00125748" w:rsidRDefault="00125748" w:rsidP="00125748">
      <w:pPr>
        <w:rPr>
          <w:lang w:val="nn-NO"/>
        </w:rPr>
      </w:pPr>
    </w:p>
    <w:p w14:paraId="1BE2587A" w14:textId="5568F957" w:rsidR="00125748" w:rsidRDefault="00125748">
      <w:pPr>
        <w:rPr>
          <w:lang w:val="nn-NO"/>
        </w:rPr>
      </w:pPr>
      <w:r>
        <w:rPr>
          <w:lang w:val="nn-NO"/>
        </w:rPr>
        <w:br w:type="page"/>
      </w:r>
    </w:p>
    <w:p w14:paraId="37326136" w14:textId="22C82FF5" w:rsidR="00125748" w:rsidRDefault="00125748" w:rsidP="00125748">
      <w:pPr>
        <w:rPr>
          <w:lang w:val="nn-NO"/>
        </w:rPr>
      </w:pPr>
    </w:p>
    <w:p w14:paraId="71996749" w14:textId="77777777" w:rsidR="00125748" w:rsidRDefault="00125748" w:rsidP="00125748">
      <w:pPr>
        <w:pStyle w:val="MUCaseTitle2"/>
      </w:pPr>
      <w:bookmarkStart w:id="17" w:name="CaseRef615349"/>
      <w:bookmarkEnd w:id="17"/>
      <w:r>
        <w:t>26/20</w:t>
      </w:r>
      <w:r>
        <w:tab/>
        <w:t>20/00052-17</w:t>
      </w:r>
      <w:r>
        <w:tab/>
        <w:t>Utredning kvoteleie</w:t>
      </w:r>
    </w:p>
    <w:p w14:paraId="74E48D96" w14:textId="251C3EBA" w:rsidR="00125748" w:rsidRDefault="00125748" w:rsidP="00125748">
      <w:pPr>
        <w:pStyle w:val="MUCaseTitle2"/>
      </w:pPr>
    </w:p>
    <w:p w14:paraId="479F2BEE" w14:textId="40651271" w:rsidR="00125748" w:rsidRDefault="00125748" w:rsidP="00125748">
      <w:pPr>
        <w:rPr>
          <w:lang w:val="nn-NO"/>
        </w:rPr>
      </w:pPr>
    </w:p>
    <w:p w14:paraId="00814FBF" w14:textId="7BDD0BEE" w:rsidR="00125748" w:rsidRDefault="00125748" w:rsidP="00125748">
      <w:pPr>
        <w:rPr>
          <w:lang w:val="nn-NO"/>
        </w:rPr>
      </w:pPr>
    </w:p>
    <w:sdt>
      <w:sdtPr>
        <w:rPr>
          <w:b w:val="0"/>
          <w:lang w:val="nn-NO"/>
        </w:rPr>
        <w:alias w:val="Vedtak for sak 26/20"/>
        <w:tag w:val="HandlingID615349;CaseID411865"/>
        <w:id w:val="-337689971"/>
        <w:placeholder>
          <w:docPart w:val="DefaultPlaceholder_-1854013440"/>
        </w:placeholder>
      </w:sdtPr>
      <w:sdtEndPr/>
      <w:sdtContent>
        <w:p w14:paraId="687F6FEF" w14:textId="77777777" w:rsidR="00125748" w:rsidRDefault="00125748" w:rsidP="00125748">
          <w:pPr>
            <w:pStyle w:val="MUCaseTitle3"/>
            <w:rPr>
              <w:lang w:val="nn-NO"/>
            </w:rPr>
          </w:pPr>
          <w:r>
            <w:rPr>
              <w:lang w:val="nn-NO"/>
            </w:rPr>
            <w:t>Vedtak</w:t>
          </w:r>
        </w:p>
        <w:p w14:paraId="0D8C6DAB" w14:textId="77777777" w:rsidR="00125748" w:rsidRDefault="00125748" w:rsidP="00125748">
          <w:pPr>
            <w:rPr>
              <w:lang w:val="nn-NO"/>
            </w:rPr>
          </w:pPr>
        </w:p>
        <w:p w14:paraId="16E14030" w14:textId="77777777" w:rsidR="00125748" w:rsidRDefault="00125748" w:rsidP="00125748">
          <w:pPr>
            <w:rPr>
              <w:lang w:val="nn-NO"/>
            </w:rPr>
          </w:pPr>
          <w:r w:rsidRPr="00125748">
            <w:rPr>
              <w:lang w:val="nn-NO"/>
            </w:rPr>
            <w:t xml:space="preserve">Styret i Trøndelag Bondelag diskuterte </w:t>
          </w:r>
          <w:proofErr w:type="spellStart"/>
          <w:r w:rsidRPr="00125748">
            <w:rPr>
              <w:lang w:val="nn-NO"/>
            </w:rPr>
            <w:t>innhold</w:t>
          </w:r>
          <w:proofErr w:type="spellEnd"/>
          <w:r w:rsidRPr="00125748">
            <w:rPr>
              <w:lang w:val="nn-NO"/>
            </w:rPr>
            <w:t xml:space="preserve"> i </w:t>
          </w:r>
          <w:proofErr w:type="spellStart"/>
          <w:r w:rsidRPr="00125748">
            <w:rPr>
              <w:lang w:val="nn-NO"/>
            </w:rPr>
            <w:t>høringsinnspill</w:t>
          </w:r>
          <w:proofErr w:type="spellEnd"/>
          <w:r w:rsidRPr="00125748">
            <w:rPr>
              <w:lang w:val="nn-NO"/>
            </w:rPr>
            <w:t xml:space="preserve">. På bakgrunn av diskusjonen utarbeider administrasjonen utkast til </w:t>
          </w:r>
          <w:proofErr w:type="spellStart"/>
          <w:r w:rsidRPr="00125748">
            <w:rPr>
              <w:lang w:val="nn-NO"/>
            </w:rPr>
            <w:t>høringsinnspill</w:t>
          </w:r>
          <w:proofErr w:type="spellEnd"/>
          <w:r w:rsidRPr="00125748">
            <w:rPr>
              <w:lang w:val="nn-NO"/>
            </w:rPr>
            <w:t xml:space="preserve">, som </w:t>
          </w:r>
          <w:proofErr w:type="spellStart"/>
          <w:r w:rsidRPr="00125748">
            <w:rPr>
              <w:lang w:val="nn-NO"/>
            </w:rPr>
            <w:t>behandles</w:t>
          </w:r>
          <w:proofErr w:type="spellEnd"/>
          <w:r w:rsidRPr="00125748">
            <w:rPr>
              <w:lang w:val="nn-NO"/>
            </w:rPr>
            <w:t xml:space="preserve"> på telefonmøte. Ferdig </w:t>
          </w:r>
          <w:proofErr w:type="spellStart"/>
          <w:r w:rsidRPr="00125748">
            <w:rPr>
              <w:lang w:val="nn-NO"/>
            </w:rPr>
            <w:t>høringsinnspill</w:t>
          </w:r>
          <w:proofErr w:type="spellEnd"/>
          <w:r w:rsidRPr="00125748">
            <w:rPr>
              <w:lang w:val="nn-NO"/>
            </w:rPr>
            <w:t xml:space="preserve"> sendes Norges Bondelag </w:t>
          </w:r>
          <w:proofErr w:type="spellStart"/>
          <w:r w:rsidRPr="00125748">
            <w:rPr>
              <w:lang w:val="nn-NO"/>
            </w:rPr>
            <w:t>innen</w:t>
          </w:r>
          <w:proofErr w:type="spellEnd"/>
          <w:r w:rsidRPr="00125748">
            <w:rPr>
              <w:lang w:val="nn-NO"/>
            </w:rPr>
            <w:t xml:space="preserve"> 13. mars.</w:t>
          </w:r>
        </w:p>
        <w:p w14:paraId="68099A6E" w14:textId="77777777" w:rsidR="00125748" w:rsidRDefault="00125748" w:rsidP="00125748">
          <w:pPr>
            <w:rPr>
              <w:lang w:val="nn-NO"/>
            </w:rPr>
          </w:pPr>
        </w:p>
        <w:p w14:paraId="6A1F967B" w14:textId="5A6822BD" w:rsidR="00125748" w:rsidRPr="00125748" w:rsidRDefault="003816CF" w:rsidP="00125748">
          <w:pPr>
            <w:rPr>
              <w:lang w:val="nn-NO"/>
            </w:rPr>
          </w:pPr>
        </w:p>
      </w:sdtContent>
    </w:sdt>
    <w:p w14:paraId="2C1CED4C" w14:textId="53764BC5" w:rsidR="00125748" w:rsidRDefault="00125748" w:rsidP="00125748">
      <w:pPr>
        <w:rPr>
          <w:lang w:val="nn-NO"/>
        </w:rPr>
      </w:pPr>
    </w:p>
    <w:p w14:paraId="7C45AE49" w14:textId="183C320A" w:rsidR="00125748" w:rsidRDefault="00125748" w:rsidP="00125748">
      <w:pPr>
        <w:rPr>
          <w:lang w:val="nn-NO"/>
        </w:rPr>
      </w:pPr>
    </w:p>
    <w:p w14:paraId="32A5A79D" w14:textId="77777777" w:rsidR="00125748" w:rsidRDefault="00125748" w:rsidP="00125748">
      <w:pPr>
        <w:pStyle w:val="MUCaseTitle3"/>
        <w:rPr>
          <w:lang w:val="nn-NO"/>
        </w:rPr>
      </w:pPr>
      <w:r>
        <w:rPr>
          <w:lang w:val="nn-NO"/>
        </w:rPr>
        <w:t>Saksutredning</w:t>
      </w:r>
    </w:p>
    <w:p w14:paraId="58586580" w14:textId="181C03DC" w:rsidR="00125748" w:rsidRDefault="00125748" w:rsidP="00125748">
      <w:pPr>
        <w:rPr>
          <w:lang w:val="nn-NO"/>
        </w:rPr>
      </w:pPr>
    </w:p>
    <w:p w14:paraId="2E69A29D" w14:textId="77777777" w:rsidR="00125748" w:rsidRDefault="00125748" w:rsidP="00125748">
      <w:r>
        <w:t xml:space="preserve">Det har lenge vært snakk om, at noe må gjøres med kvoteleie på melk. Prisene på kvoteleie har vært høye, og inntekt går ut av næringa. Mange plasser lønner det seg å leie ut i stedet for å drive. Årsmøtet i Norges Bondelag har vedtatt at Bondelaget skal sikre/utvikle kvoteordningen for melk, med særlig vekt på å øke andelen eid kvote blant aktive melkeprodusenter og få ned kvoteprisen. </w:t>
      </w:r>
    </w:p>
    <w:p w14:paraId="2590284B" w14:textId="77777777" w:rsidR="00125748" w:rsidRDefault="00125748" w:rsidP="00125748"/>
    <w:p w14:paraId="2666951F" w14:textId="77777777" w:rsidR="00125748" w:rsidRDefault="00125748" w:rsidP="00125748">
      <w:r>
        <w:t>Årsmøtet ba spesielt om at styret utreder og vurderer 5 tiltak. Før styret i NB tar stilling til disse tiltakene, sendes det ut et utarbeidet høringsnotat til fylkene. Trøndelag Bondelag har videre sendt ut høringa til alle lokallag i fylkeslaget, med frist 18.februar. E-post gikk ut 2. januar med kopi til fylkesstyret. Påminning er også sendt ut. Det har kommet innspill fra</w:t>
      </w:r>
      <w:r w:rsidRPr="00374362">
        <w:t xml:space="preserve"> 31</w:t>
      </w:r>
      <w:r>
        <w:t xml:space="preserve"> lokallag (per 18.02. </w:t>
      </w:r>
      <w:proofErr w:type="spellStart"/>
      <w:r>
        <w:t>kl</w:t>
      </w:r>
      <w:proofErr w:type="spellEnd"/>
      <w:r>
        <w:t xml:space="preserve"> 13). Tre lokallag har meldt fra at de ikke sender inn. Ørland og Bjugn har meldt fra at de sender inn 21.02. Endelig frist for fylkeslaget er satt til 13. mars.</w:t>
      </w:r>
    </w:p>
    <w:p w14:paraId="487391DD" w14:textId="77777777" w:rsidR="00125748" w:rsidRDefault="00125748" w:rsidP="00125748"/>
    <w:p w14:paraId="14AFAFB1" w14:textId="77777777" w:rsidR="00125748" w:rsidRPr="0070070C" w:rsidRDefault="00125748" w:rsidP="00125748">
      <w:pPr>
        <w:rPr>
          <w:b/>
          <w:bCs/>
        </w:rPr>
      </w:pPr>
      <w:r>
        <w:t xml:space="preserve">Høringsnotatet fra Norges Bondelag inneholder både vurderinger og konklusjoner. Fylkesstyret må ta en diskusjon på de vurderinger og konklusjoner som kommer fram i høringsnotatet. </w:t>
      </w:r>
      <w:r w:rsidRPr="0070070C">
        <w:rPr>
          <w:b/>
          <w:bCs/>
        </w:rPr>
        <w:t>Deler fylkesstyret de vurderingene som er gjort og anbefalingene? Har styret andre vurderinger og anbefalinger? Har fylkesstyret forslag til hvordan en skal skille mellom reelle samdrifter og samdrifter med skjult kvoteleie? Er det andre endringer i kvoteordningen som fylkeslagene mener bær foretas? Hvilke og hvorfor?</w:t>
      </w:r>
    </w:p>
    <w:p w14:paraId="32F3DC10" w14:textId="77777777" w:rsidR="00125748" w:rsidRDefault="00125748" w:rsidP="00125748"/>
    <w:p w14:paraId="504E2595" w14:textId="77777777" w:rsidR="00125748" w:rsidRDefault="00125748" w:rsidP="00125748">
      <w:r>
        <w:t>Det er satt opp ei sammenstilling av innspillene fra lokallagene i Trøndelag. Se vedlegg. Sammenstillingen skal dekke det meste som har kommet inn, men for utdyping kan dere lese innspillene.</w:t>
      </w:r>
    </w:p>
    <w:p w14:paraId="6104A1D0" w14:textId="77777777" w:rsidR="00125748" w:rsidRDefault="00125748" w:rsidP="00125748"/>
    <w:p w14:paraId="09C09CDB" w14:textId="77777777" w:rsidR="00125748" w:rsidRDefault="00125748" w:rsidP="00125748">
      <w:pPr>
        <w:rPr>
          <w:b/>
          <w:bCs/>
        </w:rPr>
      </w:pPr>
      <w:r>
        <w:t xml:space="preserve">Mange av innspillene er samkjørte og viser en samla retning, andre spriker og har forskjellige meninger/synspunkter. </w:t>
      </w:r>
      <w:r w:rsidRPr="008E2D3E">
        <w:rPr>
          <w:b/>
          <w:bCs/>
        </w:rPr>
        <w:t>Hvilke innspill skal tas med videre og sendes Norges Bondelag?</w:t>
      </w:r>
    </w:p>
    <w:p w14:paraId="3D4E2D70" w14:textId="77777777" w:rsidR="00125748" w:rsidRDefault="00125748" w:rsidP="00125748">
      <w:pPr>
        <w:rPr>
          <w:b/>
          <w:bCs/>
        </w:rPr>
      </w:pPr>
    </w:p>
    <w:p w14:paraId="7B31FE25" w14:textId="77777777" w:rsidR="00125748" w:rsidRDefault="00125748" w:rsidP="00125748">
      <w:r>
        <w:rPr>
          <w:b/>
          <w:bCs/>
        </w:rPr>
        <w:t xml:space="preserve">Fylkesstyret skal i denne saken ta en grundig diskusjon, som skal legge grunnlaget for et høringsinnspill i saken.  </w:t>
      </w:r>
    </w:p>
    <w:p w14:paraId="47EFD730" w14:textId="77777777" w:rsidR="00125748" w:rsidRDefault="00125748" w:rsidP="00125748"/>
    <w:p w14:paraId="4EB4E0CA" w14:textId="77777777" w:rsidR="001072CE" w:rsidRDefault="001072CE" w:rsidP="00125748">
      <w:pPr>
        <w:rPr>
          <w:u w:val="single"/>
        </w:rPr>
      </w:pPr>
    </w:p>
    <w:p w14:paraId="592D17CE" w14:textId="77777777" w:rsidR="001072CE" w:rsidRDefault="001072CE" w:rsidP="00125748">
      <w:pPr>
        <w:rPr>
          <w:u w:val="single"/>
        </w:rPr>
      </w:pPr>
    </w:p>
    <w:p w14:paraId="6F671DC2" w14:textId="77777777" w:rsidR="001072CE" w:rsidRDefault="001072CE" w:rsidP="00125748">
      <w:pPr>
        <w:rPr>
          <w:u w:val="single"/>
        </w:rPr>
      </w:pPr>
    </w:p>
    <w:p w14:paraId="70D99238" w14:textId="77777777" w:rsidR="001072CE" w:rsidRDefault="001072CE" w:rsidP="00125748">
      <w:pPr>
        <w:rPr>
          <w:u w:val="single"/>
        </w:rPr>
      </w:pPr>
    </w:p>
    <w:p w14:paraId="571F2F1E" w14:textId="61ED8A25" w:rsidR="00125748" w:rsidRPr="00ED13D3" w:rsidRDefault="00125748" w:rsidP="00125748">
      <w:pPr>
        <w:rPr>
          <w:u w:val="single"/>
        </w:rPr>
      </w:pPr>
      <w:r w:rsidRPr="00ED13D3">
        <w:rPr>
          <w:u w:val="single"/>
        </w:rPr>
        <w:lastRenderedPageBreak/>
        <w:t>Styret skal ta med følgende forslag i sine vurderinger:</w:t>
      </w:r>
    </w:p>
    <w:p w14:paraId="625F7434" w14:textId="77777777" w:rsidR="00125748" w:rsidRPr="00ED13D3" w:rsidRDefault="00125748" w:rsidP="00125748">
      <w:pPr>
        <w:numPr>
          <w:ilvl w:val="0"/>
          <w:numId w:val="15"/>
        </w:numPr>
        <w:tabs>
          <w:tab w:val="left" w:pos="720"/>
        </w:tabs>
        <w:overflowPunct w:val="0"/>
        <w:autoSpaceDE w:val="0"/>
        <w:autoSpaceDN w:val="0"/>
        <w:adjustRightInd w:val="0"/>
        <w:textAlignment w:val="baseline"/>
      </w:pPr>
      <w:r w:rsidRPr="00ED13D3">
        <w:t>Fjerne muligheten for fremleie av mjølkekvote</w:t>
      </w:r>
    </w:p>
    <w:p w14:paraId="02F9D4B9" w14:textId="77777777" w:rsidR="00125748" w:rsidRPr="00ED13D3" w:rsidRDefault="00125748" w:rsidP="00125748">
      <w:pPr>
        <w:numPr>
          <w:ilvl w:val="0"/>
          <w:numId w:val="15"/>
        </w:numPr>
        <w:tabs>
          <w:tab w:val="left" w:pos="720"/>
        </w:tabs>
        <w:overflowPunct w:val="0"/>
        <w:autoSpaceDE w:val="0"/>
        <w:autoSpaceDN w:val="0"/>
        <w:adjustRightInd w:val="0"/>
        <w:textAlignment w:val="baseline"/>
      </w:pPr>
      <w:r w:rsidRPr="00ED13D3">
        <w:t>Fjerne muligheten for kjøp av kvote hvis produsenten ikke er i aktiv drift. Det må kunne gis mulighet til å søke om dispensasjon for brukere som ønsker å starte opp mjølkeproduksjon innen en gitt frist etter kvotekjøp.</w:t>
      </w:r>
    </w:p>
    <w:p w14:paraId="45626AEA" w14:textId="77777777" w:rsidR="00125748" w:rsidRPr="00ED13D3" w:rsidRDefault="00125748" w:rsidP="00125748">
      <w:pPr>
        <w:numPr>
          <w:ilvl w:val="0"/>
          <w:numId w:val="15"/>
        </w:numPr>
        <w:tabs>
          <w:tab w:val="left" w:pos="720"/>
        </w:tabs>
        <w:overflowPunct w:val="0"/>
        <w:autoSpaceDE w:val="0"/>
        <w:autoSpaceDN w:val="0"/>
        <w:adjustRightInd w:val="0"/>
        <w:textAlignment w:val="baseline"/>
      </w:pPr>
      <w:r w:rsidRPr="00ED13D3">
        <w:t>Inndra andel av kvote som ikke har vært produsert de siste fem åra – differansen mellom produsert volum og gjennomsnittlig kvotefylling i landet (94 % per nå). Dersom det er leid kvote som ikke er produsert, er det den som skal inndras.</w:t>
      </w:r>
    </w:p>
    <w:p w14:paraId="6BAC6534" w14:textId="77777777" w:rsidR="00125748" w:rsidRPr="00ED13D3" w:rsidRDefault="00125748" w:rsidP="00125748">
      <w:pPr>
        <w:numPr>
          <w:ilvl w:val="0"/>
          <w:numId w:val="15"/>
        </w:numPr>
        <w:tabs>
          <w:tab w:val="left" w:pos="720"/>
        </w:tabs>
        <w:overflowPunct w:val="0"/>
        <w:autoSpaceDE w:val="0"/>
        <w:autoSpaceDN w:val="0"/>
        <w:adjustRightInd w:val="0"/>
        <w:textAlignment w:val="baseline"/>
      </w:pPr>
      <w:r w:rsidRPr="00ED13D3">
        <w:t>Sette begrensning for hvor lenge ei kvote kan sove/leies ut, slik at man ikke kan sitte på en produksjonsrettighet til «evig tid», uten å ta opp produksjonen igjen.</w:t>
      </w:r>
    </w:p>
    <w:p w14:paraId="4FB376B3" w14:textId="77777777" w:rsidR="00125748" w:rsidRPr="00ED13D3" w:rsidRDefault="00125748" w:rsidP="00125748">
      <w:pPr>
        <w:numPr>
          <w:ilvl w:val="0"/>
          <w:numId w:val="15"/>
        </w:numPr>
        <w:tabs>
          <w:tab w:val="left" w:pos="720"/>
        </w:tabs>
        <w:overflowPunct w:val="0"/>
        <w:autoSpaceDE w:val="0"/>
        <w:autoSpaceDN w:val="0"/>
        <w:adjustRightInd w:val="0"/>
        <w:textAlignment w:val="baseline"/>
      </w:pPr>
      <w:r w:rsidRPr="00ED13D3">
        <w:t xml:space="preserve">Den som har leid </w:t>
      </w:r>
      <w:proofErr w:type="spellStart"/>
      <w:r w:rsidRPr="00ED13D3">
        <w:t>mjølkekvota</w:t>
      </w:r>
      <w:proofErr w:type="spellEnd"/>
      <w:r w:rsidRPr="00ED13D3">
        <w:t xml:space="preserve"> har forkjøpsrett til leid kvote ved endt leieperiode.</w:t>
      </w:r>
    </w:p>
    <w:p w14:paraId="32DD7FC7" w14:textId="77777777" w:rsidR="00125748" w:rsidRDefault="00125748" w:rsidP="00125748">
      <w:r>
        <w:t xml:space="preserve">Flere av forslagene vanskeliggjøres </w:t>
      </w:r>
      <w:proofErr w:type="spellStart"/>
      <w:r>
        <w:t>pga</w:t>
      </w:r>
      <w:proofErr w:type="spellEnd"/>
      <w:r>
        <w:t xml:space="preserve"> at vi ikke klarer å skille mellom samdrift og enkeltpersonsforetak.</w:t>
      </w:r>
    </w:p>
    <w:p w14:paraId="767BCB75" w14:textId="77777777" w:rsidR="00125748" w:rsidRDefault="00125748" w:rsidP="00125748"/>
    <w:p w14:paraId="0639435D" w14:textId="77777777" w:rsidR="00125748" w:rsidRDefault="00125748" w:rsidP="00125748">
      <w:r>
        <w:t>Forhandlingsutvalget har i jordbruksforhandlingene, både i 2018 og 2019, forsøkt å få gjort noe med regelverket rundt melk, men Staten ønsket ingen endringer. Dette gjaldt blant annet å sidestille kvotesalg og kvoteleie skattemessig, salg av en andel til Staten ved inngåelse av kvoteleieavtale og forby framleie.</w:t>
      </w:r>
    </w:p>
    <w:p w14:paraId="05CCCFE3" w14:textId="5DDA0400" w:rsidR="00125748" w:rsidRDefault="00125748" w:rsidP="00125748">
      <w:pPr>
        <w:rPr>
          <w:lang w:val="nn-NO"/>
        </w:rPr>
      </w:pPr>
    </w:p>
    <w:p w14:paraId="0FD85D34" w14:textId="7A7C4843" w:rsidR="00125748" w:rsidRDefault="00125748">
      <w:pPr>
        <w:rPr>
          <w:lang w:val="nn-NO"/>
        </w:rPr>
      </w:pPr>
      <w:r>
        <w:rPr>
          <w:lang w:val="nn-NO"/>
        </w:rPr>
        <w:br w:type="page"/>
      </w:r>
    </w:p>
    <w:p w14:paraId="0CED3146" w14:textId="0287F285" w:rsidR="00125748" w:rsidRDefault="00125748" w:rsidP="00125748">
      <w:pPr>
        <w:rPr>
          <w:lang w:val="nn-NO"/>
        </w:rPr>
      </w:pPr>
    </w:p>
    <w:p w14:paraId="5121A771" w14:textId="77777777" w:rsidR="00125748" w:rsidRDefault="00125748" w:rsidP="00125748">
      <w:pPr>
        <w:pStyle w:val="MUCaseTitle2"/>
      </w:pPr>
      <w:bookmarkStart w:id="18" w:name="CaseRef615458"/>
      <w:bookmarkEnd w:id="18"/>
      <w:r>
        <w:t>27/20</w:t>
      </w:r>
      <w:r>
        <w:tab/>
        <w:t>20/00214-1</w:t>
      </w:r>
      <w:r>
        <w:tab/>
        <w:t xml:space="preserve">Aksjonsplan Trøndelag Bondelag 2020 og vårkampanjen </w:t>
      </w:r>
      <w:proofErr w:type="spellStart"/>
      <w:r>
        <w:t>foran</w:t>
      </w:r>
      <w:proofErr w:type="spellEnd"/>
      <w:r>
        <w:t xml:space="preserve"> </w:t>
      </w:r>
      <w:proofErr w:type="spellStart"/>
      <w:r>
        <w:t>jordbruksforhandlingene</w:t>
      </w:r>
      <w:proofErr w:type="spellEnd"/>
    </w:p>
    <w:p w14:paraId="346F929D" w14:textId="13216AC0" w:rsidR="00125748" w:rsidRDefault="00125748" w:rsidP="00125748">
      <w:pPr>
        <w:pStyle w:val="MUCaseTitle2"/>
      </w:pPr>
    </w:p>
    <w:p w14:paraId="04091348" w14:textId="6B35683A" w:rsidR="00125748" w:rsidRDefault="00125748" w:rsidP="00125748">
      <w:pPr>
        <w:rPr>
          <w:lang w:val="nn-NO"/>
        </w:rPr>
      </w:pPr>
    </w:p>
    <w:p w14:paraId="7AEC6650" w14:textId="5A1E04F8" w:rsidR="00125748" w:rsidRDefault="00125748" w:rsidP="00125748">
      <w:pPr>
        <w:rPr>
          <w:lang w:val="nn-NO"/>
        </w:rPr>
      </w:pPr>
    </w:p>
    <w:p w14:paraId="44DDF714" w14:textId="59E5C996" w:rsidR="00125748" w:rsidRDefault="00B81701" w:rsidP="00125748">
      <w:r>
        <w:t>Aksjonsplan og vårkampen er fortrolig, og er fjernet fra den offentlige protokollen.</w:t>
      </w:r>
      <w:bookmarkStart w:id="19" w:name="_GoBack"/>
      <w:bookmarkEnd w:id="19"/>
      <w:r w:rsidR="00125748">
        <w:t xml:space="preserve"> </w:t>
      </w:r>
    </w:p>
    <w:p w14:paraId="125C88CB" w14:textId="77777777" w:rsidR="00125748" w:rsidRDefault="00125748" w:rsidP="00125748"/>
    <w:p w14:paraId="02F89503" w14:textId="77777777" w:rsidR="00125748" w:rsidRDefault="00125748" w:rsidP="00125748"/>
    <w:p w14:paraId="51DE0EBB" w14:textId="6DB46C36" w:rsidR="00125748" w:rsidRDefault="00125748" w:rsidP="00125748">
      <w:pPr>
        <w:rPr>
          <w:lang w:val="nn-NO"/>
        </w:rPr>
      </w:pPr>
      <w:r>
        <w:rPr>
          <w:lang w:val="en-US"/>
        </w:rPr>
        <w:t xml:space="preserve"> </w:t>
      </w:r>
    </w:p>
    <w:p w14:paraId="3DA84E6D" w14:textId="7CD57A58" w:rsidR="00125748" w:rsidRDefault="00125748">
      <w:pPr>
        <w:rPr>
          <w:lang w:val="nn-NO"/>
        </w:rPr>
      </w:pPr>
      <w:r>
        <w:rPr>
          <w:lang w:val="nn-NO"/>
        </w:rPr>
        <w:br w:type="page"/>
      </w:r>
    </w:p>
    <w:p w14:paraId="24C37E80" w14:textId="7AD8CA24" w:rsidR="00125748" w:rsidRDefault="00125748" w:rsidP="00125748">
      <w:pPr>
        <w:rPr>
          <w:lang w:val="nn-NO"/>
        </w:rPr>
      </w:pPr>
    </w:p>
    <w:p w14:paraId="55F6DD31" w14:textId="77777777" w:rsidR="00125748" w:rsidRDefault="00125748" w:rsidP="00125748">
      <w:pPr>
        <w:pStyle w:val="MUCaseTitle2"/>
      </w:pPr>
      <w:bookmarkStart w:id="20" w:name="CaseRef615799"/>
      <w:bookmarkEnd w:id="20"/>
      <w:r>
        <w:t>28/20</w:t>
      </w:r>
      <w:r>
        <w:tab/>
        <w:t>20/00221-1</w:t>
      </w:r>
      <w:r>
        <w:tab/>
      </w:r>
      <w:proofErr w:type="spellStart"/>
      <w:r>
        <w:t>Redegjøring</w:t>
      </w:r>
      <w:proofErr w:type="spellEnd"/>
      <w:r>
        <w:t xml:space="preserve"> kommunikasjonsplattform</w:t>
      </w:r>
    </w:p>
    <w:p w14:paraId="69CFB884" w14:textId="7A9084D4" w:rsidR="00125748" w:rsidRDefault="00125748" w:rsidP="00125748">
      <w:pPr>
        <w:pStyle w:val="MUCaseTitle2"/>
      </w:pPr>
    </w:p>
    <w:p w14:paraId="1544A5AA" w14:textId="05942CEC" w:rsidR="00125748" w:rsidRDefault="00125748" w:rsidP="00125748">
      <w:pPr>
        <w:rPr>
          <w:lang w:val="nn-NO"/>
        </w:rPr>
      </w:pPr>
    </w:p>
    <w:p w14:paraId="208C1C20" w14:textId="3A1FA88E" w:rsidR="00125748" w:rsidRDefault="00125748" w:rsidP="00125748">
      <w:pPr>
        <w:rPr>
          <w:lang w:val="nn-NO"/>
        </w:rPr>
      </w:pPr>
    </w:p>
    <w:sdt>
      <w:sdtPr>
        <w:rPr>
          <w:b w:val="0"/>
          <w:lang w:val="nn-NO"/>
        </w:rPr>
        <w:alias w:val="Vedtak for sak 28/20"/>
        <w:tag w:val="HandlingID615799;CaseID412034"/>
        <w:id w:val="-1242016829"/>
        <w:placeholder>
          <w:docPart w:val="DefaultPlaceholder_-1854013440"/>
        </w:placeholder>
      </w:sdtPr>
      <w:sdtEndPr/>
      <w:sdtContent>
        <w:p w14:paraId="76235C12" w14:textId="77777777" w:rsidR="00125748" w:rsidRDefault="00125748" w:rsidP="00125748">
          <w:pPr>
            <w:pStyle w:val="MUCaseTitle3"/>
            <w:rPr>
              <w:lang w:val="nn-NO"/>
            </w:rPr>
          </w:pPr>
          <w:r>
            <w:rPr>
              <w:lang w:val="nn-NO"/>
            </w:rPr>
            <w:t>Vedtak</w:t>
          </w:r>
        </w:p>
        <w:p w14:paraId="3A1CF9AB" w14:textId="77777777" w:rsidR="00125748" w:rsidRDefault="00125748" w:rsidP="00125748">
          <w:pPr>
            <w:rPr>
              <w:lang w:val="nn-NO"/>
            </w:rPr>
          </w:pPr>
        </w:p>
        <w:p w14:paraId="328FF19D" w14:textId="77777777" w:rsidR="00125748" w:rsidRDefault="00125748" w:rsidP="00125748">
          <w:r w:rsidRPr="00CB5841">
            <w:t>Fylkesstyret tar redegjørelsen av kommunikasjonsplattformer med videre som en forutsetning for god arbeidsflyt. Kommunikasjonsrådgiver utarbeider et forslag til bedre arbeidsflyt for de eksisterende plattformene.</w:t>
          </w:r>
        </w:p>
        <w:p w14:paraId="5734E0FC" w14:textId="77777777" w:rsidR="00125748" w:rsidRPr="00CB5841" w:rsidRDefault="00125748" w:rsidP="00125748"/>
        <w:p w14:paraId="22A8124B" w14:textId="77777777" w:rsidR="00125748" w:rsidRPr="00CB5841" w:rsidRDefault="00125748" w:rsidP="00125748">
          <w:r w:rsidRPr="00CB5841">
            <w:t xml:space="preserve">I tillegg ønsker styret og legge til følgende føringer: </w:t>
          </w:r>
        </w:p>
        <w:p w14:paraId="24D28C8F" w14:textId="77777777" w:rsidR="00125748" w:rsidRPr="00CB5841" w:rsidRDefault="00125748" w:rsidP="00125748">
          <w:pPr>
            <w:pStyle w:val="Listeavsnitt"/>
            <w:numPr>
              <w:ilvl w:val="0"/>
              <w:numId w:val="19"/>
            </w:numPr>
            <w:spacing w:after="160" w:line="259" w:lineRule="auto"/>
          </w:pPr>
          <w:r w:rsidRPr="00CB5841">
            <w:t>Ikke bruk «</w:t>
          </w:r>
          <w:proofErr w:type="spellStart"/>
          <w:r w:rsidRPr="00CB5841">
            <w:t>svar</w:t>
          </w:r>
          <w:proofErr w:type="spellEnd"/>
          <w:r w:rsidRPr="00CB5841">
            <w:t xml:space="preserve"> alle»- det blir for mye rot</w:t>
          </w:r>
          <w:r>
            <w:t>.</w:t>
          </w:r>
        </w:p>
        <w:p w14:paraId="3C66FE1A" w14:textId="77777777" w:rsidR="00125748" w:rsidRPr="00CB5841" w:rsidRDefault="00125748" w:rsidP="00125748">
          <w:pPr>
            <w:pStyle w:val="Listeavsnitt"/>
            <w:numPr>
              <w:ilvl w:val="0"/>
              <w:numId w:val="19"/>
            </w:numPr>
            <w:spacing w:after="160" w:line="259" w:lineRule="auto"/>
          </w:pPr>
          <w:r w:rsidRPr="00CB5841">
            <w:t>Den som tier, samtykker</w:t>
          </w:r>
          <w:r>
            <w:t>.</w:t>
          </w:r>
        </w:p>
        <w:p w14:paraId="562EEF1B" w14:textId="77777777" w:rsidR="00125748" w:rsidRPr="00CB5841" w:rsidRDefault="00125748" w:rsidP="00125748">
          <w:pPr>
            <w:pStyle w:val="Listeavsnitt"/>
            <w:numPr>
              <w:ilvl w:val="0"/>
              <w:numId w:val="19"/>
            </w:numPr>
            <w:spacing w:after="160" w:line="259" w:lineRule="auto"/>
          </w:pPr>
          <w:r w:rsidRPr="00CB5841">
            <w:t>Er det gitt en frist, så er denne endelig. Svares det ikke innen fristen, blir ikke svaret med.</w:t>
          </w:r>
        </w:p>
        <w:p w14:paraId="6197B978" w14:textId="77777777" w:rsidR="00125748" w:rsidRPr="00CB5841" w:rsidRDefault="00125748" w:rsidP="00125748">
          <w:pPr>
            <w:pStyle w:val="Listeavsnitt"/>
            <w:numPr>
              <w:ilvl w:val="0"/>
              <w:numId w:val="19"/>
            </w:numPr>
            <w:spacing w:after="160" w:line="259" w:lineRule="auto"/>
          </w:pPr>
          <w:r w:rsidRPr="00CB5841">
            <w:t>Dersom epost er ekstra viktig trykker den som sender epost på «av høy viktighet» og «følg opp»</w:t>
          </w:r>
          <w:r>
            <w:t>.</w:t>
          </w:r>
        </w:p>
        <w:p w14:paraId="14B3288F" w14:textId="77777777" w:rsidR="00125748" w:rsidRDefault="00125748" w:rsidP="00125748">
          <w:pPr>
            <w:pStyle w:val="Listeavsnitt"/>
            <w:numPr>
              <w:ilvl w:val="0"/>
              <w:numId w:val="19"/>
            </w:numPr>
            <w:spacing w:after="160" w:line="259" w:lineRule="auto"/>
          </w:pPr>
          <w:r w:rsidRPr="00CB5841">
            <w:t>Det må finnes et bedre system der man kan dele dokumenter</w:t>
          </w:r>
          <w:r>
            <w:t xml:space="preserve">, ønsker at det sjekkes opp om man kan bruke </w:t>
          </w:r>
          <w:proofErr w:type="spellStart"/>
          <w:r>
            <w:t>Sharepoint</w:t>
          </w:r>
          <w:proofErr w:type="spellEnd"/>
          <w:r>
            <w:t>.</w:t>
          </w:r>
        </w:p>
        <w:p w14:paraId="19261948" w14:textId="77777777" w:rsidR="00125748" w:rsidRDefault="00125748" w:rsidP="00125748">
          <w:pPr>
            <w:rPr>
              <w:lang w:val="nn-NO"/>
            </w:rPr>
          </w:pPr>
          <w:r>
            <w:t>Ansatte må ha epostdisiplin, ikke send ut for mye eposter.</w:t>
          </w:r>
        </w:p>
        <w:p w14:paraId="79CD3227" w14:textId="77777777" w:rsidR="00125748" w:rsidRDefault="00125748" w:rsidP="00125748">
          <w:pPr>
            <w:rPr>
              <w:lang w:val="nn-NO"/>
            </w:rPr>
          </w:pPr>
        </w:p>
        <w:p w14:paraId="6B921A83" w14:textId="65A4AEA7" w:rsidR="00125748" w:rsidRPr="00125748" w:rsidRDefault="003816CF" w:rsidP="00125748">
          <w:pPr>
            <w:rPr>
              <w:lang w:val="nn-NO"/>
            </w:rPr>
          </w:pPr>
        </w:p>
      </w:sdtContent>
    </w:sdt>
    <w:p w14:paraId="04C33C4B" w14:textId="5009FB2D" w:rsidR="00125748" w:rsidRDefault="00125748" w:rsidP="00125748">
      <w:pPr>
        <w:rPr>
          <w:lang w:val="nn-NO"/>
        </w:rPr>
      </w:pPr>
    </w:p>
    <w:p w14:paraId="29F5D4AD" w14:textId="56ECB6D4" w:rsidR="00125748" w:rsidRDefault="00125748" w:rsidP="00125748">
      <w:pPr>
        <w:rPr>
          <w:lang w:val="nn-NO"/>
        </w:rPr>
      </w:pPr>
    </w:p>
    <w:p w14:paraId="6C37AB4D" w14:textId="77777777" w:rsidR="00125748" w:rsidRDefault="00125748" w:rsidP="00125748">
      <w:pPr>
        <w:pStyle w:val="MUCaseTitle3"/>
        <w:rPr>
          <w:lang w:val="nn-NO"/>
        </w:rPr>
      </w:pPr>
      <w:r>
        <w:rPr>
          <w:lang w:val="nn-NO"/>
        </w:rPr>
        <w:t>Saksutredning</w:t>
      </w:r>
    </w:p>
    <w:p w14:paraId="522ED5E1" w14:textId="2EB3A79A" w:rsidR="00125748" w:rsidRDefault="00125748" w:rsidP="00125748">
      <w:pPr>
        <w:rPr>
          <w:lang w:val="nn-NO"/>
        </w:rPr>
      </w:pPr>
    </w:p>
    <w:p w14:paraId="4A83C7BB" w14:textId="77777777" w:rsidR="00125748" w:rsidRDefault="00125748" w:rsidP="00125748">
      <w:pPr>
        <w:rPr>
          <w:sz w:val="22"/>
          <w:szCs w:val="22"/>
        </w:rPr>
      </w:pPr>
      <w:r w:rsidRPr="0040303D">
        <w:rPr>
          <w:sz w:val="22"/>
          <w:szCs w:val="22"/>
        </w:rPr>
        <w:t>Fylkesstyret har etterspurt en enhetlig kommunikasjonsplattform, hvor alle medlemmer av styret kan delta, uten å gå på akkord med tid og personlige prinsipper/personvern.</w:t>
      </w:r>
    </w:p>
    <w:p w14:paraId="3C921C9D" w14:textId="77777777" w:rsidR="00125748" w:rsidRDefault="00125748" w:rsidP="00125748">
      <w:pPr>
        <w:rPr>
          <w:sz w:val="22"/>
          <w:szCs w:val="22"/>
        </w:rPr>
      </w:pPr>
      <w:r>
        <w:rPr>
          <w:sz w:val="22"/>
          <w:szCs w:val="22"/>
        </w:rPr>
        <w:t>Ønsket er å skape mer flyt og effektivitet i arbeidet som gjøres, med mulighet for raske tilbakemeldinger og avklaringer.</w:t>
      </w:r>
    </w:p>
    <w:p w14:paraId="4C60780B" w14:textId="77777777" w:rsidR="00125748" w:rsidRDefault="00125748" w:rsidP="00125748">
      <w:pPr>
        <w:rPr>
          <w:sz w:val="22"/>
          <w:szCs w:val="22"/>
        </w:rPr>
      </w:pPr>
    </w:p>
    <w:p w14:paraId="2BEA2300" w14:textId="77777777" w:rsidR="00125748" w:rsidRDefault="00125748" w:rsidP="00125748">
      <w:pPr>
        <w:rPr>
          <w:sz w:val="22"/>
          <w:szCs w:val="22"/>
        </w:rPr>
      </w:pPr>
      <w:r>
        <w:rPr>
          <w:sz w:val="22"/>
          <w:szCs w:val="22"/>
        </w:rPr>
        <w:t>Utfordringene fram til nå har dreid seg om at det blir mange plattformer å forholde seg til, og til tider vanskelig å følge tråden.</w:t>
      </w:r>
    </w:p>
    <w:p w14:paraId="504D8B25" w14:textId="77777777" w:rsidR="00125748" w:rsidRPr="0040303D" w:rsidRDefault="00125748" w:rsidP="00125748">
      <w:pPr>
        <w:rPr>
          <w:sz w:val="22"/>
          <w:szCs w:val="22"/>
        </w:rPr>
      </w:pPr>
    </w:p>
    <w:p w14:paraId="49DFE39B" w14:textId="77777777" w:rsidR="00125748" w:rsidRPr="0040303D" w:rsidRDefault="00125748" w:rsidP="00125748">
      <w:pPr>
        <w:rPr>
          <w:sz w:val="22"/>
          <w:szCs w:val="22"/>
        </w:rPr>
      </w:pPr>
      <w:r w:rsidRPr="0040303D">
        <w:rPr>
          <w:sz w:val="22"/>
          <w:szCs w:val="22"/>
        </w:rPr>
        <w:t>Det er på bakgrunn av dette utarbeidet noen spørsmål og forslag som oppfordrer til diskusjon og videre tydeliggjøring av hva mulighetene er.</w:t>
      </w:r>
    </w:p>
    <w:p w14:paraId="2D2B90FE" w14:textId="77777777" w:rsidR="00125748" w:rsidRDefault="00125748" w:rsidP="00125748"/>
    <w:p w14:paraId="7B663863" w14:textId="77777777" w:rsidR="00125748" w:rsidRDefault="00125748" w:rsidP="00125748">
      <w:pPr>
        <w:rPr>
          <w:b/>
          <w:bCs/>
        </w:rPr>
      </w:pPr>
      <w:r w:rsidRPr="008122CE">
        <w:rPr>
          <w:b/>
          <w:bCs/>
        </w:rPr>
        <w:t>Hvem kommuniserer vi med – om hvem angår dette?</w:t>
      </w:r>
    </w:p>
    <w:p w14:paraId="1B8E1F2F" w14:textId="77777777" w:rsidR="00125748" w:rsidRPr="0040303D" w:rsidRDefault="00125748" w:rsidP="00125748">
      <w:pPr>
        <w:rPr>
          <w:sz w:val="22"/>
          <w:szCs w:val="22"/>
        </w:rPr>
      </w:pPr>
      <w:r w:rsidRPr="0040303D">
        <w:rPr>
          <w:sz w:val="22"/>
          <w:szCs w:val="22"/>
        </w:rPr>
        <w:t>Dette angår alle medlemmer av fylkesstyret i Trøndelag Bondelag og de ansatte i fylkesadministrasjonen i Trøndelag Bondelag.</w:t>
      </w:r>
    </w:p>
    <w:p w14:paraId="364F133C" w14:textId="77777777" w:rsidR="00125748" w:rsidRPr="0040303D" w:rsidRDefault="00125748" w:rsidP="00125748">
      <w:pPr>
        <w:rPr>
          <w:sz w:val="22"/>
          <w:szCs w:val="22"/>
        </w:rPr>
      </w:pPr>
      <w:r w:rsidRPr="0040303D">
        <w:rPr>
          <w:sz w:val="22"/>
          <w:szCs w:val="22"/>
        </w:rPr>
        <w:t xml:space="preserve">Kommunikasjonen foregår mellom: </w:t>
      </w:r>
    </w:p>
    <w:p w14:paraId="12A1B160" w14:textId="77777777" w:rsidR="00125748" w:rsidRPr="0040303D" w:rsidRDefault="00125748" w:rsidP="00125748">
      <w:pPr>
        <w:pStyle w:val="Listeavsnitt"/>
        <w:numPr>
          <w:ilvl w:val="0"/>
          <w:numId w:val="20"/>
        </w:numPr>
        <w:spacing w:after="160" w:line="259" w:lineRule="auto"/>
      </w:pPr>
      <w:r w:rsidRPr="0040303D">
        <w:t>Ansatte</w:t>
      </w:r>
    </w:p>
    <w:p w14:paraId="601E7BC7" w14:textId="77777777" w:rsidR="00125748" w:rsidRPr="0040303D" w:rsidRDefault="00125748" w:rsidP="00125748">
      <w:pPr>
        <w:pStyle w:val="Listeavsnitt"/>
        <w:numPr>
          <w:ilvl w:val="0"/>
          <w:numId w:val="20"/>
        </w:numPr>
        <w:spacing w:after="160" w:line="259" w:lineRule="auto"/>
      </w:pPr>
      <w:r w:rsidRPr="0040303D">
        <w:t>Medlemmer i styret</w:t>
      </w:r>
    </w:p>
    <w:p w14:paraId="0C7F5B36" w14:textId="77777777" w:rsidR="00125748" w:rsidRPr="0040303D" w:rsidRDefault="00125748" w:rsidP="00125748">
      <w:pPr>
        <w:pStyle w:val="Listeavsnitt"/>
        <w:numPr>
          <w:ilvl w:val="0"/>
          <w:numId w:val="20"/>
        </w:numPr>
        <w:spacing w:after="160" w:line="259" w:lineRule="auto"/>
      </w:pPr>
      <w:r w:rsidRPr="0040303D">
        <w:t>Ansatte og medlemmer i styret</w:t>
      </w:r>
    </w:p>
    <w:p w14:paraId="0CDAD8E6" w14:textId="77777777" w:rsidR="00125748" w:rsidRDefault="00125748" w:rsidP="00125748">
      <w:pPr>
        <w:rPr>
          <w:b/>
          <w:bCs/>
        </w:rPr>
      </w:pPr>
      <w:r w:rsidRPr="008122CE">
        <w:rPr>
          <w:b/>
          <w:bCs/>
        </w:rPr>
        <w:t>Hvorfor er</w:t>
      </w:r>
      <w:r>
        <w:rPr>
          <w:b/>
          <w:bCs/>
        </w:rPr>
        <w:t xml:space="preserve"> </w:t>
      </w:r>
      <w:r w:rsidRPr="00CC32F8">
        <w:rPr>
          <w:b/>
          <w:bCs/>
          <w:i/>
          <w:iCs/>
        </w:rPr>
        <w:t>god</w:t>
      </w:r>
      <w:r w:rsidRPr="008122CE">
        <w:rPr>
          <w:b/>
          <w:bCs/>
        </w:rPr>
        <w:t xml:space="preserve"> intern kommunikasjon viktig?</w:t>
      </w:r>
    </w:p>
    <w:p w14:paraId="42BF9E76" w14:textId="77777777" w:rsidR="00125748" w:rsidRDefault="00125748" w:rsidP="00125748">
      <w:pPr>
        <w:pStyle w:val="Listeavsnitt"/>
        <w:numPr>
          <w:ilvl w:val="0"/>
          <w:numId w:val="21"/>
        </w:numPr>
        <w:spacing w:after="160" w:line="259" w:lineRule="auto"/>
        <w:rPr>
          <w:szCs w:val="24"/>
        </w:rPr>
      </w:pPr>
      <w:r w:rsidRPr="00C54880">
        <w:rPr>
          <w:szCs w:val="24"/>
        </w:rPr>
        <w:t>Skape forståelse og flyt innad i styret</w:t>
      </w:r>
    </w:p>
    <w:p w14:paraId="4C2EE377" w14:textId="77777777" w:rsidR="00125748" w:rsidRDefault="00125748" w:rsidP="00125748">
      <w:pPr>
        <w:pStyle w:val="Listeavsnitt"/>
        <w:numPr>
          <w:ilvl w:val="0"/>
          <w:numId w:val="21"/>
        </w:numPr>
        <w:spacing w:after="160" w:line="259" w:lineRule="auto"/>
        <w:rPr>
          <w:szCs w:val="24"/>
        </w:rPr>
      </w:pPr>
      <w:r>
        <w:rPr>
          <w:szCs w:val="24"/>
        </w:rPr>
        <w:t>Skape dialog, ikke monolog – vi må snakke med hverandre ikke til.</w:t>
      </w:r>
    </w:p>
    <w:p w14:paraId="3DD93AD3" w14:textId="77777777" w:rsidR="00125748" w:rsidRDefault="00125748" w:rsidP="00125748">
      <w:pPr>
        <w:pStyle w:val="Listeavsnitt"/>
        <w:numPr>
          <w:ilvl w:val="0"/>
          <w:numId w:val="21"/>
        </w:numPr>
        <w:spacing w:after="160" w:line="259" w:lineRule="auto"/>
        <w:rPr>
          <w:szCs w:val="24"/>
        </w:rPr>
      </w:pPr>
      <w:r>
        <w:rPr>
          <w:szCs w:val="24"/>
        </w:rPr>
        <w:lastRenderedPageBreak/>
        <w:t>Sørge for at budskapet vårt har nådd ut til alle. Vi ønsker at alle skal ha lest f.eks. sakspapirer til en bestemt dato og kommet med tilbakemelding innen fristen.</w:t>
      </w:r>
    </w:p>
    <w:p w14:paraId="51B28E63" w14:textId="77777777" w:rsidR="00125748" w:rsidRDefault="00125748" w:rsidP="00125748">
      <w:pPr>
        <w:pStyle w:val="Listeavsnitt"/>
        <w:numPr>
          <w:ilvl w:val="0"/>
          <w:numId w:val="21"/>
        </w:numPr>
        <w:spacing w:after="160" w:line="259" w:lineRule="auto"/>
        <w:rPr>
          <w:szCs w:val="24"/>
        </w:rPr>
      </w:pPr>
      <w:r>
        <w:rPr>
          <w:szCs w:val="24"/>
        </w:rPr>
        <w:t xml:space="preserve">Slik at alle føler </w:t>
      </w:r>
      <w:proofErr w:type="gramStart"/>
      <w:r>
        <w:rPr>
          <w:szCs w:val="24"/>
        </w:rPr>
        <w:t>de</w:t>
      </w:r>
      <w:proofErr w:type="gramEnd"/>
      <w:r>
        <w:rPr>
          <w:szCs w:val="24"/>
        </w:rPr>
        <w:t xml:space="preserve"> blir hørt</w:t>
      </w:r>
    </w:p>
    <w:p w14:paraId="4A0D4EB8" w14:textId="77777777" w:rsidR="00125748" w:rsidRDefault="00125748" w:rsidP="00125748">
      <w:pPr>
        <w:pStyle w:val="Listeavsnitt"/>
        <w:numPr>
          <w:ilvl w:val="0"/>
          <w:numId w:val="21"/>
        </w:numPr>
        <w:spacing w:after="160" w:line="259" w:lineRule="auto"/>
        <w:rPr>
          <w:szCs w:val="24"/>
        </w:rPr>
      </w:pPr>
      <w:r>
        <w:rPr>
          <w:szCs w:val="24"/>
        </w:rPr>
        <w:t xml:space="preserve">Framstår samlet utad. Vi er Trøndelag Bondelag, ikke xx eller </w:t>
      </w:r>
      <w:proofErr w:type="spellStart"/>
      <w:r>
        <w:rPr>
          <w:szCs w:val="24"/>
        </w:rPr>
        <w:t>Xx</w:t>
      </w:r>
      <w:proofErr w:type="spellEnd"/>
      <w:r>
        <w:rPr>
          <w:szCs w:val="24"/>
        </w:rPr>
        <w:t>.</w:t>
      </w:r>
    </w:p>
    <w:p w14:paraId="7B91D21D" w14:textId="77777777" w:rsidR="00125748" w:rsidRPr="00FE5E3D" w:rsidRDefault="00125748" w:rsidP="00125748">
      <w:pPr>
        <w:pStyle w:val="Listeavsnitt"/>
        <w:numPr>
          <w:ilvl w:val="0"/>
          <w:numId w:val="21"/>
        </w:numPr>
        <w:spacing w:after="160" w:line="259" w:lineRule="auto"/>
        <w:rPr>
          <w:szCs w:val="24"/>
        </w:rPr>
      </w:pPr>
      <w:r>
        <w:rPr>
          <w:szCs w:val="24"/>
        </w:rPr>
        <w:t>Raske avklaringer</w:t>
      </w:r>
    </w:p>
    <w:p w14:paraId="2436AA9B" w14:textId="77777777" w:rsidR="00125748" w:rsidRPr="008122CE" w:rsidRDefault="00125748" w:rsidP="00125748">
      <w:pPr>
        <w:rPr>
          <w:b/>
          <w:bCs/>
        </w:rPr>
      </w:pPr>
    </w:p>
    <w:p w14:paraId="603BD0C0" w14:textId="77777777" w:rsidR="00125748" w:rsidRDefault="00125748" w:rsidP="00125748">
      <w:pPr>
        <w:rPr>
          <w:b/>
          <w:bCs/>
        </w:rPr>
      </w:pPr>
      <w:r w:rsidRPr="008122CE">
        <w:rPr>
          <w:b/>
          <w:bCs/>
        </w:rPr>
        <w:t>Hvilke plattformer har vi i dag?</w:t>
      </w:r>
    </w:p>
    <w:p w14:paraId="71C44AC9" w14:textId="77777777" w:rsidR="00125748" w:rsidRDefault="00125748" w:rsidP="00125748">
      <w:pPr>
        <w:rPr>
          <w:b/>
          <w:bCs/>
        </w:rPr>
      </w:pPr>
    </w:p>
    <w:tbl>
      <w:tblPr>
        <w:tblStyle w:val="Tabellrutenett"/>
        <w:tblW w:w="0" w:type="auto"/>
        <w:tblLook w:val="04A0" w:firstRow="1" w:lastRow="0" w:firstColumn="1" w:lastColumn="0" w:noHBand="0" w:noVBand="1"/>
      </w:tblPr>
      <w:tblGrid>
        <w:gridCol w:w="1765"/>
        <w:gridCol w:w="2773"/>
        <w:gridCol w:w="1947"/>
        <w:gridCol w:w="2576"/>
      </w:tblGrid>
      <w:tr w:rsidR="00125748" w14:paraId="1EDE170A" w14:textId="77777777" w:rsidTr="00125748">
        <w:tc>
          <w:tcPr>
            <w:tcW w:w="2344" w:type="dxa"/>
          </w:tcPr>
          <w:p w14:paraId="1275F696" w14:textId="77777777" w:rsidR="00125748" w:rsidRPr="00D677E8" w:rsidRDefault="00125748" w:rsidP="00125748">
            <w:pPr>
              <w:rPr>
                <w:rFonts w:ascii="Times New Roman" w:hAnsi="Times New Roman" w:cs="Times New Roman"/>
                <w:b/>
                <w:bCs/>
              </w:rPr>
            </w:pPr>
            <w:r w:rsidRPr="00D677E8">
              <w:rPr>
                <w:rFonts w:ascii="Times New Roman" w:hAnsi="Times New Roman" w:cs="Times New Roman"/>
                <w:b/>
                <w:bCs/>
              </w:rPr>
              <w:t>Plattform</w:t>
            </w:r>
          </w:p>
        </w:tc>
        <w:tc>
          <w:tcPr>
            <w:tcW w:w="2804" w:type="dxa"/>
          </w:tcPr>
          <w:p w14:paraId="52818BD1" w14:textId="77777777" w:rsidR="00125748" w:rsidRPr="00D677E8" w:rsidRDefault="00125748" w:rsidP="00125748">
            <w:pPr>
              <w:rPr>
                <w:rFonts w:ascii="Times New Roman" w:hAnsi="Times New Roman" w:cs="Times New Roman"/>
                <w:b/>
                <w:bCs/>
              </w:rPr>
            </w:pPr>
            <w:r w:rsidRPr="00D677E8">
              <w:rPr>
                <w:rFonts w:ascii="Times New Roman" w:hAnsi="Times New Roman" w:cs="Times New Roman"/>
                <w:b/>
                <w:bCs/>
              </w:rPr>
              <w:t>Hva slags type medium</w:t>
            </w:r>
          </w:p>
        </w:tc>
        <w:tc>
          <w:tcPr>
            <w:tcW w:w="2427" w:type="dxa"/>
          </w:tcPr>
          <w:p w14:paraId="4EDDBB06" w14:textId="77777777" w:rsidR="00125748" w:rsidRPr="00D677E8" w:rsidRDefault="00125748" w:rsidP="00125748">
            <w:pPr>
              <w:rPr>
                <w:rFonts w:ascii="Times New Roman" w:hAnsi="Times New Roman" w:cs="Times New Roman"/>
                <w:b/>
                <w:bCs/>
              </w:rPr>
            </w:pPr>
            <w:r w:rsidRPr="00D677E8">
              <w:rPr>
                <w:rFonts w:ascii="Times New Roman" w:hAnsi="Times New Roman" w:cs="Times New Roman"/>
                <w:b/>
                <w:bCs/>
              </w:rPr>
              <w:t>Hvem har tilgang</w:t>
            </w:r>
          </w:p>
        </w:tc>
        <w:tc>
          <w:tcPr>
            <w:tcW w:w="1713" w:type="dxa"/>
          </w:tcPr>
          <w:p w14:paraId="2B5CB6D0" w14:textId="77777777" w:rsidR="00125748" w:rsidRPr="00530521" w:rsidRDefault="00125748" w:rsidP="00125748">
            <w:pPr>
              <w:rPr>
                <w:rFonts w:ascii="Times New Roman" w:hAnsi="Times New Roman" w:cs="Times New Roman"/>
                <w:b/>
                <w:bCs/>
              </w:rPr>
            </w:pPr>
            <w:r w:rsidRPr="00530521">
              <w:rPr>
                <w:rFonts w:ascii="Times New Roman" w:hAnsi="Times New Roman" w:cs="Times New Roman"/>
                <w:b/>
                <w:bCs/>
              </w:rPr>
              <w:t>Muligheter</w:t>
            </w:r>
          </w:p>
        </w:tc>
      </w:tr>
      <w:tr w:rsidR="00125748" w14:paraId="27DF29D0" w14:textId="77777777" w:rsidTr="00125748">
        <w:tc>
          <w:tcPr>
            <w:tcW w:w="2344" w:type="dxa"/>
          </w:tcPr>
          <w:p w14:paraId="4926AD6E"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Skype</w:t>
            </w:r>
          </w:p>
        </w:tc>
        <w:tc>
          <w:tcPr>
            <w:tcW w:w="2804" w:type="dxa"/>
          </w:tcPr>
          <w:p w14:paraId="6BD823C8" w14:textId="77777777" w:rsidR="00125748" w:rsidRDefault="00125748" w:rsidP="00125748">
            <w:pPr>
              <w:rPr>
                <w:rFonts w:ascii="Times New Roman" w:hAnsi="Times New Roman" w:cs="Times New Roman"/>
              </w:rPr>
            </w:pPr>
            <w:r w:rsidRPr="0040303D">
              <w:rPr>
                <w:rFonts w:ascii="Times New Roman" w:hAnsi="Times New Roman" w:cs="Times New Roman"/>
              </w:rPr>
              <w:t>Telefon, videokonferanse, enkel chatfunksjon. Fildeling mulig, men ikke anbefalt.</w:t>
            </w:r>
          </w:p>
          <w:p w14:paraId="5DE1B327" w14:textId="77777777" w:rsidR="00125748" w:rsidRDefault="00125748" w:rsidP="00125748">
            <w:pPr>
              <w:rPr>
                <w:rFonts w:ascii="Times New Roman" w:hAnsi="Times New Roman" w:cs="Times New Roman"/>
              </w:rPr>
            </w:pPr>
          </w:p>
          <w:p w14:paraId="36A2D6FB" w14:textId="77777777" w:rsidR="00125748" w:rsidRDefault="00125748" w:rsidP="00125748">
            <w:pPr>
              <w:rPr>
                <w:rFonts w:ascii="Times New Roman" w:hAnsi="Times New Roman" w:cs="Times New Roman"/>
              </w:rPr>
            </w:pPr>
            <w:r>
              <w:rPr>
                <w:rFonts w:ascii="Times New Roman" w:hAnsi="Times New Roman" w:cs="Times New Roman"/>
              </w:rPr>
              <w:t>GDPR</w:t>
            </w:r>
          </w:p>
          <w:p w14:paraId="201E1FAC" w14:textId="77777777" w:rsidR="00125748" w:rsidRDefault="00125748" w:rsidP="00125748">
            <w:pPr>
              <w:rPr>
                <w:rFonts w:ascii="Times New Roman" w:hAnsi="Times New Roman" w:cs="Times New Roman"/>
              </w:rPr>
            </w:pPr>
          </w:p>
          <w:p w14:paraId="3EB1BDB6" w14:textId="77777777" w:rsidR="00125748" w:rsidRPr="0040303D" w:rsidRDefault="00125748" w:rsidP="00125748">
            <w:pPr>
              <w:rPr>
                <w:rFonts w:ascii="Times New Roman" w:hAnsi="Times New Roman" w:cs="Times New Roman"/>
              </w:rPr>
            </w:pPr>
            <w:r>
              <w:rPr>
                <w:rFonts w:ascii="Times New Roman" w:hAnsi="Times New Roman" w:cs="Times New Roman"/>
              </w:rPr>
              <w:t>Administreres som regel av ansatte.</w:t>
            </w:r>
          </w:p>
        </w:tc>
        <w:tc>
          <w:tcPr>
            <w:tcW w:w="2427" w:type="dxa"/>
          </w:tcPr>
          <w:p w14:paraId="43C7B9BF" w14:textId="77777777" w:rsidR="00125748" w:rsidRPr="0040303D" w:rsidRDefault="00125748" w:rsidP="00125748">
            <w:pPr>
              <w:rPr>
                <w:rFonts w:ascii="Times New Roman" w:hAnsi="Times New Roman" w:cs="Times New Roman"/>
              </w:rPr>
            </w:pPr>
            <w:r w:rsidRPr="00D677E8">
              <w:rPr>
                <w:rFonts w:ascii="Times New Roman" w:hAnsi="Times New Roman" w:cs="Times New Roman"/>
                <w:b/>
                <w:bCs/>
              </w:rPr>
              <w:t>Alle</w:t>
            </w:r>
            <w:r w:rsidRPr="0040303D">
              <w:rPr>
                <w:rFonts w:ascii="Times New Roman" w:hAnsi="Times New Roman" w:cs="Times New Roman"/>
              </w:rPr>
              <w:t>. Kan brukes av alle med pc. Kan også brukes som app på smarttelefon. Kan invitere opptil 250 personer (Skype for business – betalt funksjon).</w:t>
            </w:r>
          </w:p>
          <w:p w14:paraId="602DAAED" w14:textId="77777777" w:rsidR="00125748" w:rsidRPr="0040303D" w:rsidRDefault="00125748" w:rsidP="00125748">
            <w:pPr>
              <w:rPr>
                <w:rFonts w:ascii="Times New Roman" w:hAnsi="Times New Roman" w:cs="Times New Roman"/>
              </w:rPr>
            </w:pPr>
          </w:p>
          <w:p w14:paraId="53033E6F"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Finnes som gratisversjon for privatpersoner, med opptil 50 personer.</w:t>
            </w:r>
          </w:p>
        </w:tc>
        <w:tc>
          <w:tcPr>
            <w:tcW w:w="1713" w:type="dxa"/>
          </w:tcPr>
          <w:p w14:paraId="3E7EF739" w14:textId="77777777" w:rsidR="00125748" w:rsidRPr="00530521" w:rsidRDefault="00125748" w:rsidP="00125748">
            <w:pPr>
              <w:rPr>
                <w:rFonts w:ascii="Times New Roman" w:hAnsi="Times New Roman" w:cs="Times New Roman"/>
              </w:rPr>
            </w:pPr>
            <w:r w:rsidRPr="00530521">
              <w:rPr>
                <w:rFonts w:ascii="Times New Roman" w:hAnsi="Times New Roman" w:cs="Times New Roman"/>
              </w:rPr>
              <w:t xml:space="preserve">Kan brukes som tidligere, og er til nå </w:t>
            </w:r>
            <w:r>
              <w:rPr>
                <w:rFonts w:ascii="Times New Roman" w:hAnsi="Times New Roman" w:cs="Times New Roman"/>
              </w:rPr>
              <w:t xml:space="preserve">vært </w:t>
            </w:r>
            <w:r w:rsidRPr="00530521">
              <w:rPr>
                <w:rFonts w:ascii="Times New Roman" w:hAnsi="Times New Roman" w:cs="Times New Roman"/>
              </w:rPr>
              <w:t>et nyttig verktøy som kan inkludere mange personer i en samtale.</w:t>
            </w:r>
          </w:p>
        </w:tc>
      </w:tr>
      <w:tr w:rsidR="00125748" w14:paraId="0170492C" w14:textId="77777777" w:rsidTr="00125748">
        <w:tc>
          <w:tcPr>
            <w:tcW w:w="2344" w:type="dxa"/>
          </w:tcPr>
          <w:p w14:paraId="3753DDD0"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Outlook</w:t>
            </w:r>
          </w:p>
        </w:tc>
        <w:tc>
          <w:tcPr>
            <w:tcW w:w="2804" w:type="dxa"/>
          </w:tcPr>
          <w:p w14:paraId="277158D2" w14:textId="77777777" w:rsidR="00125748" w:rsidRDefault="00125748" w:rsidP="00125748">
            <w:pPr>
              <w:rPr>
                <w:rFonts w:ascii="Times New Roman" w:hAnsi="Times New Roman" w:cs="Times New Roman"/>
              </w:rPr>
            </w:pPr>
            <w:r w:rsidRPr="0040303D">
              <w:rPr>
                <w:rFonts w:ascii="Times New Roman" w:hAnsi="Times New Roman" w:cs="Times New Roman"/>
              </w:rPr>
              <w:t>Microsoft Office løsning.</w:t>
            </w:r>
          </w:p>
          <w:p w14:paraId="4269251D" w14:textId="77777777" w:rsidR="00125748" w:rsidRDefault="00125748" w:rsidP="00125748">
            <w:pPr>
              <w:rPr>
                <w:rFonts w:ascii="Times New Roman" w:hAnsi="Times New Roman" w:cs="Times New Roman"/>
              </w:rPr>
            </w:pPr>
            <w:r>
              <w:rPr>
                <w:rFonts w:ascii="Times New Roman" w:hAnsi="Times New Roman" w:cs="Times New Roman"/>
              </w:rPr>
              <w:t>Mail, kalender, deling av filer, direktelagringsmulighet i digitalt arkiv.</w:t>
            </w:r>
          </w:p>
          <w:p w14:paraId="56C1A58C" w14:textId="77777777" w:rsidR="00125748" w:rsidRDefault="00125748" w:rsidP="00125748">
            <w:pPr>
              <w:rPr>
                <w:rFonts w:ascii="Times New Roman" w:hAnsi="Times New Roman" w:cs="Times New Roman"/>
              </w:rPr>
            </w:pPr>
            <w:r>
              <w:rPr>
                <w:rFonts w:ascii="Times New Roman" w:hAnsi="Times New Roman" w:cs="Times New Roman"/>
              </w:rPr>
              <w:t>GDPR (Personvernforordningen).</w:t>
            </w:r>
          </w:p>
          <w:p w14:paraId="5DF8C7CB" w14:textId="77777777" w:rsidR="00125748" w:rsidRDefault="00125748" w:rsidP="00125748">
            <w:pPr>
              <w:rPr>
                <w:rFonts w:ascii="Times New Roman" w:hAnsi="Times New Roman" w:cs="Times New Roman"/>
              </w:rPr>
            </w:pPr>
          </w:p>
          <w:p w14:paraId="2C15B214" w14:textId="77777777" w:rsidR="00125748" w:rsidRPr="0040303D" w:rsidRDefault="00125748" w:rsidP="00125748">
            <w:pPr>
              <w:rPr>
                <w:rFonts w:ascii="Times New Roman" w:hAnsi="Times New Roman" w:cs="Times New Roman"/>
              </w:rPr>
            </w:pPr>
            <w:r>
              <w:rPr>
                <w:rFonts w:ascii="Times New Roman" w:hAnsi="Times New Roman" w:cs="Times New Roman"/>
              </w:rPr>
              <w:t xml:space="preserve">Administreres av IT-avdeling Norges Bondelag, men alle innkomne </w:t>
            </w:r>
            <w:proofErr w:type="gramStart"/>
            <w:r>
              <w:rPr>
                <w:rFonts w:ascii="Times New Roman" w:hAnsi="Times New Roman" w:cs="Times New Roman"/>
              </w:rPr>
              <w:t>mailer</w:t>
            </w:r>
            <w:proofErr w:type="gramEnd"/>
            <w:r>
              <w:rPr>
                <w:rFonts w:ascii="Times New Roman" w:hAnsi="Times New Roman" w:cs="Times New Roman"/>
              </w:rPr>
              <w:t xml:space="preserve"> er fortrolige.</w:t>
            </w:r>
          </w:p>
        </w:tc>
        <w:tc>
          <w:tcPr>
            <w:tcW w:w="2427" w:type="dxa"/>
          </w:tcPr>
          <w:p w14:paraId="575D825B" w14:textId="77777777" w:rsidR="00125748" w:rsidRPr="0040303D" w:rsidRDefault="00125748" w:rsidP="00125748">
            <w:pPr>
              <w:rPr>
                <w:rFonts w:ascii="Times New Roman" w:hAnsi="Times New Roman" w:cs="Times New Roman"/>
              </w:rPr>
            </w:pPr>
            <w:r w:rsidRPr="00D677E8">
              <w:rPr>
                <w:rFonts w:ascii="Times New Roman" w:hAnsi="Times New Roman" w:cs="Times New Roman"/>
                <w:b/>
                <w:bCs/>
              </w:rPr>
              <w:t>Ansatte</w:t>
            </w:r>
            <w:r>
              <w:rPr>
                <w:rFonts w:ascii="Times New Roman" w:hAnsi="Times New Roman" w:cs="Times New Roman"/>
              </w:rPr>
              <w:t>.</w:t>
            </w:r>
          </w:p>
        </w:tc>
        <w:tc>
          <w:tcPr>
            <w:tcW w:w="1713" w:type="dxa"/>
          </w:tcPr>
          <w:p w14:paraId="395EB5C6" w14:textId="77777777" w:rsidR="00125748" w:rsidRPr="00530521" w:rsidRDefault="00125748" w:rsidP="00125748">
            <w:pPr>
              <w:rPr>
                <w:rFonts w:ascii="Times New Roman" w:hAnsi="Times New Roman" w:cs="Times New Roman"/>
              </w:rPr>
            </w:pPr>
            <w:r w:rsidRPr="00530521">
              <w:rPr>
                <w:rFonts w:ascii="Times New Roman" w:hAnsi="Times New Roman" w:cs="Times New Roman"/>
              </w:rPr>
              <w:t>Må brukes videre som før. Føringer fra Norges Bondelag.</w:t>
            </w:r>
          </w:p>
        </w:tc>
      </w:tr>
      <w:tr w:rsidR="00125748" w14:paraId="65876961" w14:textId="77777777" w:rsidTr="00125748">
        <w:tc>
          <w:tcPr>
            <w:tcW w:w="2344" w:type="dxa"/>
          </w:tcPr>
          <w:p w14:paraId="4BB3C119"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 xml:space="preserve">Generell </w:t>
            </w:r>
            <w:proofErr w:type="gramStart"/>
            <w:r w:rsidRPr="0040303D">
              <w:rPr>
                <w:rFonts w:ascii="Times New Roman" w:hAnsi="Times New Roman" w:cs="Times New Roman"/>
              </w:rPr>
              <w:t>mail</w:t>
            </w:r>
            <w:proofErr w:type="gramEnd"/>
          </w:p>
        </w:tc>
        <w:tc>
          <w:tcPr>
            <w:tcW w:w="2804" w:type="dxa"/>
          </w:tcPr>
          <w:p w14:paraId="4A03CB0D" w14:textId="77777777" w:rsidR="00125748" w:rsidRDefault="00125748" w:rsidP="00125748">
            <w:pPr>
              <w:rPr>
                <w:rFonts w:ascii="Times New Roman" w:hAnsi="Times New Roman" w:cs="Times New Roman"/>
              </w:rPr>
            </w:pPr>
            <w:r w:rsidRPr="00D677E8">
              <w:rPr>
                <w:rFonts w:ascii="Times New Roman" w:hAnsi="Times New Roman" w:cs="Times New Roman"/>
              </w:rPr>
              <w:t xml:space="preserve">Tekstdeling, informasjon, fildeling og noen </w:t>
            </w:r>
            <w:proofErr w:type="gramStart"/>
            <w:r w:rsidRPr="00D677E8">
              <w:rPr>
                <w:rFonts w:ascii="Times New Roman" w:hAnsi="Times New Roman" w:cs="Times New Roman"/>
              </w:rPr>
              <w:t>mailer</w:t>
            </w:r>
            <w:proofErr w:type="gramEnd"/>
            <w:r w:rsidRPr="00D677E8">
              <w:rPr>
                <w:rFonts w:ascii="Times New Roman" w:hAnsi="Times New Roman" w:cs="Times New Roman"/>
              </w:rPr>
              <w:t xml:space="preserve"> har kalenderfunksjon.</w:t>
            </w:r>
          </w:p>
          <w:p w14:paraId="0E919767" w14:textId="77777777" w:rsidR="00125748" w:rsidRDefault="00125748" w:rsidP="00125748">
            <w:pPr>
              <w:rPr>
                <w:rFonts w:ascii="Times New Roman" w:hAnsi="Times New Roman" w:cs="Times New Roman"/>
              </w:rPr>
            </w:pPr>
          </w:p>
          <w:p w14:paraId="026A108E" w14:textId="77777777" w:rsidR="00125748" w:rsidRDefault="00125748" w:rsidP="00125748">
            <w:pPr>
              <w:rPr>
                <w:rFonts w:ascii="Times New Roman" w:hAnsi="Times New Roman" w:cs="Times New Roman"/>
              </w:rPr>
            </w:pPr>
            <w:r>
              <w:rPr>
                <w:rFonts w:ascii="Times New Roman" w:hAnsi="Times New Roman" w:cs="Times New Roman"/>
              </w:rPr>
              <w:t xml:space="preserve">Ikke noe sikkerhet </w:t>
            </w:r>
            <w:proofErr w:type="spellStart"/>
            <w:r>
              <w:rPr>
                <w:rFonts w:ascii="Times New Roman" w:hAnsi="Times New Roman" w:cs="Times New Roman"/>
              </w:rPr>
              <w:t>mtp</w:t>
            </w:r>
            <w:proofErr w:type="spellEnd"/>
            <w:r>
              <w:rPr>
                <w:rFonts w:ascii="Times New Roman" w:hAnsi="Times New Roman" w:cs="Times New Roman"/>
              </w:rPr>
              <w:t>. GDPR.</w:t>
            </w:r>
          </w:p>
          <w:p w14:paraId="3A09CBA9" w14:textId="77777777" w:rsidR="00125748" w:rsidRDefault="00125748" w:rsidP="00125748">
            <w:pPr>
              <w:rPr>
                <w:rFonts w:ascii="Times New Roman" w:hAnsi="Times New Roman" w:cs="Times New Roman"/>
              </w:rPr>
            </w:pPr>
          </w:p>
          <w:p w14:paraId="24D6F574" w14:textId="77777777" w:rsidR="00125748" w:rsidRPr="00D677E8" w:rsidRDefault="00125748" w:rsidP="00125748">
            <w:pPr>
              <w:rPr>
                <w:rFonts w:ascii="Times New Roman" w:hAnsi="Times New Roman" w:cs="Times New Roman"/>
              </w:rPr>
            </w:pPr>
            <w:r>
              <w:rPr>
                <w:rFonts w:ascii="Times New Roman" w:hAnsi="Times New Roman" w:cs="Times New Roman"/>
              </w:rPr>
              <w:t xml:space="preserve">Hver enkelt bruker må administrere sin </w:t>
            </w:r>
            <w:proofErr w:type="gramStart"/>
            <w:r>
              <w:rPr>
                <w:rFonts w:ascii="Times New Roman" w:hAnsi="Times New Roman" w:cs="Times New Roman"/>
              </w:rPr>
              <w:t>mail</w:t>
            </w:r>
            <w:proofErr w:type="gramEnd"/>
            <w:r>
              <w:rPr>
                <w:rFonts w:ascii="Times New Roman" w:hAnsi="Times New Roman" w:cs="Times New Roman"/>
              </w:rPr>
              <w:t>.</w:t>
            </w:r>
          </w:p>
        </w:tc>
        <w:tc>
          <w:tcPr>
            <w:tcW w:w="2427" w:type="dxa"/>
          </w:tcPr>
          <w:p w14:paraId="65933290" w14:textId="77777777" w:rsidR="00125748" w:rsidRPr="0040303D" w:rsidRDefault="00125748" w:rsidP="00125748">
            <w:pPr>
              <w:rPr>
                <w:rFonts w:ascii="Times New Roman" w:hAnsi="Times New Roman" w:cs="Times New Roman"/>
                <w:b/>
                <w:bCs/>
              </w:rPr>
            </w:pPr>
            <w:r w:rsidRPr="00D677E8">
              <w:rPr>
                <w:rFonts w:ascii="Times New Roman" w:hAnsi="Times New Roman" w:cs="Times New Roman"/>
                <w:b/>
                <w:bCs/>
              </w:rPr>
              <w:t>Alle med tilgang til internett</w:t>
            </w:r>
            <w:r>
              <w:rPr>
                <w:rFonts w:ascii="Times New Roman" w:hAnsi="Times New Roman" w:cs="Times New Roman"/>
                <w:b/>
                <w:bCs/>
              </w:rPr>
              <w:t>.</w:t>
            </w:r>
          </w:p>
        </w:tc>
        <w:tc>
          <w:tcPr>
            <w:tcW w:w="1713" w:type="dxa"/>
          </w:tcPr>
          <w:p w14:paraId="5B07ACD5" w14:textId="77777777" w:rsidR="00125748" w:rsidRDefault="00125748" w:rsidP="00125748">
            <w:pPr>
              <w:rPr>
                <w:rFonts w:ascii="Times New Roman" w:hAnsi="Times New Roman" w:cs="Times New Roman"/>
              </w:rPr>
            </w:pPr>
            <w:r w:rsidRPr="00530521">
              <w:rPr>
                <w:rFonts w:ascii="Times New Roman" w:hAnsi="Times New Roman" w:cs="Times New Roman"/>
              </w:rPr>
              <w:t xml:space="preserve">Et tiltak kan være å få alle medlemmer i styret over på ett og samme </w:t>
            </w:r>
            <w:proofErr w:type="spellStart"/>
            <w:r w:rsidRPr="00530521">
              <w:rPr>
                <w:rFonts w:ascii="Times New Roman" w:hAnsi="Times New Roman" w:cs="Times New Roman"/>
              </w:rPr>
              <w:t>mailsystem</w:t>
            </w:r>
            <w:proofErr w:type="spellEnd"/>
            <w:r w:rsidRPr="00530521">
              <w:rPr>
                <w:rFonts w:ascii="Times New Roman" w:hAnsi="Times New Roman" w:cs="Times New Roman"/>
              </w:rPr>
              <w:t xml:space="preserve">. Fortrinnsvis </w:t>
            </w:r>
            <w:proofErr w:type="spellStart"/>
            <w:proofErr w:type="gramStart"/>
            <w:r w:rsidRPr="00530521">
              <w:rPr>
                <w:rFonts w:ascii="Times New Roman" w:hAnsi="Times New Roman" w:cs="Times New Roman"/>
              </w:rPr>
              <w:t>outlook</w:t>
            </w:r>
            <w:proofErr w:type="spellEnd"/>
            <w:r w:rsidRPr="00530521">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 xml:space="preserve">Live) </w:t>
            </w:r>
          </w:p>
          <w:p w14:paraId="507E3E25" w14:textId="77777777" w:rsidR="00125748" w:rsidRDefault="00125748" w:rsidP="00125748">
            <w:pPr>
              <w:rPr>
                <w:rFonts w:ascii="Times New Roman" w:hAnsi="Times New Roman" w:cs="Times New Roman"/>
              </w:rPr>
            </w:pPr>
            <w:r w:rsidRPr="00530521">
              <w:rPr>
                <w:rFonts w:ascii="Times New Roman" w:hAnsi="Times New Roman" w:cs="Times New Roman"/>
              </w:rPr>
              <w:t>– kan kombineres med flere Office verktøy-løsninger.</w:t>
            </w:r>
          </w:p>
          <w:p w14:paraId="1622F852" w14:textId="77777777" w:rsidR="00125748" w:rsidRDefault="00125748" w:rsidP="00125748">
            <w:pPr>
              <w:rPr>
                <w:rFonts w:ascii="Times New Roman" w:hAnsi="Times New Roman" w:cs="Times New Roman"/>
              </w:rPr>
            </w:pPr>
          </w:p>
          <w:p w14:paraId="569D2453" w14:textId="77777777" w:rsidR="00125748" w:rsidRPr="00530521" w:rsidRDefault="00125748" w:rsidP="00125748">
            <w:pPr>
              <w:rPr>
                <w:rFonts w:ascii="Times New Roman" w:hAnsi="Times New Roman" w:cs="Times New Roman"/>
              </w:rPr>
            </w:pPr>
            <w:r w:rsidRPr="00530521">
              <w:rPr>
                <w:rFonts w:ascii="Times New Roman" w:hAnsi="Times New Roman" w:cs="Times New Roman"/>
                <w:b/>
                <w:bCs/>
              </w:rPr>
              <w:lastRenderedPageBreak/>
              <w:t>OBS!</w:t>
            </w:r>
            <w:r>
              <w:rPr>
                <w:rFonts w:ascii="Times New Roman" w:hAnsi="Times New Roman" w:cs="Times New Roman"/>
              </w:rPr>
              <w:t xml:space="preserve"> For at alle skal få med seg alt, er det viktig at man velger «Svar alle», hver gang man svarer på </w:t>
            </w:r>
            <w:proofErr w:type="gramStart"/>
            <w:r>
              <w:rPr>
                <w:rFonts w:ascii="Times New Roman" w:hAnsi="Times New Roman" w:cs="Times New Roman"/>
              </w:rPr>
              <w:t>mail</w:t>
            </w:r>
            <w:proofErr w:type="gramEnd"/>
            <w:r>
              <w:rPr>
                <w:rFonts w:ascii="Times New Roman" w:hAnsi="Times New Roman" w:cs="Times New Roman"/>
              </w:rPr>
              <w:t>.</w:t>
            </w:r>
          </w:p>
        </w:tc>
      </w:tr>
      <w:tr w:rsidR="00125748" w14:paraId="088A125F" w14:textId="77777777" w:rsidTr="00125748">
        <w:tc>
          <w:tcPr>
            <w:tcW w:w="2344" w:type="dxa"/>
          </w:tcPr>
          <w:p w14:paraId="16E2974A" w14:textId="77777777" w:rsidR="00125748" w:rsidRPr="0040303D" w:rsidRDefault="00125748" w:rsidP="00125748">
            <w:pPr>
              <w:rPr>
                <w:rFonts w:ascii="Times New Roman" w:hAnsi="Times New Roman" w:cs="Times New Roman"/>
              </w:rPr>
            </w:pPr>
            <w:proofErr w:type="spellStart"/>
            <w:r w:rsidRPr="0040303D">
              <w:rPr>
                <w:rFonts w:ascii="Times New Roman" w:hAnsi="Times New Roman" w:cs="Times New Roman"/>
              </w:rPr>
              <w:lastRenderedPageBreak/>
              <w:t>Årshjul</w:t>
            </w:r>
            <w:proofErr w:type="spellEnd"/>
            <w:r w:rsidRPr="0040303D">
              <w:rPr>
                <w:rFonts w:ascii="Times New Roman" w:hAnsi="Times New Roman" w:cs="Times New Roman"/>
              </w:rPr>
              <w:t>, Møteplan</w:t>
            </w:r>
          </w:p>
        </w:tc>
        <w:tc>
          <w:tcPr>
            <w:tcW w:w="2804" w:type="dxa"/>
          </w:tcPr>
          <w:p w14:paraId="0DD2BEB0" w14:textId="77777777" w:rsidR="00125748" w:rsidRDefault="00125748" w:rsidP="00125748">
            <w:pPr>
              <w:rPr>
                <w:rFonts w:ascii="Times New Roman" w:hAnsi="Times New Roman" w:cs="Times New Roman"/>
              </w:rPr>
            </w:pPr>
            <w:r w:rsidRPr="00D677E8">
              <w:rPr>
                <w:rFonts w:ascii="Times New Roman" w:hAnsi="Times New Roman" w:cs="Times New Roman"/>
              </w:rPr>
              <w:t xml:space="preserve">Trøndelag Bondelag sitt </w:t>
            </w:r>
            <w:proofErr w:type="spellStart"/>
            <w:r w:rsidRPr="00D677E8">
              <w:rPr>
                <w:rFonts w:ascii="Times New Roman" w:hAnsi="Times New Roman" w:cs="Times New Roman"/>
              </w:rPr>
              <w:t>årshjul</w:t>
            </w:r>
            <w:proofErr w:type="spellEnd"/>
            <w:r w:rsidRPr="00D677E8">
              <w:rPr>
                <w:rFonts w:ascii="Times New Roman" w:hAnsi="Times New Roman" w:cs="Times New Roman"/>
              </w:rPr>
              <w:t xml:space="preserve"> og halvårs møteplan. Blir lagt inn alle møter tillitsvalgte deltar på, i tillegg til deltakelse fra ansatte, som omhandler f.eks. lokallagsarbeid</w:t>
            </w:r>
            <w:r>
              <w:rPr>
                <w:rFonts w:ascii="Times New Roman" w:hAnsi="Times New Roman" w:cs="Times New Roman"/>
              </w:rPr>
              <w:t xml:space="preserve">, konferanser ol. </w:t>
            </w:r>
          </w:p>
          <w:p w14:paraId="68EA2061" w14:textId="77777777" w:rsidR="00125748" w:rsidRDefault="00125748" w:rsidP="00125748">
            <w:pPr>
              <w:rPr>
                <w:rFonts w:ascii="Times New Roman" w:hAnsi="Times New Roman" w:cs="Times New Roman"/>
              </w:rPr>
            </w:pPr>
          </w:p>
          <w:p w14:paraId="78E91D26" w14:textId="77777777" w:rsidR="00125748" w:rsidRDefault="00125748" w:rsidP="00125748">
            <w:pPr>
              <w:rPr>
                <w:rFonts w:ascii="Times New Roman" w:hAnsi="Times New Roman" w:cs="Times New Roman"/>
              </w:rPr>
            </w:pPr>
            <w:r>
              <w:rPr>
                <w:rFonts w:ascii="Times New Roman" w:hAnsi="Times New Roman" w:cs="Times New Roman"/>
              </w:rPr>
              <w:t>Word-dokument.</w:t>
            </w:r>
          </w:p>
          <w:p w14:paraId="22103AEF" w14:textId="77777777" w:rsidR="00125748" w:rsidRDefault="00125748" w:rsidP="00125748">
            <w:pPr>
              <w:rPr>
                <w:rFonts w:ascii="Times New Roman" w:hAnsi="Times New Roman" w:cs="Times New Roman"/>
              </w:rPr>
            </w:pPr>
          </w:p>
          <w:p w14:paraId="63B1ADAD" w14:textId="77777777" w:rsidR="00125748" w:rsidRPr="00D677E8" w:rsidRDefault="00125748" w:rsidP="00125748">
            <w:pPr>
              <w:rPr>
                <w:rFonts w:ascii="Times New Roman" w:hAnsi="Times New Roman" w:cs="Times New Roman"/>
              </w:rPr>
            </w:pPr>
            <w:r>
              <w:rPr>
                <w:rFonts w:ascii="Times New Roman" w:hAnsi="Times New Roman" w:cs="Times New Roman"/>
              </w:rPr>
              <w:t>Administreres av ansatte.</w:t>
            </w:r>
          </w:p>
        </w:tc>
        <w:tc>
          <w:tcPr>
            <w:tcW w:w="2427" w:type="dxa"/>
          </w:tcPr>
          <w:p w14:paraId="3260B14C" w14:textId="77777777" w:rsidR="00125748" w:rsidRPr="00D677E8" w:rsidRDefault="00125748" w:rsidP="00125748">
            <w:pPr>
              <w:rPr>
                <w:rFonts w:ascii="Times New Roman" w:hAnsi="Times New Roman" w:cs="Times New Roman"/>
                <w:b/>
                <w:bCs/>
              </w:rPr>
            </w:pPr>
            <w:r w:rsidRPr="00D677E8">
              <w:rPr>
                <w:rFonts w:ascii="Times New Roman" w:hAnsi="Times New Roman" w:cs="Times New Roman"/>
                <w:b/>
                <w:bCs/>
              </w:rPr>
              <w:t>Medlemmer i styret og de ansatte.</w:t>
            </w:r>
          </w:p>
        </w:tc>
        <w:tc>
          <w:tcPr>
            <w:tcW w:w="1713" w:type="dxa"/>
          </w:tcPr>
          <w:p w14:paraId="427E7638" w14:textId="77777777" w:rsidR="00125748" w:rsidRPr="00530521" w:rsidRDefault="00125748" w:rsidP="00125748">
            <w:pPr>
              <w:rPr>
                <w:rFonts w:ascii="Times New Roman" w:hAnsi="Times New Roman" w:cs="Times New Roman"/>
              </w:rPr>
            </w:pPr>
            <w:r w:rsidRPr="00530521">
              <w:rPr>
                <w:rFonts w:ascii="Times New Roman" w:hAnsi="Times New Roman" w:cs="Times New Roman"/>
              </w:rPr>
              <w:t xml:space="preserve">Burde vært digital. </w:t>
            </w:r>
            <w:r>
              <w:rPr>
                <w:rFonts w:ascii="Times New Roman" w:hAnsi="Times New Roman" w:cs="Times New Roman"/>
              </w:rPr>
              <w:t xml:space="preserve">Pr. </w:t>
            </w:r>
            <w:r w:rsidRPr="00530521">
              <w:rPr>
                <w:rFonts w:ascii="Times New Roman" w:hAnsi="Times New Roman" w:cs="Times New Roman"/>
              </w:rPr>
              <w:t xml:space="preserve">nå finnes det ikke GDPR sikret kalenderfunksjon, utenom </w:t>
            </w:r>
            <w:proofErr w:type="spellStart"/>
            <w:r w:rsidRPr="00530521">
              <w:rPr>
                <w:rFonts w:ascii="Times New Roman" w:hAnsi="Times New Roman" w:cs="Times New Roman"/>
              </w:rPr>
              <w:t>outlook</w:t>
            </w:r>
            <w:proofErr w:type="spellEnd"/>
            <w:r w:rsidRPr="00530521">
              <w:rPr>
                <w:rFonts w:ascii="Times New Roman" w:hAnsi="Times New Roman" w:cs="Times New Roman"/>
              </w:rPr>
              <w:t>, som ansatte bruker.</w:t>
            </w:r>
          </w:p>
        </w:tc>
      </w:tr>
      <w:tr w:rsidR="00125748" w14:paraId="27121695" w14:textId="77777777" w:rsidTr="00125748">
        <w:tc>
          <w:tcPr>
            <w:tcW w:w="2344" w:type="dxa"/>
          </w:tcPr>
          <w:p w14:paraId="33EF79B0"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Møteinnkalling og møtereferat</w:t>
            </w:r>
          </w:p>
        </w:tc>
        <w:tc>
          <w:tcPr>
            <w:tcW w:w="2804" w:type="dxa"/>
          </w:tcPr>
          <w:p w14:paraId="051C311A"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 xml:space="preserve">Innkalling med frist til innmelding av saker, dato + sted. </w:t>
            </w:r>
            <w:r>
              <w:rPr>
                <w:rFonts w:ascii="Times New Roman" w:hAnsi="Times New Roman" w:cs="Times New Roman"/>
              </w:rPr>
              <w:t>Referat fra de samme møtene med vedtak.</w:t>
            </w:r>
          </w:p>
          <w:p w14:paraId="259475F5" w14:textId="77777777" w:rsidR="00125748" w:rsidRPr="00C54880" w:rsidRDefault="00125748" w:rsidP="00125748">
            <w:pPr>
              <w:rPr>
                <w:rFonts w:ascii="Times New Roman" w:hAnsi="Times New Roman" w:cs="Times New Roman"/>
              </w:rPr>
            </w:pPr>
          </w:p>
          <w:p w14:paraId="4B7E04BB" w14:textId="77777777" w:rsidR="00125748" w:rsidRDefault="00125748" w:rsidP="00125748">
            <w:pPr>
              <w:rPr>
                <w:rFonts w:ascii="Times New Roman" w:hAnsi="Times New Roman" w:cs="Times New Roman"/>
              </w:rPr>
            </w:pPr>
            <w:r w:rsidRPr="00C54880">
              <w:rPr>
                <w:rFonts w:ascii="Times New Roman" w:hAnsi="Times New Roman" w:cs="Times New Roman"/>
              </w:rPr>
              <w:t>Arena hvor styret diskuterer de saker som har kommet inn, eller kan orientere om aktuelt.</w:t>
            </w:r>
          </w:p>
          <w:p w14:paraId="3C8853C6" w14:textId="77777777" w:rsidR="00125748" w:rsidRDefault="00125748" w:rsidP="00125748">
            <w:pPr>
              <w:rPr>
                <w:rFonts w:ascii="Times New Roman" w:hAnsi="Times New Roman" w:cs="Times New Roman"/>
              </w:rPr>
            </w:pPr>
          </w:p>
          <w:p w14:paraId="5502A49A" w14:textId="77777777" w:rsidR="00125748" w:rsidRDefault="00125748" w:rsidP="00125748">
            <w:pPr>
              <w:rPr>
                <w:rFonts w:ascii="Times New Roman" w:hAnsi="Times New Roman" w:cs="Times New Roman"/>
              </w:rPr>
            </w:pPr>
            <w:r>
              <w:rPr>
                <w:rFonts w:ascii="Times New Roman" w:hAnsi="Times New Roman" w:cs="Times New Roman"/>
              </w:rPr>
              <w:t xml:space="preserve">Sendes via </w:t>
            </w:r>
            <w:proofErr w:type="gramStart"/>
            <w:r>
              <w:rPr>
                <w:rFonts w:ascii="Times New Roman" w:hAnsi="Times New Roman" w:cs="Times New Roman"/>
              </w:rPr>
              <w:t>mail</w:t>
            </w:r>
            <w:proofErr w:type="gramEnd"/>
            <w:r>
              <w:rPr>
                <w:rFonts w:ascii="Times New Roman" w:hAnsi="Times New Roman" w:cs="Times New Roman"/>
              </w:rPr>
              <w:t>, og/eller hjemmeside.</w:t>
            </w:r>
          </w:p>
          <w:p w14:paraId="61718155" w14:textId="77777777" w:rsidR="00125748" w:rsidRDefault="00125748" w:rsidP="00125748">
            <w:pPr>
              <w:rPr>
                <w:rFonts w:ascii="Times New Roman" w:hAnsi="Times New Roman" w:cs="Times New Roman"/>
              </w:rPr>
            </w:pPr>
          </w:p>
          <w:p w14:paraId="5A7B8E77" w14:textId="77777777" w:rsidR="00125748" w:rsidRPr="00C54880" w:rsidRDefault="00125748" w:rsidP="00125748">
            <w:pPr>
              <w:rPr>
                <w:rFonts w:ascii="Times New Roman" w:hAnsi="Times New Roman" w:cs="Times New Roman"/>
              </w:rPr>
            </w:pPr>
            <w:r>
              <w:rPr>
                <w:rFonts w:ascii="Times New Roman" w:hAnsi="Times New Roman" w:cs="Times New Roman"/>
              </w:rPr>
              <w:t xml:space="preserve">Administreres av ansatte. </w:t>
            </w:r>
          </w:p>
        </w:tc>
        <w:tc>
          <w:tcPr>
            <w:tcW w:w="2427" w:type="dxa"/>
          </w:tcPr>
          <w:p w14:paraId="51155D58" w14:textId="77777777" w:rsidR="00125748" w:rsidRPr="00BF7727" w:rsidRDefault="00125748" w:rsidP="00125748">
            <w:pPr>
              <w:rPr>
                <w:rFonts w:ascii="Times New Roman" w:hAnsi="Times New Roman" w:cs="Times New Roman"/>
                <w:b/>
                <w:bCs/>
              </w:rPr>
            </w:pPr>
            <w:r w:rsidRPr="00BF7727">
              <w:rPr>
                <w:rFonts w:ascii="Times New Roman" w:hAnsi="Times New Roman" w:cs="Times New Roman"/>
                <w:b/>
                <w:bCs/>
              </w:rPr>
              <w:t>Tillitsvalgte og ansatte</w:t>
            </w:r>
          </w:p>
        </w:tc>
        <w:tc>
          <w:tcPr>
            <w:tcW w:w="1713" w:type="dxa"/>
          </w:tcPr>
          <w:p w14:paraId="3BAAEB4F" w14:textId="77777777" w:rsidR="00125748" w:rsidRPr="00BF7727" w:rsidRDefault="00125748" w:rsidP="00125748">
            <w:pPr>
              <w:rPr>
                <w:b/>
                <w:bCs/>
              </w:rPr>
            </w:pPr>
          </w:p>
        </w:tc>
      </w:tr>
      <w:tr w:rsidR="00125748" w14:paraId="56F1F1EA" w14:textId="77777777" w:rsidTr="00125748">
        <w:tc>
          <w:tcPr>
            <w:tcW w:w="2344" w:type="dxa"/>
          </w:tcPr>
          <w:p w14:paraId="7BF926A5"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 xml:space="preserve">Telefonmøter </w:t>
            </w:r>
          </w:p>
        </w:tc>
        <w:tc>
          <w:tcPr>
            <w:tcW w:w="2804" w:type="dxa"/>
          </w:tcPr>
          <w:p w14:paraId="204C83F3" w14:textId="77777777" w:rsidR="00125748" w:rsidRPr="00BF7727" w:rsidRDefault="00125748" w:rsidP="00125748">
            <w:pPr>
              <w:rPr>
                <w:rFonts w:ascii="Times New Roman" w:hAnsi="Times New Roman" w:cs="Times New Roman"/>
              </w:rPr>
            </w:pPr>
            <w:r w:rsidRPr="00BF7727">
              <w:rPr>
                <w:rFonts w:ascii="Times New Roman" w:hAnsi="Times New Roman" w:cs="Times New Roman"/>
              </w:rPr>
              <w:t>Som regel via Skype.</w:t>
            </w:r>
          </w:p>
          <w:p w14:paraId="326ECC6E" w14:textId="77777777" w:rsidR="00125748" w:rsidRPr="00BF7727" w:rsidRDefault="00125748" w:rsidP="00125748">
            <w:pPr>
              <w:rPr>
                <w:rFonts w:ascii="Times New Roman" w:hAnsi="Times New Roman" w:cs="Times New Roman"/>
              </w:rPr>
            </w:pPr>
            <w:r w:rsidRPr="00BF7727">
              <w:rPr>
                <w:rFonts w:ascii="Times New Roman" w:hAnsi="Times New Roman" w:cs="Times New Roman"/>
              </w:rPr>
              <w:t xml:space="preserve">Kan gjøres via </w:t>
            </w:r>
            <w:proofErr w:type="spellStart"/>
            <w:r w:rsidRPr="00BF7727">
              <w:rPr>
                <w:rFonts w:ascii="Times New Roman" w:hAnsi="Times New Roman" w:cs="Times New Roman"/>
              </w:rPr>
              <w:t>messenger</w:t>
            </w:r>
            <w:proofErr w:type="spellEnd"/>
            <w:r w:rsidRPr="00BF7727">
              <w:rPr>
                <w:rFonts w:ascii="Times New Roman" w:hAnsi="Times New Roman" w:cs="Times New Roman"/>
              </w:rPr>
              <w:t>.</w:t>
            </w:r>
          </w:p>
          <w:p w14:paraId="5FA578EB" w14:textId="77777777" w:rsidR="00125748" w:rsidRDefault="00125748" w:rsidP="00125748">
            <w:pPr>
              <w:rPr>
                <w:rFonts w:ascii="Times New Roman" w:hAnsi="Times New Roman" w:cs="Times New Roman"/>
              </w:rPr>
            </w:pPr>
            <w:r w:rsidRPr="00BF7727">
              <w:rPr>
                <w:rFonts w:ascii="Times New Roman" w:hAnsi="Times New Roman" w:cs="Times New Roman"/>
              </w:rPr>
              <w:t>Kan gjøres via vanlig telefon – en til en samtale</w:t>
            </w:r>
            <w:r>
              <w:rPr>
                <w:rFonts w:ascii="Times New Roman" w:hAnsi="Times New Roman" w:cs="Times New Roman"/>
              </w:rPr>
              <w:t xml:space="preserve">. </w:t>
            </w:r>
          </w:p>
          <w:p w14:paraId="6A1CAADB" w14:textId="77777777" w:rsidR="00125748" w:rsidRDefault="00125748" w:rsidP="00125748">
            <w:pPr>
              <w:rPr>
                <w:rFonts w:ascii="Times New Roman" w:hAnsi="Times New Roman" w:cs="Times New Roman"/>
              </w:rPr>
            </w:pPr>
          </w:p>
          <w:p w14:paraId="68D38B71"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 xml:space="preserve">Administreres som </w:t>
            </w:r>
            <w:r>
              <w:rPr>
                <w:rFonts w:ascii="Times New Roman" w:hAnsi="Times New Roman" w:cs="Times New Roman"/>
              </w:rPr>
              <w:t xml:space="preserve">regel </w:t>
            </w:r>
            <w:r w:rsidRPr="00C54880">
              <w:rPr>
                <w:rFonts w:ascii="Times New Roman" w:hAnsi="Times New Roman" w:cs="Times New Roman"/>
              </w:rPr>
              <w:t>av ansatte.</w:t>
            </w:r>
          </w:p>
        </w:tc>
        <w:tc>
          <w:tcPr>
            <w:tcW w:w="2427" w:type="dxa"/>
          </w:tcPr>
          <w:p w14:paraId="16995FDF" w14:textId="77777777" w:rsidR="00125748" w:rsidRPr="00BF7727" w:rsidRDefault="00125748" w:rsidP="00125748">
            <w:pPr>
              <w:rPr>
                <w:rFonts w:ascii="Times New Roman" w:hAnsi="Times New Roman" w:cs="Times New Roman"/>
                <w:b/>
                <w:bCs/>
              </w:rPr>
            </w:pPr>
            <w:r w:rsidRPr="00BF7727">
              <w:rPr>
                <w:rFonts w:ascii="Times New Roman" w:hAnsi="Times New Roman" w:cs="Times New Roman"/>
                <w:b/>
                <w:bCs/>
              </w:rPr>
              <w:t>Inviterte, som regel mellom:</w:t>
            </w:r>
          </w:p>
          <w:p w14:paraId="14FF9E1E" w14:textId="77777777" w:rsidR="00125748" w:rsidRPr="00BF7727" w:rsidRDefault="00125748" w:rsidP="00125748">
            <w:pPr>
              <w:rPr>
                <w:rFonts w:ascii="Times New Roman" w:hAnsi="Times New Roman" w:cs="Times New Roman"/>
              </w:rPr>
            </w:pPr>
            <w:r w:rsidRPr="00BF7727">
              <w:rPr>
                <w:rFonts w:ascii="Times New Roman" w:hAnsi="Times New Roman" w:cs="Times New Roman"/>
              </w:rPr>
              <w:t xml:space="preserve">styremedlemmer, fylkesledere i landet, leder og nestleder + </w:t>
            </w:r>
            <w:proofErr w:type="spellStart"/>
            <w:proofErr w:type="gramStart"/>
            <w:r w:rsidRPr="00BF7727">
              <w:rPr>
                <w:rFonts w:ascii="Times New Roman" w:hAnsi="Times New Roman" w:cs="Times New Roman"/>
              </w:rPr>
              <w:t>org.sjef</w:t>
            </w:r>
            <w:proofErr w:type="spellEnd"/>
            <w:proofErr w:type="gramEnd"/>
            <w:r w:rsidRPr="00BF7727">
              <w:rPr>
                <w:rFonts w:ascii="Times New Roman" w:hAnsi="Times New Roman" w:cs="Times New Roman"/>
              </w:rPr>
              <w:t>.</w:t>
            </w:r>
            <w:r>
              <w:rPr>
                <w:rFonts w:ascii="Times New Roman" w:hAnsi="Times New Roman" w:cs="Times New Roman"/>
              </w:rPr>
              <w:t>, mellom ansatte</w:t>
            </w:r>
          </w:p>
        </w:tc>
        <w:tc>
          <w:tcPr>
            <w:tcW w:w="1713" w:type="dxa"/>
          </w:tcPr>
          <w:p w14:paraId="2D61AFE7" w14:textId="77777777" w:rsidR="00125748" w:rsidRPr="003F2526" w:rsidRDefault="00125748" w:rsidP="00125748">
            <w:pPr>
              <w:rPr>
                <w:rFonts w:ascii="Times New Roman" w:hAnsi="Times New Roman" w:cs="Times New Roman"/>
              </w:rPr>
            </w:pPr>
            <w:r w:rsidRPr="003F2526">
              <w:rPr>
                <w:rFonts w:ascii="Times New Roman" w:hAnsi="Times New Roman" w:cs="Times New Roman"/>
              </w:rPr>
              <w:t xml:space="preserve">Alternativt kan det opprettes gratis bruker i Microsoft Teams. </w:t>
            </w:r>
            <w:r w:rsidRPr="003F2526">
              <w:rPr>
                <w:rFonts w:ascii="Times New Roman" w:hAnsi="Times New Roman" w:cs="Times New Roman"/>
              </w:rPr>
              <w:br/>
            </w:r>
            <w:r w:rsidRPr="003F2526">
              <w:rPr>
                <w:rFonts w:ascii="Times New Roman" w:hAnsi="Times New Roman" w:cs="Times New Roman"/>
              </w:rPr>
              <w:br/>
              <w:t xml:space="preserve">Avhenger av at alle har en livekonto. </w:t>
            </w:r>
            <w:r w:rsidRPr="003F2526">
              <w:rPr>
                <w:rFonts w:ascii="Times New Roman" w:hAnsi="Times New Roman" w:cs="Times New Roman"/>
              </w:rPr>
              <w:br/>
              <w:t>Mye administrering og begrensinger i gratisversjonen.</w:t>
            </w:r>
          </w:p>
          <w:p w14:paraId="17A603F1" w14:textId="77777777" w:rsidR="00125748" w:rsidRPr="003F2526" w:rsidRDefault="00125748" w:rsidP="00125748">
            <w:pPr>
              <w:rPr>
                <w:rFonts w:ascii="Times New Roman" w:hAnsi="Times New Roman" w:cs="Times New Roman"/>
              </w:rPr>
            </w:pPr>
          </w:p>
        </w:tc>
      </w:tr>
      <w:tr w:rsidR="00125748" w14:paraId="558CC922" w14:textId="77777777" w:rsidTr="00125748">
        <w:tc>
          <w:tcPr>
            <w:tcW w:w="2344" w:type="dxa"/>
          </w:tcPr>
          <w:p w14:paraId="1ADA9525"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Nyhetsbrev- fra mars 2020</w:t>
            </w:r>
          </w:p>
        </w:tc>
        <w:tc>
          <w:tcPr>
            <w:tcW w:w="2804" w:type="dxa"/>
          </w:tcPr>
          <w:p w14:paraId="4E987EF0" w14:textId="77777777" w:rsidR="00125748" w:rsidRPr="00BF7727" w:rsidRDefault="00125748" w:rsidP="00125748">
            <w:pPr>
              <w:rPr>
                <w:rFonts w:ascii="Times New Roman" w:hAnsi="Times New Roman" w:cs="Times New Roman"/>
              </w:rPr>
            </w:pPr>
            <w:r w:rsidRPr="00BF7727">
              <w:rPr>
                <w:rFonts w:ascii="Times New Roman" w:hAnsi="Times New Roman" w:cs="Times New Roman"/>
              </w:rPr>
              <w:t>Informasjonsdeling av hva styret har jobbet med den siste måneden.</w:t>
            </w:r>
          </w:p>
          <w:p w14:paraId="4B4A9680" w14:textId="77777777" w:rsidR="00125748" w:rsidRPr="00BF7727" w:rsidRDefault="00125748" w:rsidP="00125748">
            <w:pPr>
              <w:rPr>
                <w:rFonts w:ascii="Times New Roman" w:hAnsi="Times New Roman" w:cs="Times New Roman"/>
              </w:rPr>
            </w:pPr>
          </w:p>
          <w:p w14:paraId="077C9A20" w14:textId="77777777" w:rsidR="00125748" w:rsidRDefault="00125748" w:rsidP="00125748">
            <w:pPr>
              <w:rPr>
                <w:rFonts w:ascii="Times New Roman" w:hAnsi="Times New Roman" w:cs="Times New Roman"/>
              </w:rPr>
            </w:pPr>
            <w:r w:rsidRPr="00BF7727">
              <w:rPr>
                <w:rFonts w:ascii="Times New Roman" w:hAnsi="Times New Roman" w:cs="Times New Roman"/>
              </w:rPr>
              <w:t xml:space="preserve">Styret sender inn saker, i tillegg til at </w:t>
            </w:r>
            <w:r w:rsidRPr="00BF7727">
              <w:rPr>
                <w:rFonts w:ascii="Times New Roman" w:hAnsi="Times New Roman" w:cs="Times New Roman"/>
              </w:rPr>
              <w:lastRenderedPageBreak/>
              <w:t>orienteringssaker blir flyttet hit.</w:t>
            </w:r>
          </w:p>
          <w:p w14:paraId="52316722" w14:textId="77777777" w:rsidR="00125748" w:rsidRDefault="00125748" w:rsidP="00125748">
            <w:pPr>
              <w:rPr>
                <w:rFonts w:ascii="Times New Roman" w:hAnsi="Times New Roman" w:cs="Times New Roman"/>
                <w:b/>
                <w:bCs/>
              </w:rPr>
            </w:pPr>
          </w:p>
          <w:p w14:paraId="4C4E7551" w14:textId="77777777" w:rsidR="00125748" w:rsidRDefault="00125748" w:rsidP="00125748">
            <w:pPr>
              <w:rPr>
                <w:rFonts w:ascii="Times New Roman" w:hAnsi="Times New Roman" w:cs="Times New Roman"/>
              </w:rPr>
            </w:pPr>
            <w:r w:rsidRPr="00BF7727">
              <w:rPr>
                <w:rFonts w:ascii="Times New Roman" w:hAnsi="Times New Roman" w:cs="Times New Roman"/>
              </w:rPr>
              <w:t xml:space="preserve">Sendes via </w:t>
            </w:r>
            <w:proofErr w:type="gramStart"/>
            <w:r w:rsidRPr="00BF7727">
              <w:rPr>
                <w:rFonts w:ascii="Times New Roman" w:hAnsi="Times New Roman" w:cs="Times New Roman"/>
              </w:rPr>
              <w:t>mail</w:t>
            </w:r>
            <w:proofErr w:type="gramEnd"/>
            <w:r w:rsidRPr="00BF7727">
              <w:rPr>
                <w:rFonts w:ascii="Times New Roman" w:hAnsi="Times New Roman" w:cs="Times New Roman"/>
              </w:rPr>
              <w:t>.</w:t>
            </w:r>
          </w:p>
          <w:p w14:paraId="78F788D4" w14:textId="77777777" w:rsidR="00125748" w:rsidRDefault="00125748" w:rsidP="00125748">
            <w:pPr>
              <w:rPr>
                <w:rFonts w:ascii="Times New Roman" w:hAnsi="Times New Roman" w:cs="Times New Roman"/>
              </w:rPr>
            </w:pPr>
          </w:p>
          <w:p w14:paraId="4B491624" w14:textId="77777777" w:rsidR="00125748" w:rsidRPr="00BF7727" w:rsidRDefault="00125748" w:rsidP="00125748">
            <w:pPr>
              <w:rPr>
                <w:rFonts w:ascii="Times New Roman" w:hAnsi="Times New Roman" w:cs="Times New Roman"/>
              </w:rPr>
            </w:pPr>
            <w:r>
              <w:rPr>
                <w:rFonts w:ascii="Times New Roman" w:hAnsi="Times New Roman" w:cs="Times New Roman"/>
              </w:rPr>
              <w:t>Administreres av ansatte.</w:t>
            </w:r>
          </w:p>
        </w:tc>
        <w:tc>
          <w:tcPr>
            <w:tcW w:w="2427" w:type="dxa"/>
          </w:tcPr>
          <w:p w14:paraId="4DE336EC" w14:textId="77777777" w:rsidR="00125748" w:rsidRPr="00BF7727" w:rsidRDefault="00125748" w:rsidP="00125748">
            <w:pPr>
              <w:rPr>
                <w:rFonts w:ascii="Times New Roman" w:hAnsi="Times New Roman" w:cs="Times New Roman"/>
                <w:b/>
                <w:bCs/>
              </w:rPr>
            </w:pPr>
            <w:r w:rsidRPr="00BF7727">
              <w:rPr>
                <w:rFonts w:ascii="Times New Roman" w:hAnsi="Times New Roman" w:cs="Times New Roman"/>
                <w:b/>
                <w:bCs/>
              </w:rPr>
              <w:lastRenderedPageBreak/>
              <w:t>Alle medlemmer i de 66 lokallagene i Trøndelag Bondelag.</w:t>
            </w:r>
          </w:p>
        </w:tc>
        <w:tc>
          <w:tcPr>
            <w:tcW w:w="1713" w:type="dxa"/>
          </w:tcPr>
          <w:p w14:paraId="20BEDF64" w14:textId="77777777" w:rsidR="00125748" w:rsidRPr="00BF7727" w:rsidRDefault="00125748" w:rsidP="00125748">
            <w:pPr>
              <w:rPr>
                <w:b/>
                <w:bCs/>
              </w:rPr>
            </w:pPr>
          </w:p>
        </w:tc>
      </w:tr>
      <w:tr w:rsidR="00125748" w14:paraId="46379E14" w14:textId="77777777" w:rsidTr="00125748">
        <w:tc>
          <w:tcPr>
            <w:tcW w:w="2344" w:type="dxa"/>
          </w:tcPr>
          <w:p w14:paraId="150CF3F9" w14:textId="77777777" w:rsidR="00125748" w:rsidRDefault="00125748" w:rsidP="00125748">
            <w:pPr>
              <w:rPr>
                <w:rFonts w:ascii="Times New Roman" w:hAnsi="Times New Roman" w:cs="Times New Roman"/>
              </w:rPr>
            </w:pPr>
            <w:r w:rsidRPr="0040303D">
              <w:rPr>
                <w:rFonts w:ascii="Times New Roman" w:hAnsi="Times New Roman" w:cs="Times New Roman"/>
              </w:rPr>
              <w:t>Facebook, lukket gruppe</w:t>
            </w:r>
            <w:r>
              <w:rPr>
                <w:rFonts w:ascii="Times New Roman" w:hAnsi="Times New Roman" w:cs="Times New Roman"/>
              </w:rPr>
              <w:t>.</w:t>
            </w:r>
          </w:p>
          <w:p w14:paraId="2CF84A09" w14:textId="77777777" w:rsidR="00125748" w:rsidRPr="0040303D" w:rsidRDefault="00125748" w:rsidP="00125748">
            <w:pPr>
              <w:rPr>
                <w:rFonts w:ascii="Times New Roman" w:hAnsi="Times New Roman" w:cs="Times New Roman"/>
              </w:rPr>
            </w:pPr>
            <w:r>
              <w:rPr>
                <w:rFonts w:ascii="Times New Roman" w:hAnsi="Times New Roman" w:cs="Times New Roman"/>
              </w:rPr>
              <w:t xml:space="preserve">Facebook </w:t>
            </w:r>
            <w:proofErr w:type="spellStart"/>
            <w:r>
              <w:rPr>
                <w:rFonts w:ascii="Times New Roman" w:hAnsi="Times New Roman" w:cs="Times New Roman"/>
              </w:rPr>
              <w:t>messenger</w:t>
            </w:r>
            <w:proofErr w:type="spellEnd"/>
            <w:r>
              <w:rPr>
                <w:rFonts w:ascii="Times New Roman" w:hAnsi="Times New Roman" w:cs="Times New Roman"/>
              </w:rPr>
              <w:t>.</w:t>
            </w:r>
          </w:p>
        </w:tc>
        <w:tc>
          <w:tcPr>
            <w:tcW w:w="2804" w:type="dxa"/>
          </w:tcPr>
          <w:p w14:paraId="4C3D060C" w14:textId="77777777" w:rsidR="00125748" w:rsidRPr="00BF7727" w:rsidRDefault="00125748" w:rsidP="00125748">
            <w:pPr>
              <w:rPr>
                <w:rFonts w:ascii="Times New Roman" w:hAnsi="Times New Roman" w:cs="Times New Roman"/>
              </w:rPr>
            </w:pPr>
            <w:r w:rsidRPr="00BF7727">
              <w:rPr>
                <w:rFonts w:ascii="Times New Roman" w:hAnsi="Times New Roman" w:cs="Times New Roman"/>
              </w:rPr>
              <w:t>Sosiale medier. Kan åpnes på både telefon, pc og nettbrett.</w:t>
            </w:r>
          </w:p>
          <w:p w14:paraId="5C1DDED6" w14:textId="77777777" w:rsidR="00125748" w:rsidRPr="00BF7727" w:rsidRDefault="00125748" w:rsidP="00125748">
            <w:pPr>
              <w:rPr>
                <w:rFonts w:ascii="Times New Roman" w:hAnsi="Times New Roman" w:cs="Times New Roman"/>
              </w:rPr>
            </w:pPr>
          </w:p>
          <w:p w14:paraId="00FAA7D7" w14:textId="77777777" w:rsidR="00125748" w:rsidRDefault="00125748" w:rsidP="00125748">
            <w:pPr>
              <w:rPr>
                <w:rFonts w:ascii="Times New Roman" w:hAnsi="Times New Roman" w:cs="Times New Roman"/>
              </w:rPr>
            </w:pPr>
            <w:r>
              <w:rPr>
                <w:rFonts w:ascii="Times New Roman" w:hAnsi="Times New Roman" w:cs="Times New Roman"/>
              </w:rPr>
              <w:t xml:space="preserve">Gruppe: </w:t>
            </w:r>
            <w:r w:rsidRPr="00BF7727">
              <w:rPr>
                <w:rFonts w:ascii="Times New Roman" w:hAnsi="Times New Roman" w:cs="Times New Roman"/>
              </w:rPr>
              <w:t>Brukes til å se hvem som har sett og prinsippet «den som tier samtykker».</w:t>
            </w:r>
          </w:p>
          <w:p w14:paraId="2B058C64" w14:textId="77777777" w:rsidR="00125748" w:rsidRDefault="00125748" w:rsidP="00125748">
            <w:pPr>
              <w:rPr>
                <w:rFonts w:ascii="Times New Roman" w:hAnsi="Times New Roman" w:cs="Times New Roman"/>
              </w:rPr>
            </w:pPr>
          </w:p>
          <w:p w14:paraId="0EE7B565" w14:textId="77777777" w:rsidR="00125748" w:rsidRDefault="00125748" w:rsidP="00125748">
            <w:pPr>
              <w:rPr>
                <w:rFonts w:ascii="Times New Roman" w:hAnsi="Times New Roman" w:cs="Times New Roman"/>
              </w:rPr>
            </w:pPr>
            <w:r>
              <w:rPr>
                <w:rFonts w:ascii="Times New Roman" w:hAnsi="Times New Roman" w:cs="Times New Roman"/>
              </w:rPr>
              <w:t xml:space="preserve">Messenger: </w:t>
            </w:r>
            <w:proofErr w:type="gramStart"/>
            <w:r>
              <w:rPr>
                <w:rFonts w:ascii="Times New Roman" w:hAnsi="Times New Roman" w:cs="Times New Roman"/>
              </w:rPr>
              <w:t>gruppechat</w:t>
            </w:r>
            <w:proofErr w:type="gramEnd"/>
            <w:r>
              <w:rPr>
                <w:rFonts w:ascii="Times New Roman" w:hAnsi="Times New Roman" w:cs="Times New Roman"/>
              </w:rPr>
              <w:t>. Kan og bør kun brukes til sosialt.</w:t>
            </w:r>
          </w:p>
          <w:p w14:paraId="6A26933B" w14:textId="77777777" w:rsidR="00125748" w:rsidRDefault="00125748" w:rsidP="00125748">
            <w:pPr>
              <w:rPr>
                <w:rFonts w:ascii="Times New Roman" w:hAnsi="Times New Roman" w:cs="Times New Roman"/>
              </w:rPr>
            </w:pPr>
          </w:p>
          <w:p w14:paraId="64EB3515" w14:textId="77777777" w:rsidR="00125748" w:rsidRPr="00483D94" w:rsidRDefault="00125748" w:rsidP="00125748">
            <w:pPr>
              <w:rPr>
                <w:rFonts w:ascii="Times New Roman" w:hAnsi="Times New Roman" w:cs="Times New Roman"/>
              </w:rPr>
            </w:pPr>
            <w:r>
              <w:rPr>
                <w:rFonts w:ascii="Times New Roman" w:hAnsi="Times New Roman" w:cs="Times New Roman"/>
              </w:rPr>
              <w:t>Henter all informasjon du legger inn, og bruker det til brukerrettet reklame.</w:t>
            </w:r>
          </w:p>
          <w:p w14:paraId="2E604557" w14:textId="77777777" w:rsidR="00125748" w:rsidRDefault="00125748" w:rsidP="00125748">
            <w:pPr>
              <w:rPr>
                <w:rFonts w:ascii="Times New Roman" w:hAnsi="Times New Roman" w:cs="Times New Roman"/>
                <w:b/>
                <w:bCs/>
              </w:rPr>
            </w:pPr>
          </w:p>
          <w:p w14:paraId="3E50E4DC"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Administreres av ansatte + fylkesleder.</w:t>
            </w:r>
          </w:p>
        </w:tc>
        <w:tc>
          <w:tcPr>
            <w:tcW w:w="2427" w:type="dxa"/>
          </w:tcPr>
          <w:p w14:paraId="4068A5FC" w14:textId="77777777" w:rsidR="00125748" w:rsidRPr="00BF7727" w:rsidRDefault="00125748" w:rsidP="00125748">
            <w:pPr>
              <w:rPr>
                <w:rFonts w:ascii="Times New Roman" w:hAnsi="Times New Roman" w:cs="Times New Roman"/>
                <w:b/>
                <w:bCs/>
              </w:rPr>
            </w:pPr>
            <w:r w:rsidRPr="00BF7727">
              <w:rPr>
                <w:rFonts w:ascii="Times New Roman" w:hAnsi="Times New Roman" w:cs="Times New Roman"/>
                <w:b/>
                <w:bCs/>
              </w:rPr>
              <w:t xml:space="preserve">Alle </w:t>
            </w:r>
            <w:r w:rsidRPr="00BF7727">
              <w:rPr>
                <w:rFonts w:ascii="Times New Roman" w:hAnsi="Times New Roman" w:cs="Times New Roman"/>
              </w:rPr>
              <w:t xml:space="preserve">(som har en bruker på </w:t>
            </w:r>
            <w:proofErr w:type="spellStart"/>
            <w:r w:rsidRPr="00BF7727">
              <w:rPr>
                <w:rFonts w:ascii="Times New Roman" w:hAnsi="Times New Roman" w:cs="Times New Roman"/>
              </w:rPr>
              <w:t>facebook</w:t>
            </w:r>
            <w:proofErr w:type="spellEnd"/>
            <w:r w:rsidRPr="00BF7727">
              <w:rPr>
                <w:rFonts w:ascii="Times New Roman" w:hAnsi="Times New Roman" w:cs="Times New Roman"/>
              </w:rPr>
              <w:t>).</w:t>
            </w:r>
          </w:p>
        </w:tc>
        <w:tc>
          <w:tcPr>
            <w:tcW w:w="1713" w:type="dxa"/>
          </w:tcPr>
          <w:p w14:paraId="09B49B21" w14:textId="77777777" w:rsidR="00125748" w:rsidRPr="00933EB2" w:rsidRDefault="00125748" w:rsidP="00125748">
            <w:pPr>
              <w:rPr>
                <w:rFonts w:ascii="Times New Roman" w:hAnsi="Times New Roman" w:cs="Times New Roman"/>
              </w:rPr>
            </w:pPr>
            <w:r w:rsidRPr="00933EB2">
              <w:rPr>
                <w:rFonts w:ascii="Times New Roman" w:hAnsi="Times New Roman" w:cs="Times New Roman"/>
              </w:rPr>
              <w:t>Kan fases ut, til fordel for andre sosiale plattformer.</w:t>
            </w:r>
          </w:p>
          <w:p w14:paraId="70AFE7A6" w14:textId="77777777" w:rsidR="00125748" w:rsidRPr="00933EB2" w:rsidRDefault="00125748" w:rsidP="00125748">
            <w:pPr>
              <w:rPr>
                <w:rFonts w:ascii="Times New Roman" w:hAnsi="Times New Roman" w:cs="Times New Roman"/>
              </w:rPr>
            </w:pPr>
          </w:p>
          <w:p w14:paraId="2756C105" w14:textId="77777777" w:rsidR="00125748" w:rsidRPr="00933EB2" w:rsidRDefault="00125748" w:rsidP="00125748">
            <w:pPr>
              <w:rPr>
                <w:rFonts w:ascii="Times New Roman" w:hAnsi="Times New Roman" w:cs="Times New Roman"/>
              </w:rPr>
            </w:pPr>
            <w:r w:rsidRPr="00933EB2">
              <w:rPr>
                <w:rFonts w:ascii="Times New Roman" w:hAnsi="Times New Roman" w:cs="Times New Roman"/>
              </w:rPr>
              <w:t>Pr</w:t>
            </w:r>
            <w:r>
              <w:rPr>
                <w:rFonts w:ascii="Times New Roman" w:hAnsi="Times New Roman" w:cs="Times New Roman"/>
              </w:rPr>
              <w:t>.</w:t>
            </w:r>
            <w:r w:rsidRPr="00933EB2">
              <w:rPr>
                <w:rFonts w:ascii="Times New Roman" w:hAnsi="Times New Roman" w:cs="Times New Roman"/>
              </w:rPr>
              <w:t xml:space="preserve"> nå er det praktisk fordi vi også har en offentlig </w:t>
            </w:r>
            <w:proofErr w:type="spellStart"/>
            <w:r w:rsidRPr="00933EB2">
              <w:rPr>
                <w:rFonts w:ascii="Times New Roman" w:hAnsi="Times New Roman" w:cs="Times New Roman"/>
              </w:rPr>
              <w:t>facebookside</w:t>
            </w:r>
            <w:proofErr w:type="spellEnd"/>
            <w:r w:rsidRPr="00933EB2">
              <w:rPr>
                <w:rFonts w:ascii="Times New Roman" w:hAnsi="Times New Roman" w:cs="Times New Roman"/>
              </w:rPr>
              <w:t xml:space="preserve"> med over 3700 </w:t>
            </w:r>
            <w:proofErr w:type="spellStart"/>
            <w:r w:rsidRPr="00933EB2">
              <w:rPr>
                <w:rFonts w:ascii="Times New Roman" w:hAnsi="Times New Roman" w:cs="Times New Roman"/>
              </w:rPr>
              <w:t>følgere</w:t>
            </w:r>
            <w:proofErr w:type="spellEnd"/>
            <w:r w:rsidRPr="00933EB2">
              <w:rPr>
                <w:rFonts w:ascii="Times New Roman" w:hAnsi="Times New Roman" w:cs="Times New Roman"/>
              </w:rPr>
              <w:t xml:space="preserve">. </w:t>
            </w:r>
          </w:p>
        </w:tc>
      </w:tr>
      <w:tr w:rsidR="00125748" w14:paraId="0BAB8090" w14:textId="77777777" w:rsidTr="00125748">
        <w:tc>
          <w:tcPr>
            <w:tcW w:w="2344" w:type="dxa"/>
          </w:tcPr>
          <w:p w14:paraId="5EB8471F" w14:textId="77777777" w:rsidR="00125748" w:rsidRPr="0040303D" w:rsidRDefault="00125748" w:rsidP="00125748">
            <w:pPr>
              <w:rPr>
                <w:rFonts w:ascii="Times New Roman" w:hAnsi="Times New Roman" w:cs="Times New Roman"/>
              </w:rPr>
            </w:pPr>
            <w:r w:rsidRPr="0040303D">
              <w:rPr>
                <w:rFonts w:ascii="Times New Roman" w:hAnsi="Times New Roman" w:cs="Times New Roman"/>
              </w:rPr>
              <w:t>Hjemmeside</w:t>
            </w:r>
          </w:p>
        </w:tc>
        <w:tc>
          <w:tcPr>
            <w:tcW w:w="2804" w:type="dxa"/>
          </w:tcPr>
          <w:p w14:paraId="5E8D52A4"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Nyhetsartikler, kalender, årsmøtepapirer, protokoller (ol.), kontaktinformasjon.</w:t>
            </w:r>
          </w:p>
          <w:p w14:paraId="6EA84A5F" w14:textId="77777777" w:rsidR="00125748" w:rsidRPr="00C54880" w:rsidRDefault="00125748" w:rsidP="00125748">
            <w:pPr>
              <w:rPr>
                <w:rFonts w:ascii="Times New Roman" w:hAnsi="Times New Roman" w:cs="Times New Roman"/>
              </w:rPr>
            </w:pPr>
          </w:p>
          <w:p w14:paraId="493A14D3"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Medlemsside – egen innlogging for alle medlemmer. Kan brukes til mer målrettet informasjon.</w:t>
            </w:r>
          </w:p>
          <w:p w14:paraId="543DB54C" w14:textId="77777777" w:rsidR="00125748" w:rsidRPr="00C54880" w:rsidRDefault="00125748" w:rsidP="00125748">
            <w:pPr>
              <w:rPr>
                <w:rFonts w:ascii="Times New Roman" w:hAnsi="Times New Roman" w:cs="Times New Roman"/>
              </w:rPr>
            </w:pPr>
          </w:p>
          <w:p w14:paraId="5E610BDC" w14:textId="77777777" w:rsidR="00125748" w:rsidRPr="00C54880" w:rsidRDefault="00125748" w:rsidP="00125748">
            <w:pPr>
              <w:rPr>
                <w:rFonts w:ascii="Times New Roman" w:hAnsi="Times New Roman" w:cs="Times New Roman"/>
              </w:rPr>
            </w:pPr>
            <w:r w:rsidRPr="00C54880">
              <w:rPr>
                <w:rFonts w:ascii="Times New Roman" w:hAnsi="Times New Roman" w:cs="Times New Roman"/>
              </w:rPr>
              <w:t>Administreres både av ansatte i Trøndelag Bondelag og i Norges Bondelag og delvis lokallag.</w:t>
            </w:r>
          </w:p>
        </w:tc>
        <w:tc>
          <w:tcPr>
            <w:tcW w:w="2427" w:type="dxa"/>
          </w:tcPr>
          <w:p w14:paraId="4C10DC4D" w14:textId="77777777" w:rsidR="00125748" w:rsidRPr="00C54880" w:rsidRDefault="00125748" w:rsidP="00125748">
            <w:pPr>
              <w:rPr>
                <w:rFonts w:ascii="Times New Roman" w:hAnsi="Times New Roman" w:cs="Times New Roman"/>
                <w:b/>
                <w:bCs/>
              </w:rPr>
            </w:pPr>
            <w:r w:rsidRPr="00C54880">
              <w:rPr>
                <w:rFonts w:ascii="Times New Roman" w:hAnsi="Times New Roman" w:cs="Times New Roman"/>
                <w:b/>
                <w:bCs/>
              </w:rPr>
              <w:t>Alle + medlemmer</w:t>
            </w:r>
          </w:p>
        </w:tc>
        <w:tc>
          <w:tcPr>
            <w:tcW w:w="1713" w:type="dxa"/>
          </w:tcPr>
          <w:p w14:paraId="3DE04699" w14:textId="77777777" w:rsidR="00125748" w:rsidRDefault="00125748" w:rsidP="00125748">
            <w:pPr>
              <w:rPr>
                <w:rFonts w:ascii="Times New Roman" w:hAnsi="Times New Roman" w:cs="Times New Roman"/>
              </w:rPr>
            </w:pPr>
            <w:r w:rsidRPr="00933EB2">
              <w:rPr>
                <w:rFonts w:ascii="Times New Roman" w:hAnsi="Times New Roman" w:cs="Times New Roman"/>
              </w:rPr>
              <w:t>Hjemmesiden er under stadig utvikling. Vi er begrenset av d</w:t>
            </w:r>
            <w:r>
              <w:rPr>
                <w:rFonts w:ascii="Times New Roman" w:hAnsi="Times New Roman" w:cs="Times New Roman"/>
              </w:rPr>
              <w:t xml:space="preserve">e </w:t>
            </w:r>
            <w:r w:rsidRPr="00933EB2">
              <w:rPr>
                <w:rFonts w:ascii="Times New Roman" w:hAnsi="Times New Roman" w:cs="Times New Roman"/>
              </w:rPr>
              <w:t>publiseringsmulighetene som ligger tilgjengelig fra leverandøren.</w:t>
            </w:r>
          </w:p>
          <w:p w14:paraId="60012024" w14:textId="77777777" w:rsidR="00125748" w:rsidRDefault="00125748" w:rsidP="00125748">
            <w:pPr>
              <w:rPr>
                <w:rFonts w:ascii="Times New Roman" w:hAnsi="Times New Roman" w:cs="Times New Roman"/>
              </w:rPr>
            </w:pPr>
          </w:p>
          <w:p w14:paraId="263AE6A3" w14:textId="77777777" w:rsidR="00125748" w:rsidRDefault="00125748" w:rsidP="00125748">
            <w:pPr>
              <w:rPr>
                <w:rFonts w:ascii="Times New Roman" w:hAnsi="Times New Roman" w:cs="Times New Roman"/>
              </w:rPr>
            </w:pPr>
            <w:r>
              <w:rPr>
                <w:rFonts w:ascii="Times New Roman" w:hAnsi="Times New Roman" w:cs="Times New Roman"/>
              </w:rPr>
              <w:t xml:space="preserve">Vi kan i større grad benytte oss av verktøy som forteller oss noe om trafikken på sida, og jobbe med å generere mer trafikk </w:t>
            </w:r>
            <w:proofErr w:type="gramStart"/>
            <w:r>
              <w:rPr>
                <w:rFonts w:ascii="Times New Roman" w:hAnsi="Times New Roman" w:cs="Times New Roman"/>
              </w:rPr>
              <w:t>fra  bestemte</w:t>
            </w:r>
            <w:proofErr w:type="gramEnd"/>
            <w:r>
              <w:rPr>
                <w:rFonts w:ascii="Times New Roman" w:hAnsi="Times New Roman" w:cs="Times New Roman"/>
              </w:rPr>
              <w:t xml:space="preserve"> brukergrupper. </w:t>
            </w:r>
          </w:p>
          <w:p w14:paraId="3CAEC1B9" w14:textId="77777777" w:rsidR="00125748" w:rsidRDefault="00125748" w:rsidP="00125748">
            <w:pPr>
              <w:rPr>
                <w:rFonts w:ascii="Times New Roman" w:hAnsi="Times New Roman" w:cs="Times New Roman"/>
              </w:rPr>
            </w:pPr>
          </w:p>
          <w:p w14:paraId="174AAD20" w14:textId="77777777" w:rsidR="00125748" w:rsidRPr="00933EB2" w:rsidRDefault="00125748" w:rsidP="00125748">
            <w:pPr>
              <w:rPr>
                <w:rFonts w:ascii="Times New Roman" w:hAnsi="Times New Roman" w:cs="Times New Roman"/>
              </w:rPr>
            </w:pPr>
            <w:r>
              <w:rPr>
                <w:rFonts w:ascii="Times New Roman" w:hAnsi="Times New Roman" w:cs="Times New Roman"/>
              </w:rPr>
              <w:t xml:space="preserve">Må jobbes med «hele tiden». </w:t>
            </w:r>
          </w:p>
          <w:p w14:paraId="26E07314" w14:textId="77777777" w:rsidR="00125748" w:rsidRPr="00C54880" w:rsidRDefault="00125748" w:rsidP="00125748">
            <w:pPr>
              <w:rPr>
                <w:b/>
                <w:bCs/>
              </w:rPr>
            </w:pPr>
          </w:p>
        </w:tc>
      </w:tr>
      <w:tr w:rsidR="00125748" w14:paraId="11B217C7" w14:textId="77777777" w:rsidTr="00125748">
        <w:tc>
          <w:tcPr>
            <w:tcW w:w="2344" w:type="dxa"/>
          </w:tcPr>
          <w:p w14:paraId="4D6FD3ED" w14:textId="77777777" w:rsidR="00125748" w:rsidRPr="00483D94" w:rsidRDefault="00125748" w:rsidP="00125748">
            <w:pPr>
              <w:rPr>
                <w:rFonts w:ascii="Times New Roman" w:hAnsi="Times New Roman" w:cs="Times New Roman"/>
              </w:rPr>
            </w:pPr>
            <w:r w:rsidRPr="00483D94">
              <w:rPr>
                <w:rFonts w:ascii="Times New Roman" w:hAnsi="Times New Roman" w:cs="Times New Roman"/>
              </w:rPr>
              <w:t>SMS</w:t>
            </w:r>
          </w:p>
        </w:tc>
        <w:tc>
          <w:tcPr>
            <w:tcW w:w="2804" w:type="dxa"/>
          </w:tcPr>
          <w:p w14:paraId="56220D1A" w14:textId="77777777" w:rsidR="00125748" w:rsidRPr="00483D94" w:rsidRDefault="00125748" w:rsidP="00125748">
            <w:pPr>
              <w:rPr>
                <w:rFonts w:ascii="Times New Roman" w:hAnsi="Times New Roman" w:cs="Times New Roman"/>
              </w:rPr>
            </w:pPr>
            <w:r w:rsidRPr="00483D94">
              <w:rPr>
                <w:rFonts w:ascii="Times New Roman" w:hAnsi="Times New Roman" w:cs="Times New Roman"/>
              </w:rPr>
              <w:t>Tekst, bilde, deling av lenker.</w:t>
            </w:r>
          </w:p>
          <w:p w14:paraId="735D8EC3" w14:textId="77777777" w:rsidR="00125748" w:rsidRPr="00483D94" w:rsidRDefault="00125748" w:rsidP="00125748">
            <w:pPr>
              <w:rPr>
                <w:rFonts w:ascii="Times New Roman" w:hAnsi="Times New Roman" w:cs="Times New Roman"/>
              </w:rPr>
            </w:pPr>
          </w:p>
          <w:p w14:paraId="673AB364" w14:textId="77777777" w:rsidR="00125748" w:rsidRPr="00483D94" w:rsidRDefault="00125748" w:rsidP="00125748">
            <w:pPr>
              <w:rPr>
                <w:rFonts w:ascii="Times New Roman" w:hAnsi="Times New Roman" w:cs="Times New Roman"/>
              </w:rPr>
            </w:pPr>
            <w:r w:rsidRPr="00483D94">
              <w:rPr>
                <w:rFonts w:ascii="Times New Roman" w:hAnsi="Times New Roman" w:cs="Times New Roman"/>
              </w:rPr>
              <w:t xml:space="preserve">Brukes ofte som påminner på svar. Kan brukes til å svare når man sitter i møter etc. </w:t>
            </w:r>
          </w:p>
        </w:tc>
        <w:tc>
          <w:tcPr>
            <w:tcW w:w="2427" w:type="dxa"/>
          </w:tcPr>
          <w:p w14:paraId="5200FA8A" w14:textId="77777777" w:rsidR="00125748" w:rsidRPr="00483D94" w:rsidRDefault="00125748" w:rsidP="00125748">
            <w:pPr>
              <w:rPr>
                <w:rFonts w:ascii="Times New Roman" w:hAnsi="Times New Roman" w:cs="Times New Roman"/>
                <w:b/>
                <w:bCs/>
              </w:rPr>
            </w:pPr>
            <w:r w:rsidRPr="00483D94">
              <w:rPr>
                <w:rFonts w:ascii="Times New Roman" w:hAnsi="Times New Roman" w:cs="Times New Roman"/>
                <w:b/>
                <w:bCs/>
              </w:rPr>
              <w:t>Alle med mobiltelefon – ergo alle i styret og alle ansatte</w:t>
            </w:r>
          </w:p>
        </w:tc>
        <w:tc>
          <w:tcPr>
            <w:tcW w:w="1713" w:type="dxa"/>
          </w:tcPr>
          <w:p w14:paraId="0A98599A" w14:textId="77777777" w:rsidR="00125748" w:rsidRPr="00933EB2" w:rsidRDefault="00125748" w:rsidP="00125748">
            <w:pPr>
              <w:rPr>
                <w:rFonts w:ascii="Times New Roman" w:hAnsi="Times New Roman" w:cs="Times New Roman"/>
              </w:rPr>
            </w:pPr>
            <w:r w:rsidRPr="00933EB2">
              <w:rPr>
                <w:rFonts w:ascii="Times New Roman" w:hAnsi="Times New Roman" w:cs="Times New Roman"/>
              </w:rPr>
              <w:t>Kan sende fellesmeldinger via medlemsregisteret og via enkelte nettsider</w:t>
            </w:r>
            <w:r>
              <w:rPr>
                <w:rFonts w:ascii="Times New Roman" w:hAnsi="Times New Roman" w:cs="Times New Roman"/>
              </w:rPr>
              <w:t xml:space="preserve">. </w:t>
            </w:r>
          </w:p>
        </w:tc>
      </w:tr>
    </w:tbl>
    <w:p w14:paraId="7846F4EC" w14:textId="77777777" w:rsidR="00125748" w:rsidRPr="00A60B73" w:rsidRDefault="00125748" w:rsidP="00125748">
      <w:pPr>
        <w:rPr>
          <w:b/>
          <w:bCs/>
        </w:rPr>
      </w:pPr>
    </w:p>
    <w:p w14:paraId="552EF473" w14:textId="77777777" w:rsidR="00125748" w:rsidRDefault="00125748" w:rsidP="00125748">
      <w:pPr>
        <w:rPr>
          <w:b/>
          <w:bCs/>
          <w:i/>
          <w:iCs/>
        </w:rPr>
      </w:pPr>
    </w:p>
    <w:p w14:paraId="0564BD38" w14:textId="77777777" w:rsidR="00125748" w:rsidRDefault="00125748" w:rsidP="00125748">
      <w:pPr>
        <w:rPr>
          <w:b/>
          <w:bCs/>
        </w:rPr>
      </w:pPr>
      <w:r w:rsidRPr="008122CE">
        <w:rPr>
          <w:b/>
          <w:bCs/>
        </w:rPr>
        <w:t>Hva trenger vi framover?</w:t>
      </w:r>
    </w:p>
    <w:p w14:paraId="04BBADDE" w14:textId="77777777" w:rsidR="00125748" w:rsidRDefault="00125748" w:rsidP="00125748">
      <w:pPr>
        <w:rPr>
          <w:sz w:val="22"/>
          <w:szCs w:val="22"/>
        </w:rPr>
      </w:pPr>
      <w:r w:rsidRPr="00A60B73">
        <w:rPr>
          <w:sz w:val="22"/>
          <w:szCs w:val="22"/>
        </w:rPr>
        <w:t>Teknologien vi bruker, må underbygg</w:t>
      </w:r>
      <w:r>
        <w:rPr>
          <w:sz w:val="22"/>
          <w:szCs w:val="22"/>
        </w:rPr>
        <w:t>e</w:t>
      </w:r>
      <w:r w:rsidRPr="00A60B73">
        <w:rPr>
          <w:sz w:val="22"/>
          <w:szCs w:val="22"/>
        </w:rPr>
        <w:t xml:space="preserve"> det målet vi prøver å sette oss; </w:t>
      </w:r>
      <w:r w:rsidRPr="00D677E8">
        <w:rPr>
          <w:i/>
          <w:iCs/>
          <w:sz w:val="22"/>
          <w:szCs w:val="22"/>
        </w:rPr>
        <w:t>å skape mer flyt og effektivitet i arbeidet.</w:t>
      </w:r>
      <w:r w:rsidRPr="00A60B73">
        <w:rPr>
          <w:sz w:val="22"/>
          <w:szCs w:val="22"/>
        </w:rPr>
        <w:t xml:space="preserve"> </w:t>
      </w:r>
    </w:p>
    <w:p w14:paraId="2F09CAAF" w14:textId="77777777" w:rsidR="00125748" w:rsidRDefault="00125748" w:rsidP="00125748">
      <w:pPr>
        <w:rPr>
          <w:sz w:val="22"/>
          <w:szCs w:val="22"/>
        </w:rPr>
      </w:pPr>
    </w:p>
    <w:p w14:paraId="25B1556C" w14:textId="77777777" w:rsidR="00125748" w:rsidRPr="00A60B73" w:rsidRDefault="00125748" w:rsidP="00125748">
      <w:pPr>
        <w:rPr>
          <w:sz w:val="22"/>
          <w:szCs w:val="22"/>
        </w:rPr>
      </w:pPr>
      <w:r>
        <w:rPr>
          <w:sz w:val="22"/>
          <w:szCs w:val="22"/>
        </w:rPr>
        <w:t xml:space="preserve">Styret må ta stilling til om vi kan «omstrukturere» de plattformene vi har, eller om vi trenger enda en plattform å jobbe utfra. Dersom det siste er tilfelle, må vi vite at det kan følges opp, av samtlige: dvs. både ansatte og tillitsvalgte, ingen unntak. </w:t>
      </w:r>
    </w:p>
    <w:p w14:paraId="3D3197E3" w14:textId="1F26CC67" w:rsidR="00125748" w:rsidRDefault="00125748" w:rsidP="00125748">
      <w:pPr>
        <w:rPr>
          <w:lang w:val="nn-NO"/>
        </w:rPr>
      </w:pPr>
    </w:p>
    <w:p w14:paraId="629DC06A" w14:textId="7472422F" w:rsidR="00125748" w:rsidRPr="00316F44" w:rsidRDefault="00125748" w:rsidP="00316F44">
      <w:pPr>
        <w:rPr>
          <w:lang w:val="nn-NO"/>
        </w:rPr>
      </w:pPr>
      <w:r>
        <w:rPr>
          <w:lang w:val="nn-NO"/>
        </w:rPr>
        <w:br w:type="page"/>
      </w:r>
    </w:p>
    <w:tbl>
      <w:tblPr>
        <w:tblpPr w:leftFromText="141" w:rightFromText="141" w:vertAnchor="page" w:horzAnchor="margin" w:tblpY="1776"/>
        <w:tblW w:w="9348" w:type="dxa"/>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552"/>
        <w:gridCol w:w="2029"/>
        <w:gridCol w:w="1468"/>
        <w:gridCol w:w="1164"/>
        <w:gridCol w:w="4135"/>
      </w:tblGrid>
      <w:tr w:rsidR="00316F44" w14:paraId="7A81E5DF" w14:textId="77777777" w:rsidTr="0085175D">
        <w:trPr>
          <w:tblHeader/>
        </w:trPr>
        <w:tc>
          <w:tcPr>
            <w:tcW w:w="9348"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14:paraId="7A8FD240" w14:textId="77777777" w:rsidR="00316F44" w:rsidRDefault="00316F44" w:rsidP="0085175D">
            <w:pPr>
              <w:tabs>
                <w:tab w:val="left" w:pos="708"/>
                <w:tab w:val="left" w:pos="5954"/>
              </w:tabs>
              <w:jc w:val="center"/>
              <w:rPr>
                <w:b/>
                <w:sz w:val="28"/>
                <w:szCs w:val="28"/>
              </w:rPr>
            </w:pPr>
            <w:bookmarkStart w:id="21" w:name="_Hlk16769097"/>
            <w:bookmarkStart w:id="22" w:name="_Hlk19783501"/>
            <w:r>
              <w:rPr>
                <w:b/>
                <w:sz w:val="28"/>
                <w:szCs w:val="28"/>
              </w:rPr>
              <w:lastRenderedPageBreak/>
              <w:t>Orienteringssaker til styremøte 26.mars</w:t>
            </w:r>
          </w:p>
        </w:tc>
      </w:tr>
      <w:tr w:rsidR="00316F44" w14:paraId="3029F2DF" w14:textId="77777777" w:rsidTr="0085175D">
        <w:trPr>
          <w:tblHeader/>
        </w:trPr>
        <w:tc>
          <w:tcPr>
            <w:tcW w:w="552" w:type="dxa"/>
            <w:tcBorders>
              <w:top w:val="single" w:sz="6" w:space="0" w:color="000000"/>
              <w:left w:val="single" w:sz="6" w:space="0" w:color="000000"/>
              <w:bottom w:val="single" w:sz="6" w:space="0" w:color="000000"/>
              <w:right w:val="single" w:sz="6" w:space="0" w:color="000000"/>
            </w:tcBorders>
            <w:shd w:val="clear" w:color="auto" w:fill="8DB3E2" w:themeFill="text2" w:themeFillTint="66"/>
            <w:hideMark/>
          </w:tcPr>
          <w:p w14:paraId="645C8955" w14:textId="77777777" w:rsidR="00316F44" w:rsidRDefault="00316F44" w:rsidP="0085175D">
            <w:pPr>
              <w:rPr>
                <w:b/>
                <w:bCs/>
                <w:sz w:val="20"/>
              </w:rPr>
            </w:pPr>
            <w:r>
              <w:rPr>
                <w:b/>
                <w:bCs/>
                <w:sz w:val="20"/>
              </w:rPr>
              <w:t>Dato</w:t>
            </w:r>
          </w:p>
        </w:tc>
        <w:tc>
          <w:tcPr>
            <w:tcW w:w="2029" w:type="dxa"/>
            <w:tcBorders>
              <w:top w:val="single" w:sz="6" w:space="0" w:color="000000"/>
              <w:left w:val="single" w:sz="6" w:space="0" w:color="000000"/>
              <w:bottom w:val="single" w:sz="6" w:space="0" w:color="000000"/>
              <w:right w:val="single" w:sz="6" w:space="0" w:color="000000"/>
            </w:tcBorders>
            <w:shd w:val="clear" w:color="auto" w:fill="8DB3E2" w:themeFill="text2" w:themeFillTint="66"/>
            <w:hideMark/>
          </w:tcPr>
          <w:p w14:paraId="4D0D5C51" w14:textId="77777777" w:rsidR="00316F44" w:rsidRDefault="00316F44" w:rsidP="0085175D">
            <w:pPr>
              <w:rPr>
                <w:b/>
                <w:bCs/>
                <w:sz w:val="20"/>
              </w:rPr>
            </w:pPr>
            <w:r>
              <w:rPr>
                <w:b/>
                <w:bCs/>
                <w:sz w:val="20"/>
              </w:rPr>
              <w:t>Møte</w:t>
            </w:r>
          </w:p>
        </w:tc>
        <w:tc>
          <w:tcPr>
            <w:tcW w:w="1468" w:type="dxa"/>
            <w:tcBorders>
              <w:top w:val="single" w:sz="6" w:space="0" w:color="000000"/>
              <w:left w:val="single" w:sz="6" w:space="0" w:color="000000"/>
              <w:bottom w:val="single" w:sz="6" w:space="0" w:color="000000"/>
              <w:right w:val="single" w:sz="6" w:space="0" w:color="000000"/>
            </w:tcBorders>
            <w:shd w:val="clear" w:color="auto" w:fill="8DB3E2" w:themeFill="text2" w:themeFillTint="66"/>
            <w:hideMark/>
          </w:tcPr>
          <w:p w14:paraId="149B727C" w14:textId="77777777" w:rsidR="00316F44" w:rsidRDefault="00316F44" w:rsidP="0085175D">
            <w:pPr>
              <w:rPr>
                <w:b/>
                <w:bCs/>
                <w:sz w:val="20"/>
              </w:rPr>
            </w:pPr>
            <w:r>
              <w:rPr>
                <w:b/>
                <w:bCs/>
                <w:sz w:val="20"/>
              </w:rPr>
              <w:t>Sted</w:t>
            </w:r>
          </w:p>
        </w:tc>
        <w:tc>
          <w:tcPr>
            <w:tcW w:w="1164" w:type="dxa"/>
            <w:tcBorders>
              <w:top w:val="single" w:sz="6" w:space="0" w:color="000000"/>
              <w:left w:val="single" w:sz="6" w:space="0" w:color="000000"/>
              <w:bottom w:val="single" w:sz="6" w:space="0" w:color="000000"/>
              <w:right w:val="single" w:sz="6" w:space="0" w:color="000000"/>
            </w:tcBorders>
            <w:shd w:val="clear" w:color="auto" w:fill="8DB3E2" w:themeFill="text2" w:themeFillTint="66"/>
            <w:hideMark/>
          </w:tcPr>
          <w:p w14:paraId="2A83B778" w14:textId="77777777" w:rsidR="00316F44" w:rsidRDefault="00316F44" w:rsidP="0085175D">
            <w:pPr>
              <w:ind w:left="-5" w:firstLine="5"/>
              <w:rPr>
                <w:b/>
                <w:bCs/>
                <w:sz w:val="20"/>
              </w:rPr>
            </w:pPr>
            <w:r>
              <w:rPr>
                <w:b/>
                <w:bCs/>
                <w:sz w:val="20"/>
              </w:rPr>
              <w:t>Deltagere</w:t>
            </w:r>
          </w:p>
        </w:tc>
        <w:tc>
          <w:tcPr>
            <w:tcW w:w="4135" w:type="dxa"/>
            <w:tcBorders>
              <w:top w:val="single" w:sz="6" w:space="0" w:color="000000"/>
              <w:left w:val="single" w:sz="6" w:space="0" w:color="000000"/>
              <w:bottom w:val="single" w:sz="6" w:space="0" w:color="000000"/>
              <w:right w:val="single" w:sz="6" w:space="0" w:color="000000"/>
            </w:tcBorders>
            <w:shd w:val="clear" w:color="auto" w:fill="8DB3E2" w:themeFill="text2" w:themeFillTint="66"/>
            <w:hideMark/>
          </w:tcPr>
          <w:p w14:paraId="1A2247D2" w14:textId="77777777" w:rsidR="00316F44" w:rsidRDefault="00316F44" w:rsidP="0085175D">
            <w:pPr>
              <w:tabs>
                <w:tab w:val="left" w:pos="708"/>
                <w:tab w:val="left" w:pos="5954"/>
              </w:tabs>
              <w:rPr>
                <w:b/>
                <w:sz w:val="20"/>
              </w:rPr>
            </w:pPr>
            <w:r>
              <w:rPr>
                <w:b/>
                <w:sz w:val="20"/>
              </w:rPr>
              <w:t>KORT ORIENTERING FRA MØTET</w:t>
            </w:r>
          </w:p>
        </w:tc>
        <w:bookmarkEnd w:id="21"/>
      </w:tr>
      <w:tr w:rsidR="00316F44" w14:paraId="2BE47E74" w14:textId="77777777" w:rsidTr="0085175D">
        <w:tc>
          <w:tcPr>
            <w:tcW w:w="9348" w:type="dxa"/>
            <w:gridSpan w:val="5"/>
            <w:tcBorders>
              <w:top w:val="single" w:sz="6" w:space="0" w:color="000000"/>
              <w:left w:val="single" w:sz="6" w:space="0" w:color="000000"/>
              <w:bottom w:val="single" w:sz="6" w:space="0" w:color="000000"/>
              <w:right w:val="single" w:sz="4" w:space="0" w:color="auto"/>
            </w:tcBorders>
            <w:shd w:val="clear" w:color="auto" w:fill="FFFF00"/>
            <w:hideMark/>
          </w:tcPr>
          <w:p w14:paraId="54571599" w14:textId="77777777" w:rsidR="00316F44" w:rsidRDefault="00316F44" w:rsidP="0085175D">
            <w:pPr>
              <w:rPr>
                <w:b/>
                <w:bCs/>
                <w:sz w:val="20"/>
              </w:rPr>
            </w:pPr>
            <w:r>
              <w:rPr>
                <w:b/>
                <w:bCs/>
                <w:sz w:val="20"/>
              </w:rPr>
              <w:t>Januar</w:t>
            </w:r>
          </w:p>
        </w:tc>
      </w:tr>
      <w:tr w:rsidR="00316F44" w14:paraId="3735F868" w14:textId="77777777" w:rsidTr="0085175D">
        <w:tc>
          <w:tcPr>
            <w:tcW w:w="552" w:type="dxa"/>
            <w:tcBorders>
              <w:top w:val="single" w:sz="6" w:space="0" w:color="000000"/>
              <w:left w:val="single" w:sz="6" w:space="0" w:color="000000"/>
              <w:bottom w:val="single" w:sz="6" w:space="0" w:color="000000"/>
              <w:right w:val="single" w:sz="6" w:space="0" w:color="000000"/>
            </w:tcBorders>
          </w:tcPr>
          <w:p w14:paraId="77D3E2E2" w14:textId="77777777" w:rsidR="00316F44" w:rsidRDefault="00316F44" w:rsidP="0085175D">
            <w:pPr>
              <w:rPr>
                <w:bCs/>
                <w:sz w:val="20"/>
              </w:rPr>
            </w:pPr>
            <w:r>
              <w:rPr>
                <w:bCs/>
                <w:sz w:val="20"/>
              </w:rPr>
              <w:t>16.</w:t>
            </w:r>
          </w:p>
        </w:tc>
        <w:tc>
          <w:tcPr>
            <w:tcW w:w="2029" w:type="dxa"/>
            <w:tcBorders>
              <w:top w:val="single" w:sz="6" w:space="0" w:color="000000"/>
              <w:left w:val="single" w:sz="6" w:space="0" w:color="000000"/>
              <w:bottom w:val="single" w:sz="6" w:space="0" w:color="000000"/>
              <w:right w:val="single" w:sz="6" w:space="0" w:color="000000"/>
            </w:tcBorders>
          </w:tcPr>
          <w:p w14:paraId="16B3E187" w14:textId="77777777" w:rsidR="00316F44" w:rsidRDefault="00316F44" w:rsidP="0085175D">
            <w:pPr>
              <w:rPr>
                <w:bCs/>
                <w:sz w:val="20"/>
              </w:rPr>
            </w:pPr>
            <w:r>
              <w:rPr>
                <w:bCs/>
                <w:sz w:val="20"/>
              </w:rPr>
              <w:t>Fjellregionmøte</w:t>
            </w:r>
          </w:p>
        </w:tc>
        <w:tc>
          <w:tcPr>
            <w:tcW w:w="1468" w:type="dxa"/>
            <w:tcBorders>
              <w:top w:val="single" w:sz="6" w:space="0" w:color="000000"/>
              <w:left w:val="single" w:sz="6" w:space="0" w:color="000000"/>
              <w:bottom w:val="single" w:sz="6" w:space="0" w:color="000000"/>
              <w:right w:val="single" w:sz="6" w:space="0" w:color="000000"/>
            </w:tcBorders>
          </w:tcPr>
          <w:p w14:paraId="0DDFC167" w14:textId="77777777" w:rsidR="00316F44" w:rsidRDefault="00316F44" w:rsidP="0085175D">
            <w:pPr>
              <w:rPr>
                <w:sz w:val="20"/>
              </w:rPr>
            </w:pPr>
            <w:r>
              <w:rPr>
                <w:sz w:val="20"/>
              </w:rPr>
              <w:t>Stjørdal</w:t>
            </w:r>
          </w:p>
        </w:tc>
        <w:tc>
          <w:tcPr>
            <w:tcW w:w="1164" w:type="dxa"/>
            <w:tcBorders>
              <w:top w:val="single" w:sz="6" w:space="0" w:color="000000"/>
              <w:left w:val="single" w:sz="6" w:space="0" w:color="000000"/>
              <w:bottom w:val="single" w:sz="6" w:space="0" w:color="000000"/>
              <w:right w:val="single" w:sz="6" w:space="0" w:color="000000"/>
            </w:tcBorders>
          </w:tcPr>
          <w:p w14:paraId="5C0B3939" w14:textId="77777777" w:rsidR="00316F44" w:rsidRDefault="00316F44" w:rsidP="0085175D">
            <w:pPr>
              <w:ind w:left="-5" w:firstLine="5"/>
              <w:rPr>
                <w:bCs/>
                <w:sz w:val="20"/>
              </w:rPr>
            </w:pPr>
            <w:r>
              <w:rPr>
                <w:bCs/>
                <w:sz w:val="20"/>
              </w:rPr>
              <w:t>Kari T</w:t>
            </w:r>
          </w:p>
        </w:tc>
        <w:tc>
          <w:tcPr>
            <w:tcW w:w="4135" w:type="dxa"/>
            <w:tcBorders>
              <w:top w:val="single" w:sz="6" w:space="0" w:color="000000"/>
              <w:left w:val="single" w:sz="6" w:space="0" w:color="000000"/>
              <w:bottom w:val="single" w:sz="6" w:space="0" w:color="000000"/>
              <w:right w:val="single" w:sz="6" w:space="0" w:color="000000"/>
            </w:tcBorders>
          </w:tcPr>
          <w:p w14:paraId="359F3160" w14:textId="77777777" w:rsidR="00316F44" w:rsidRDefault="00316F44" w:rsidP="0085175D">
            <w:pPr>
              <w:tabs>
                <w:tab w:val="left" w:pos="708"/>
                <w:tab w:val="left" w:pos="5954"/>
              </w:tabs>
              <w:rPr>
                <w:bCs/>
                <w:sz w:val="20"/>
              </w:rPr>
            </w:pPr>
            <w:r>
              <w:rPr>
                <w:bCs/>
                <w:sz w:val="20"/>
              </w:rPr>
              <w:t xml:space="preserve">Ønske om å starte opp fjellregionsenter i Trøndelag. </w:t>
            </w:r>
            <w:proofErr w:type="gramStart"/>
            <w:r>
              <w:rPr>
                <w:bCs/>
                <w:sz w:val="20"/>
              </w:rPr>
              <w:t>Norges Vel arrangerte møtet</w:t>
            </w:r>
            <w:proofErr w:type="gramEnd"/>
            <w:r>
              <w:rPr>
                <w:bCs/>
                <w:sz w:val="20"/>
              </w:rPr>
              <w:t xml:space="preserve"> i samarbeid med Fylkeskommunen. Representanter fra flere fjellkommuner var </w:t>
            </w:r>
            <w:proofErr w:type="gramStart"/>
            <w:r>
              <w:rPr>
                <w:bCs/>
                <w:sz w:val="20"/>
              </w:rPr>
              <w:t>tilstede</w:t>
            </w:r>
            <w:proofErr w:type="gramEnd"/>
            <w:r>
              <w:rPr>
                <w:bCs/>
                <w:sz w:val="20"/>
              </w:rPr>
              <w:t xml:space="preserve">. </w:t>
            </w:r>
          </w:p>
        </w:tc>
      </w:tr>
      <w:tr w:rsidR="00316F44" w14:paraId="48584770"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2C878107" w14:textId="77777777" w:rsidR="00316F44" w:rsidRDefault="00316F44" w:rsidP="0085175D">
            <w:pPr>
              <w:rPr>
                <w:bCs/>
                <w:sz w:val="20"/>
              </w:rPr>
            </w:pPr>
            <w:r>
              <w:rPr>
                <w:bCs/>
                <w:sz w:val="20"/>
              </w:rPr>
              <w:t>22.</w:t>
            </w:r>
          </w:p>
        </w:tc>
        <w:tc>
          <w:tcPr>
            <w:tcW w:w="2029" w:type="dxa"/>
            <w:tcBorders>
              <w:top w:val="single" w:sz="6" w:space="0" w:color="000000"/>
              <w:left w:val="single" w:sz="6" w:space="0" w:color="000000"/>
              <w:bottom w:val="single" w:sz="6" w:space="0" w:color="000000"/>
              <w:right w:val="single" w:sz="6" w:space="0" w:color="000000"/>
            </w:tcBorders>
            <w:hideMark/>
          </w:tcPr>
          <w:p w14:paraId="656DBBD0" w14:textId="77777777" w:rsidR="00316F44" w:rsidRDefault="00316F44" w:rsidP="0085175D">
            <w:pPr>
              <w:rPr>
                <w:bCs/>
                <w:sz w:val="20"/>
              </w:rPr>
            </w:pPr>
            <w:r>
              <w:rPr>
                <w:bCs/>
                <w:sz w:val="20"/>
              </w:rPr>
              <w:t>Utredning naturbruk grønn sektor</w:t>
            </w:r>
          </w:p>
        </w:tc>
        <w:tc>
          <w:tcPr>
            <w:tcW w:w="1468" w:type="dxa"/>
            <w:tcBorders>
              <w:top w:val="single" w:sz="6" w:space="0" w:color="000000"/>
              <w:left w:val="single" w:sz="6" w:space="0" w:color="000000"/>
              <w:bottom w:val="single" w:sz="6" w:space="0" w:color="000000"/>
              <w:right w:val="single" w:sz="6" w:space="0" w:color="000000"/>
            </w:tcBorders>
            <w:hideMark/>
          </w:tcPr>
          <w:p w14:paraId="3DCB0556" w14:textId="77777777" w:rsidR="00316F44" w:rsidRDefault="00316F44" w:rsidP="0085175D">
            <w:pPr>
              <w:rPr>
                <w:bCs/>
                <w:sz w:val="20"/>
              </w:rPr>
            </w:pPr>
            <w:r>
              <w:rPr>
                <w:sz w:val="20"/>
              </w:rPr>
              <w:t>Telefonmøte</w:t>
            </w:r>
          </w:p>
        </w:tc>
        <w:tc>
          <w:tcPr>
            <w:tcW w:w="1164" w:type="dxa"/>
            <w:tcBorders>
              <w:top w:val="single" w:sz="6" w:space="0" w:color="000000"/>
              <w:left w:val="single" w:sz="6" w:space="0" w:color="000000"/>
              <w:bottom w:val="single" w:sz="6" w:space="0" w:color="000000"/>
              <w:right w:val="single" w:sz="6" w:space="0" w:color="000000"/>
            </w:tcBorders>
            <w:hideMark/>
          </w:tcPr>
          <w:p w14:paraId="309887DD" w14:textId="77777777" w:rsidR="00316F44" w:rsidRDefault="00316F44" w:rsidP="0085175D">
            <w:pPr>
              <w:ind w:left="-5" w:firstLine="5"/>
              <w:rPr>
                <w:bCs/>
                <w:sz w:val="20"/>
              </w:rPr>
            </w:pPr>
            <w:r>
              <w:rPr>
                <w:bCs/>
                <w:sz w:val="20"/>
              </w:rPr>
              <w:t>Erica</w:t>
            </w:r>
          </w:p>
        </w:tc>
        <w:tc>
          <w:tcPr>
            <w:tcW w:w="4135" w:type="dxa"/>
            <w:tcBorders>
              <w:top w:val="single" w:sz="6" w:space="0" w:color="000000"/>
              <w:left w:val="single" w:sz="6" w:space="0" w:color="000000"/>
              <w:bottom w:val="single" w:sz="6" w:space="0" w:color="000000"/>
              <w:right w:val="single" w:sz="6" w:space="0" w:color="000000"/>
            </w:tcBorders>
            <w:hideMark/>
          </w:tcPr>
          <w:p w14:paraId="66A0F808" w14:textId="77777777" w:rsidR="00316F44" w:rsidRDefault="00316F44" w:rsidP="0085175D">
            <w:pPr>
              <w:tabs>
                <w:tab w:val="left" w:pos="708"/>
                <w:tab w:val="left" w:pos="5954"/>
              </w:tabs>
              <w:rPr>
                <w:bCs/>
                <w:sz w:val="20"/>
              </w:rPr>
            </w:pPr>
            <w:r>
              <w:rPr>
                <w:bCs/>
                <w:sz w:val="20"/>
              </w:rPr>
              <w:t>Møter 13.02:</w:t>
            </w:r>
            <w:r>
              <w:rPr>
                <w:bCs/>
                <w:sz w:val="20"/>
              </w:rPr>
              <w:br/>
              <w:t xml:space="preserve">Utdanningsprogrammet naturbruk skal utredes med tanke på tilbud og ressursbruk (gjennomgang slik at tilbudet tilpasses det nye fylket med hensyn til de ulike behovene fra grønn og blå sektor). Det viktig å ha et kunnskapsgrunnlag basert på nåværende elevtall, søker- og opptaksutvikling ved </w:t>
            </w:r>
            <w:proofErr w:type="spellStart"/>
            <w:r>
              <w:rPr>
                <w:bCs/>
                <w:sz w:val="20"/>
              </w:rPr>
              <w:t>vgs</w:t>
            </w:r>
            <w:proofErr w:type="spellEnd"/>
            <w:r>
              <w:rPr>
                <w:bCs/>
                <w:sz w:val="20"/>
              </w:rPr>
              <w:t>, samt framtidig kompetansebehov i næringa. Tidligere rapporter/forskning er forelagt arbeidsgruppa av rekrutteringsprosjektet, og en forestående sammenstilling fra NIBIO er på trappene (klar 1. mars). Arbeidsgruppa er sammensatt av representanter fra utdanningsavdelingen og næringsavdelingen hos Fylkeskommunen, Bondelaget (Erlend og Erica), samt rektorene ved naturbruksskolene i Trøndelag. Førsteutkast til rapport om utredningen skal være klar 6. mai. Saken skal til politisk behandling hos Fylkeskommunen.</w:t>
            </w:r>
          </w:p>
        </w:tc>
      </w:tr>
      <w:tr w:rsidR="00316F44" w14:paraId="345BE179"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7DB9692D" w14:textId="77777777" w:rsidR="00316F44" w:rsidRDefault="00316F44" w:rsidP="0085175D">
            <w:pPr>
              <w:rPr>
                <w:bCs/>
                <w:sz w:val="20"/>
              </w:rPr>
            </w:pPr>
            <w:r>
              <w:rPr>
                <w:bCs/>
                <w:sz w:val="20"/>
              </w:rPr>
              <w:t>22.</w:t>
            </w:r>
          </w:p>
        </w:tc>
        <w:tc>
          <w:tcPr>
            <w:tcW w:w="2029" w:type="dxa"/>
            <w:tcBorders>
              <w:top w:val="single" w:sz="6" w:space="0" w:color="000000"/>
              <w:left w:val="single" w:sz="6" w:space="0" w:color="000000"/>
              <w:bottom w:val="single" w:sz="6" w:space="0" w:color="000000"/>
              <w:right w:val="single" w:sz="6" w:space="0" w:color="000000"/>
            </w:tcBorders>
            <w:hideMark/>
          </w:tcPr>
          <w:p w14:paraId="4D04ED37" w14:textId="77777777" w:rsidR="00316F44" w:rsidRDefault="00316F44" w:rsidP="0085175D">
            <w:pPr>
              <w:rPr>
                <w:bCs/>
                <w:sz w:val="20"/>
              </w:rPr>
            </w:pPr>
            <w:r>
              <w:rPr>
                <w:bCs/>
                <w:sz w:val="20"/>
              </w:rPr>
              <w:t xml:space="preserve">Ny mediekanal for landbruket i Midt-Norge? Et mulighetsråd </w:t>
            </w:r>
          </w:p>
        </w:tc>
        <w:tc>
          <w:tcPr>
            <w:tcW w:w="1468" w:type="dxa"/>
            <w:tcBorders>
              <w:top w:val="single" w:sz="6" w:space="0" w:color="000000"/>
              <w:left w:val="single" w:sz="6" w:space="0" w:color="000000"/>
              <w:bottom w:val="single" w:sz="6" w:space="0" w:color="000000"/>
              <w:right w:val="single" w:sz="6" w:space="0" w:color="000000"/>
            </w:tcBorders>
            <w:hideMark/>
          </w:tcPr>
          <w:p w14:paraId="510D3936" w14:textId="77777777" w:rsidR="00316F44" w:rsidRDefault="00316F44" w:rsidP="0085175D">
            <w:pPr>
              <w:rPr>
                <w:color w:val="666666"/>
                <w:sz w:val="20"/>
              </w:rPr>
            </w:pPr>
            <w:proofErr w:type="spellStart"/>
            <w:r>
              <w:rPr>
                <w:sz w:val="20"/>
              </w:rPr>
              <w:t>Kvithamar</w:t>
            </w:r>
            <w:proofErr w:type="spellEnd"/>
            <w:r>
              <w:rPr>
                <w:sz w:val="20"/>
              </w:rPr>
              <w:t xml:space="preserve">, Stjørdal, </w:t>
            </w:r>
            <w:proofErr w:type="spellStart"/>
            <w:r>
              <w:rPr>
                <w:sz w:val="20"/>
              </w:rPr>
              <w:t>kl</w:t>
            </w:r>
            <w:proofErr w:type="spellEnd"/>
            <w:r>
              <w:rPr>
                <w:sz w:val="20"/>
              </w:rPr>
              <w:t xml:space="preserve"> 0900 til 1200</w:t>
            </w:r>
          </w:p>
        </w:tc>
        <w:tc>
          <w:tcPr>
            <w:tcW w:w="1164" w:type="dxa"/>
            <w:tcBorders>
              <w:top w:val="single" w:sz="6" w:space="0" w:color="000000"/>
              <w:left w:val="single" w:sz="6" w:space="0" w:color="000000"/>
              <w:bottom w:val="single" w:sz="6" w:space="0" w:color="000000"/>
              <w:right w:val="single" w:sz="6" w:space="0" w:color="000000"/>
            </w:tcBorders>
            <w:hideMark/>
          </w:tcPr>
          <w:p w14:paraId="0358AB7B" w14:textId="77777777" w:rsidR="00316F44" w:rsidRDefault="00316F44" w:rsidP="0085175D">
            <w:pPr>
              <w:ind w:left="-5" w:firstLine="5"/>
              <w:rPr>
                <w:bCs/>
                <w:sz w:val="20"/>
              </w:rPr>
            </w:pPr>
            <w:r>
              <w:rPr>
                <w:bCs/>
                <w:sz w:val="20"/>
              </w:rPr>
              <w:t>Inga, Kari</w:t>
            </w:r>
          </w:p>
        </w:tc>
        <w:tc>
          <w:tcPr>
            <w:tcW w:w="4135" w:type="dxa"/>
            <w:tcBorders>
              <w:top w:val="single" w:sz="6" w:space="0" w:color="000000"/>
              <w:left w:val="single" w:sz="6" w:space="0" w:color="000000"/>
              <w:bottom w:val="single" w:sz="6" w:space="0" w:color="000000"/>
              <w:right w:val="single" w:sz="6" w:space="0" w:color="000000"/>
            </w:tcBorders>
          </w:tcPr>
          <w:p w14:paraId="7BB73F82" w14:textId="77777777" w:rsidR="00316F44" w:rsidRDefault="00316F44" w:rsidP="0085175D">
            <w:pPr>
              <w:tabs>
                <w:tab w:val="left" w:pos="708"/>
                <w:tab w:val="left" w:pos="5954"/>
              </w:tabs>
              <w:rPr>
                <w:bCs/>
                <w:sz w:val="20"/>
              </w:rPr>
            </w:pPr>
            <w:r>
              <w:rPr>
                <w:bCs/>
                <w:sz w:val="20"/>
              </w:rPr>
              <w:t>Møte mellom aktører i landbruket i Trøndelag (eget dokument med alle deltakere). Det er et tydelig behov for en midtnorsk landbruksstemme! Vi ønsker å bli hørt, sett og tatt på alvor i media. Ble diskutert hvorvidt dette skal gjøres via opprettelsen av egen nettside, fungerende som en «nyhetskanal» bestående av; 2-3 faste journalister, bidrag fra aktører. Et vindu til omverden. Skal vi bruke en slik side til å fortelle om hva Trøndersk/</w:t>
            </w:r>
            <w:proofErr w:type="spellStart"/>
            <w:r>
              <w:rPr>
                <w:bCs/>
                <w:sz w:val="20"/>
              </w:rPr>
              <w:t>Midt-Norsk</w:t>
            </w:r>
            <w:proofErr w:type="spellEnd"/>
            <w:r>
              <w:rPr>
                <w:bCs/>
                <w:sz w:val="20"/>
              </w:rPr>
              <w:t xml:space="preserve"> landbruk er, eller skal vi bruke det til å vise landbruket på en NY måte. Gjennomgang av bruk av sosiale medier – </w:t>
            </w:r>
            <w:r w:rsidRPr="008C2E18">
              <w:rPr>
                <w:bCs/>
                <w:i/>
                <w:iCs/>
                <w:sz w:val="20"/>
              </w:rPr>
              <w:t>innhold</w:t>
            </w:r>
            <w:r>
              <w:rPr>
                <w:bCs/>
                <w:sz w:val="20"/>
              </w:rPr>
              <w:t xml:space="preserve"> er nøkkelen for å nå ut til leserne. Arbeidsgruppe skal jobbe videre med å kartlegge behov, målgruppe, ressurser/midler til gjennomføring. Bondelaget/Trøndelag Bondelag vil få en viktig rolle her.</w:t>
            </w:r>
          </w:p>
          <w:p w14:paraId="400C5669" w14:textId="77777777" w:rsidR="00316F44" w:rsidRDefault="00316F44" w:rsidP="0085175D">
            <w:pPr>
              <w:tabs>
                <w:tab w:val="left" w:pos="708"/>
                <w:tab w:val="left" w:pos="5954"/>
              </w:tabs>
              <w:rPr>
                <w:bCs/>
                <w:sz w:val="20"/>
              </w:rPr>
            </w:pPr>
            <w:r>
              <w:rPr>
                <w:bCs/>
                <w:sz w:val="20"/>
              </w:rPr>
              <w:t>Arrangør: TL media</w:t>
            </w:r>
          </w:p>
        </w:tc>
      </w:tr>
      <w:tr w:rsidR="00316F44" w14:paraId="0B2F5521"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43E5A4F1" w14:textId="77777777" w:rsidR="00316F44" w:rsidRDefault="00316F44" w:rsidP="0085175D">
            <w:pPr>
              <w:rPr>
                <w:bCs/>
                <w:sz w:val="20"/>
              </w:rPr>
            </w:pPr>
            <w:r>
              <w:rPr>
                <w:bCs/>
                <w:sz w:val="20"/>
              </w:rPr>
              <w:t>23.</w:t>
            </w:r>
          </w:p>
        </w:tc>
        <w:tc>
          <w:tcPr>
            <w:tcW w:w="2029" w:type="dxa"/>
            <w:tcBorders>
              <w:top w:val="single" w:sz="6" w:space="0" w:color="000000"/>
              <w:left w:val="single" w:sz="6" w:space="0" w:color="000000"/>
              <w:bottom w:val="single" w:sz="6" w:space="0" w:color="000000"/>
              <w:right w:val="single" w:sz="6" w:space="0" w:color="000000"/>
            </w:tcBorders>
            <w:hideMark/>
          </w:tcPr>
          <w:p w14:paraId="5BF57E0D" w14:textId="77777777" w:rsidR="00316F44" w:rsidRDefault="00316F44" w:rsidP="0085175D">
            <w:pPr>
              <w:rPr>
                <w:bCs/>
                <w:sz w:val="20"/>
              </w:rPr>
            </w:pPr>
            <w:r>
              <w:rPr>
                <w:bCs/>
                <w:sz w:val="20"/>
              </w:rPr>
              <w:t>Styremøte Voll Gård</w:t>
            </w:r>
          </w:p>
        </w:tc>
        <w:tc>
          <w:tcPr>
            <w:tcW w:w="1468" w:type="dxa"/>
            <w:tcBorders>
              <w:top w:val="single" w:sz="6" w:space="0" w:color="000000"/>
              <w:left w:val="single" w:sz="6" w:space="0" w:color="000000"/>
              <w:bottom w:val="single" w:sz="6" w:space="0" w:color="000000"/>
              <w:right w:val="single" w:sz="6" w:space="0" w:color="000000"/>
            </w:tcBorders>
            <w:hideMark/>
          </w:tcPr>
          <w:p w14:paraId="73F1A404" w14:textId="77777777" w:rsidR="00316F44" w:rsidRDefault="00316F44" w:rsidP="0085175D">
            <w:pPr>
              <w:rPr>
                <w:color w:val="666666"/>
                <w:sz w:val="20"/>
              </w:rPr>
            </w:pPr>
            <w:r>
              <w:rPr>
                <w:color w:val="666666"/>
                <w:sz w:val="20"/>
              </w:rPr>
              <w:t>Voll Gård</w:t>
            </w:r>
          </w:p>
        </w:tc>
        <w:tc>
          <w:tcPr>
            <w:tcW w:w="1164" w:type="dxa"/>
            <w:tcBorders>
              <w:top w:val="single" w:sz="6" w:space="0" w:color="000000"/>
              <w:left w:val="single" w:sz="6" w:space="0" w:color="000000"/>
              <w:bottom w:val="single" w:sz="6" w:space="0" w:color="000000"/>
              <w:right w:val="single" w:sz="6" w:space="0" w:color="000000"/>
            </w:tcBorders>
            <w:hideMark/>
          </w:tcPr>
          <w:p w14:paraId="182E31DB" w14:textId="77777777" w:rsidR="00316F44" w:rsidRDefault="00316F44" w:rsidP="0085175D">
            <w:pPr>
              <w:ind w:left="-5" w:firstLine="5"/>
              <w:rPr>
                <w:bCs/>
                <w:sz w:val="20"/>
              </w:rPr>
            </w:pPr>
            <w:r>
              <w:rPr>
                <w:bCs/>
                <w:sz w:val="20"/>
              </w:rPr>
              <w:t>Berit</w:t>
            </w:r>
          </w:p>
        </w:tc>
        <w:tc>
          <w:tcPr>
            <w:tcW w:w="4135" w:type="dxa"/>
            <w:tcBorders>
              <w:top w:val="single" w:sz="6" w:space="0" w:color="000000"/>
              <w:left w:val="single" w:sz="6" w:space="0" w:color="000000"/>
              <w:bottom w:val="single" w:sz="6" w:space="0" w:color="000000"/>
              <w:right w:val="single" w:sz="6" w:space="0" w:color="000000"/>
            </w:tcBorders>
          </w:tcPr>
          <w:p w14:paraId="3F3B5089" w14:textId="77777777" w:rsidR="00316F44" w:rsidRDefault="00316F44" w:rsidP="0085175D">
            <w:pPr>
              <w:tabs>
                <w:tab w:val="left" w:pos="708"/>
                <w:tab w:val="left" w:pos="5954"/>
              </w:tabs>
              <w:rPr>
                <w:bCs/>
                <w:sz w:val="20"/>
              </w:rPr>
            </w:pPr>
            <w:r>
              <w:rPr>
                <w:bCs/>
                <w:sz w:val="20"/>
              </w:rPr>
              <w:t>Styremøtet 23. januar:</w:t>
            </w:r>
          </w:p>
          <w:p w14:paraId="618D7787" w14:textId="77777777" w:rsidR="00316F44" w:rsidRDefault="00316F44" w:rsidP="0085175D">
            <w:pPr>
              <w:tabs>
                <w:tab w:val="left" w:pos="708"/>
                <w:tab w:val="left" w:pos="5954"/>
              </w:tabs>
              <w:rPr>
                <w:bCs/>
                <w:sz w:val="20"/>
              </w:rPr>
            </w:pPr>
            <w:r>
              <w:rPr>
                <w:bCs/>
                <w:sz w:val="20"/>
              </w:rPr>
              <w:t xml:space="preserve">Daglig leder har utarbeidet et styringsverktøy for budsjettet. På møtet var det ikke avklart om Voll gård får samme bevilgning som i fjor. Nå er det avklart, og tilskudd fra Trondheim kommune er på litt over 2 </w:t>
            </w:r>
            <w:proofErr w:type="spellStart"/>
            <w:r>
              <w:rPr>
                <w:bCs/>
                <w:sz w:val="20"/>
              </w:rPr>
              <w:t>mill</w:t>
            </w:r>
            <w:proofErr w:type="spellEnd"/>
            <w:r>
              <w:rPr>
                <w:bCs/>
                <w:sz w:val="20"/>
              </w:rPr>
              <w:t xml:space="preserve"> kroner (alternativet var 800.000 kr mindre). Det er opprettet sak i Lotteri- og Stiftelsestilsynet. Daglig leder har svart opp og ordnet opp det som manglet eller var feil. En påpekt feil er at det ikke står i vedtektene til stiftelsen Voll gård at vi skal drive frivilligsentraler. Vi har tre frivilligsentraler i </w:t>
            </w:r>
            <w:r>
              <w:rPr>
                <w:bCs/>
                <w:sz w:val="20"/>
              </w:rPr>
              <w:lastRenderedPageBreak/>
              <w:t xml:space="preserve">drifta. Det skal lyses ut ledig stilling som gårdspedagog. Involvert i FMs søknad rundt </w:t>
            </w:r>
            <w:proofErr w:type="spellStart"/>
            <w:r>
              <w:rPr>
                <w:bCs/>
                <w:sz w:val="20"/>
              </w:rPr>
              <w:t>markedshager</w:t>
            </w:r>
            <w:proofErr w:type="spellEnd"/>
            <w:r>
              <w:rPr>
                <w:bCs/>
                <w:sz w:val="20"/>
              </w:rPr>
              <w:t>/</w:t>
            </w:r>
            <w:proofErr w:type="spellStart"/>
            <w:r>
              <w:rPr>
                <w:bCs/>
                <w:sz w:val="20"/>
              </w:rPr>
              <w:t>Stadsbruk</w:t>
            </w:r>
            <w:proofErr w:type="spellEnd"/>
            <w:r>
              <w:rPr>
                <w:bCs/>
                <w:sz w:val="20"/>
              </w:rPr>
              <w:t xml:space="preserve"> Trondheim – her ba jeg om avklaring med prosjektet Skjetlein Grønt Kompetansesenter jobber med å få til. </w:t>
            </w:r>
          </w:p>
        </w:tc>
      </w:tr>
      <w:tr w:rsidR="00316F44" w14:paraId="07C1C1A4"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31E199B9" w14:textId="77777777" w:rsidR="00316F44" w:rsidRDefault="00316F44" w:rsidP="0085175D">
            <w:pPr>
              <w:rPr>
                <w:bCs/>
                <w:sz w:val="20"/>
              </w:rPr>
            </w:pPr>
            <w:r>
              <w:rPr>
                <w:bCs/>
                <w:sz w:val="20"/>
              </w:rPr>
              <w:lastRenderedPageBreak/>
              <w:t>29.</w:t>
            </w:r>
          </w:p>
        </w:tc>
        <w:tc>
          <w:tcPr>
            <w:tcW w:w="2029" w:type="dxa"/>
            <w:tcBorders>
              <w:top w:val="single" w:sz="6" w:space="0" w:color="000000"/>
              <w:left w:val="single" w:sz="6" w:space="0" w:color="000000"/>
              <w:bottom w:val="single" w:sz="6" w:space="0" w:color="000000"/>
              <w:right w:val="single" w:sz="6" w:space="0" w:color="000000"/>
            </w:tcBorders>
            <w:hideMark/>
          </w:tcPr>
          <w:p w14:paraId="36D313AB" w14:textId="77777777" w:rsidR="00316F44" w:rsidRDefault="00316F44" w:rsidP="0085175D">
            <w:pPr>
              <w:rPr>
                <w:bCs/>
                <w:sz w:val="20"/>
              </w:rPr>
            </w:pPr>
            <w:r>
              <w:rPr>
                <w:bCs/>
                <w:sz w:val="20"/>
              </w:rPr>
              <w:t>Invitasjon til ungdomspolitikere på fylkesnivå. Temadag for å bli bedre kjent med TINE og melkenæringa</w:t>
            </w:r>
          </w:p>
        </w:tc>
        <w:tc>
          <w:tcPr>
            <w:tcW w:w="1468" w:type="dxa"/>
            <w:tcBorders>
              <w:top w:val="single" w:sz="6" w:space="0" w:color="000000"/>
              <w:left w:val="single" w:sz="6" w:space="0" w:color="000000"/>
              <w:bottom w:val="single" w:sz="6" w:space="0" w:color="000000"/>
              <w:right w:val="single" w:sz="6" w:space="0" w:color="000000"/>
            </w:tcBorders>
            <w:hideMark/>
          </w:tcPr>
          <w:p w14:paraId="5AA64935" w14:textId="77777777" w:rsidR="00316F44" w:rsidRDefault="00316F44" w:rsidP="0085175D">
            <w:pPr>
              <w:rPr>
                <w:bCs/>
                <w:sz w:val="20"/>
              </w:rPr>
            </w:pPr>
            <w:r>
              <w:rPr>
                <w:bCs/>
                <w:sz w:val="20"/>
              </w:rPr>
              <w:t xml:space="preserve">TINE Meieriet Tunga, </w:t>
            </w:r>
            <w:proofErr w:type="spellStart"/>
            <w:r>
              <w:rPr>
                <w:bCs/>
                <w:sz w:val="20"/>
              </w:rPr>
              <w:t>kl</w:t>
            </w:r>
            <w:proofErr w:type="spellEnd"/>
            <w:r>
              <w:rPr>
                <w:bCs/>
                <w:sz w:val="20"/>
              </w:rPr>
              <w:t xml:space="preserve"> 10.00-14.30.</w:t>
            </w:r>
          </w:p>
        </w:tc>
        <w:tc>
          <w:tcPr>
            <w:tcW w:w="1164" w:type="dxa"/>
            <w:tcBorders>
              <w:top w:val="single" w:sz="6" w:space="0" w:color="000000"/>
              <w:left w:val="single" w:sz="6" w:space="0" w:color="000000"/>
              <w:bottom w:val="single" w:sz="6" w:space="0" w:color="000000"/>
              <w:right w:val="single" w:sz="6" w:space="0" w:color="000000"/>
            </w:tcBorders>
          </w:tcPr>
          <w:p w14:paraId="38535809" w14:textId="77777777" w:rsidR="00316F44" w:rsidRDefault="00316F44" w:rsidP="0085175D">
            <w:pPr>
              <w:ind w:left="-5" w:firstLine="5"/>
              <w:rPr>
                <w:bCs/>
                <w:sz w:val="20"/>
              </w:rPr>
            </w:pPr>
            <w:r>
              <w:rPr>
                <w:bCs/>
                <w:sz w:val="20"/>
              </w:rPr>
              <w:t>Berit</w:t>
            </w:r>
          </w:p>
        </w:tc>
        <w:tc>
          <w:tcPr>
            <w:tcW w:w="4135" w:type="dxa"/>
            <w:tcBorders>
              <w:top w:val="single" w:sz="6" w:space="0" w:color="000000"/>
              <w:left w:val="single" w:sz="6" w:space="0" w:color="000000"/>
              <w:bottom w:val="single" w:sz="6" w:space="0" w:color="000000"/>
              <w:right w:val="single" w:sz="6" w:space="0" w:color="000000"/>
            </w:tcBorders>
            <w:hideMark/>
          </w:tcPr>
          <w:p w14:paraId="70652CAE" w14:textId="77777777" w:rsidR="00316F44" w:rsidRDefault="00316F44" w:rsidP="0085175D">
            <w:pPr>
              <w:tabs>
                <w:tab w:val="left" w:pos="708"/>
                <w:tab w:val="left" w:pos="5954"/>
              </w:tabs>
              <w:rPr>
                <w:bCs/>
                <w:sz w:val="20"/>
              </w:rPr>
            </w:pPr>
            <w:r>
              <w:rPr>
                <w:bCs/>
                <w:sz w:val="20"/>
              </w:rPr>
              <w:t xml:space="preserve">11 ungdomspolitikere kom. </w:t>
            </w:r>
            <w:proofErr w:type="spellStart"/>
            <w:r>
              <w:rPr>
                <w:bCs/>
                <w:sz w:val="20"/>
              </w:rPr>
              <w:t>KrfU</w:t>
            </w:r>
            <w:proofErr w:type="spellEnd"/>
            <w:r>
              <w:rPr>
                <w:bCs/>
                <w:sz w:val="20"/>
              </w:rPr>
              <w:t xml:space="preserve">, SU, UH og </w:t>
            </w:r>
            <w:proofErr w:type="spellStart"/>
            <w:r>
              <w:rPr>
                <w:bCs/>
                <w:sz w:val="20"/>
              </w:rPr>
              <w:t>FrpU</w:t>
            </w:r>
            <w:proofErr w:type="spellEnd"/>
            <w:r>
              <w:rPr>
                <w:bCs/>
                <w:sz w:val="20"/>
              </w:rPr>
              <w:t xml:space="preserve"> var representert. Vi fikk et spørsmål som må svares ut: Har man laget noen estimat på hvor mye landbruket totalt vil TAPE som konsekvens av klimaendringer?</w:t>
            </w:r>
          </w:p>
          <w:p w14:paraId="74700020" w14:textId="77777777" w:rsidR="00316F44" w:rsidRDefault="00316F44" w:rsidP="0085175D">
            <w:pPr>
              <w:tabs>
                <w:tab w:val="left" w:pos="708"/>
                <w:tab w:val="left" w:pos="5954"/>
              </w:tabs>
              <w:rPr>
                <w:bCs/>
                <w:sz w:val="20"/>
              </w:rPr>
            </w:pPr>
            <w:r>
              <w:rPr>
                <w:bCs/>
                <w:sz w:val="20"/>
              </w:rPr>
              <w:t xml:space="preserve">God stemning, gode innlegg, og vi «vant» nok på at jeg lot NBS holde innlegget sitt først. Jeg var mer konkret på verdiskaping i Trøndelag, fotosyntese, karbonkretsløp, nedskalering, klimamål som </w:t>
            </w:r>
            <w:proofErr w:type="spellStart"/>
            <w:r>
              <w:rPr>
                <w:bCs/>
                <w:sz w:val="20"/>
              </w:rPr>
              <w:t>f.eks</w:t>
            </w:r>
            <w:proofErr w:type="spellEnd"/>
            <w:r>
              <w:rPr>
                <w:bCs/>
                <w:sz w:val="20"/>
              </w:rPr>
              <w:t xml:space="preserve"> fossilfri traktor innen 2030. </w:t>
            </w:r>
          </w:p>
        </w:tc>
      </w:tr>
      <w:tr w:rsidR="00316F44" w14:paraId="1DE074DB"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2F2E675A" w14:textId="77777777" w:rsidR="00316F44" w:rsidRPr="00DD5722" w:rsidRDefault="00316F44" w:rsidP="0085175D">
            <w:pPr>
              <w:rPr>
                <w:bCs/>
                <w:sz w:val="20"/>
              </w:rPr>
            </w:pPr>
            <w:r w:rsidRPr="00DD5722">
              <w:rPr>
                <w:bCs/>
                <w:sz w:val="20"/>
              </w:rPr>
              <w:t>29.</w:t>
            </w:r>
          </w:p>
        </w:tc>
        <w:tc>
          <w:tcPr>
            <w:tcW w:w="2029" w:type="dxa"/>
            <w:tcBorders>
              <w:top w:val="single" w:sz="6" w:space="0" w:color="000000"/>
              <w:left w:val="single" w:sz="6" w:space="0" w:color="000000"/>
              <w:bottom w:val="single" w:sz="6" w:space="0" w:color="000000"/>
              <w:right w:val="single" w:sz="6" w:space="0" w:color="000000"/>
            </w:tcBorders>
            <w:hideMark/>
          </w:tcPr>
          <w:p w14:paraId="223FB912" w14:textId="77777777" w:rsidR="00316F44" w:rsidRPr="00DD5722" w:rsidRDefault="00316F44" w:rsidP="0085175D">
            <w:pPr>
              <w:rPr>
                <w:bCs/>
                <w:sz w:val="20"/>
              </w:rPr>
            </w:pPr>
            <w:r w:rsidRPr="00DD5722">
              <w:rPr>
                <w:bCs/>
                <w:sz w:val="20"/>
              </w:rPr>
              <w:t>Presentasjon for fjellstyret</w:t>
            </w:r>
          </w:p>
        </w:tc>
        <w:tc>
          <w:tcPr>
            <w:tcW w:w="1468" w:type="dxa"/>
            <w:tcBorders>
              <w:top w:val="single" w:sz="6" w:space="0" w:color="000000"/>
              <w:left w:val="single" w:sz="6" w:space="0" w:color="000000"/>
              <w:bottom w:val="single" w:sz="6" w:space="0" w:color="000000"/>
              <w:right w:val="single" w:sz="6" w:space="0" w:color="000000"/>
            </w:tcBorders>
            <w:hideMark/>
          </w:tcPr>
          <w:p w14:paraId="01ABA50F" w14:textId="77777777" w:rsidR="00316F44" w:rsidRPr="00DD5722" w:rsidRDefault="00316F44" w:rsidP="0085175D">
            <w:pPr>
              <w:rPr>
                <w:bCs/>
                <w:sz w:val="20"/>
              </w:rPr>
            </w:pPr>
            <w:r w:rsidRPr="00DD5722">
              <w:rPr>
                <w:bCs/>
                <w:sz w:val="20"/>
              </w:rPr>
              <w:t>Inderøy</w:t>
            </w:r>
          </w:p>
        </w:tc>
        <w:tc>
          <w:tcPr>
            <w:tcW w:w="1164" w:type="dxa"/>
            <w:tcBorders>
              <w:top w:val="single" w:sz="6" w:space="0" w:color="000000"/>
              <w:left w:val="single" w:sz="6" w:space="0" w:color="000000"/>
              <w:bottom w:val="single" w:sz="6" w:space="0" w:color="000000"/>
              <w:right w:val="single" w:sz="6" w:space="0" w:color="000000"/>
            </w:tcBorders>
            <w:hideMark/>
          </w:tcPr>
          <w:p w14:paraId="30E7E8CC" w14:textId="77777777" w:rsidR="00316F44" w:rsidRPr="00DD5722" w:rsidRDefault="00316F44" w:rsidP="0085175D">
            <w:pPr>
              <w:ind w:left="-5" w:firstLine="5"/>
              <w:rPr>
                <w:bCs/>
                <w:sz w:val="20"/>
              </w:rPr>
            </w:pPr>
            <w:r w:rsidRPr="00DD5722">
              <w:rPr>
                <w:bCs/>
                <w:sz w:val="20"/>
              </w:rPr>
              <w:t>Leif</w:t>
            </w:r>
          </w:p>
        </w:tc>
        <w:tc>
          <w:tcPr>
            <w:tcW w:w="4135" w:type="dxa"/>
            <w:tcBorders>
              <w:top w:val="single" w:sz="6" w:space="0" w:color="000000"/>
              <w:left w:val="single" w:sz="6" w:space="0" w:color="000000"/>
              <w:bottom w:val="single" w:sz="6" w:space="0" w:color="000000"/>
              <w:right w:val="single" w:sz="6" w:space="0" w:color="000000"/>
            </w:tcBorders>
          </w:tcPr>
          <w:p w14:paraId="4BDAA45E" w14:textId="77777777" w:rsidR="00316F44" w:rsidRPr="00DD5722" w:rsidRDefault="00316F44" w:rsidP="0085175D">
            <w:pPr>
              <w:tabs>
                <w:tab w:val="left" w:pos="708"/>
                <w:tab w:val="left" w:pos="5954"/>
              </w:tabs>
              <w:rPr>
                <w:bCs/>
                <w:sz w:val="20"/>
              </w:rPr>
            </w:pPr>
            <w:r w:rsidRPr="00DD5722">
              <w:rPr>
                <w:bCs/>
                <w:sz w:val="20"/>
              </w:rPr>
              <w:t xml:space="preserve">Rundt 90 nyvalgte medlemmer til lokale fjellstyrer. Utvekslet presentasjonsfoiler med Astrid </w:t>
            </w:r>
            <w:proofErr w:type="spellStart"/>
            <w:r w:rsidRPr="00DD5722">
              <w:rPr>
                <w:bCs/>
                <w:sz w:val="20"/>
              </w:rPr>
              <w:t>Simengård</w:t>
            </w:r>
            <w:proofErr w:type="spellEnd"/>
            <w:r w:rsidRPr="00DD5722">
              <w:rPr>
                <w:bCs/>
                <w:sz w:val="20"/>
              </w:rPr>
              <w:t xml:space="preserve"> i Heddemark. Presenterte bondelagets forventninger til fjellstyrenes arbeid. </w:t>
            </w:r>
          </w:p>
        </w:tc>
      </w:tr>
      <w:tr w:rsidR="00316F44" w14:paraId="6E9BB088"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46EFACB5" w14:textId="77777777" w:rsidR="00316F44" w:rsidRDefault="00316F44" w:rsidP="0085175D">
            <w:pPr>
              <w:rPr>
                <w:bCs/>
                <w:sz w:val="20"/>
              </w:rPr>
            </w:pPr>
            <w:r>
              <w:rPr>
                <w:bCs/>
                <w:sz w:val="20"/>
              </w:rPr>
              <w:t>29.</w:t>
            </w:r>
          </w:p>
        </w:tc>
        <w:tc>
          <w:tcPr>
            <w:tcW w:w="2029" w:type="dxa"/>
            <w:tcBorders>
              <w:top w:val="single" w:sz="6" w:space="0" w:color="000000"/>
              <w:left w:val="single" w:sz="6" w:space="0" w:color="000000"/>
              <w:bottom w:val="single" w:sz="6" w:space="0" w:color="000000"/>
              <w:right w:val="single" w:sz="6" w:space="0" w:color="000000"/>
            </w:tcBorders>
            <w:hideMark/>
          </w:tcPr>
          <w:p w14:paraId="73C1699A" w14:textId="77777777" w:rsidR="00316F44" w:rsidRDefault="00316F44" w:rsidP="0085175D">
            <w:pPr>
              <w:rPr>
                <w:bCs/>
                <w:sz w:val="20"/>
              </w:rPr>
            </w:pPr>
            <w:r>
              <w:rPr>
                <w:bCs/>
                <w:sz w:val="20"/>
              </w:rPr>
              <w:t>Seminar om samer, deltakelse og demokrati</w:t>
            </w:r>
          </w:p>
        </w:tc>
        <w:tc>
          <w:tcPr>
            <w:tcW w:w="1468" w:type="dxa"/>
            <w:tcBorders>
              <w:top w:val="single" w:sz="6" w:space="0" w:color="000000"/>
              <w:left w:val="single" w:sz="6" w:space="0" w:color="000000"/>
              <w:bottom w:val="single" w:sz="6" w:space="0" w:color="000000"/>
              <w:right w:val="single" w:sz="6" w:space="0" w:color="000000"/>
            </w:tcBorders>
            <w:hideMark/>
          </w:tcPr>
          <w:p w14:paraId="5DFD2E95" w14:textId="77777777" w:rsidR="00316F44" w:rsidRDefault="00316F44" w:rsidP="0085175D">
            <w:pPr>
              <w:rPr>
                <w:bCs/>
                <w:sz w:val="20"/>
              </w:rPr>
            </w:pPr>
            <w:r>
              <w:rPr>
                <w:bCs/>
                <w:sz w:val="20"/>
              </w:rPr>
              <w:t>Røros</w:t>
            </w:r>
          </w:p>
        </w:tc>
        <w:tc>
          <w:tcPr>
            <w:tcW w:w="1164" w:type="dxa"/>
            <w:tcBorders>
              <w:top w:val="single" w:sz="6" w:space="0" w:color="000000"/>
              <w:left w:val="single" w:sz="6" w:space="0" w:color="000000"/>
              <w:bottom w:val="single" w:sz="6" w:space="0" w:color="000000"/>
              <w:right w:val="single" w:sz="6" w:space="0" w:color="000000"/>
            </w:tcBorders>
            <w:hideMark/>
          </w:tcPr>
          <w:p w14:paraId="54F0EADC" w14:textId="77777777" w:rsidR="00316F44" w:rsidRDefault="00316F44" w:rsidP="0085175D">
            <w:pPr>
              <w:ind w:left="-5" w:firstLine="5"/>
              <w:rPr>
                <w:bCs/>
                <w:sz w:val="20"/>
              </w:rPr>
            </w:pPr>
            <w:r>
              <w:rPr>
                <w:bCs/>
                <w:sz w:val="20"/>
              </w:rPr>
              <w:t>Per-Anders og Kari</w:t>
            </w:r>
          </w:p>
        </w:tc>
        <w:tc>
          <w:tcPr>
            <w:tcW w:w="4135" w:type="dxa"/>
            <w:tcBorders>
              <w:top w:val="single" w:sz="6" w:space="0" w:color="000000"/>
              <w:left w:val="single" w:sz="6" w:space="0" w:color="000000"/>
              <w:bottom w:val="single" w:sz="6" w:space="0" w:color="000000"/>
              <w:right w:val="single" w:sz="6" w:space="0" w:color="000000"/>
            </w:tcBorders>
          </w:tcPr>
          <w:p w14:paraId="396EE6DE" w14:textId="77777777" w:rsidR="00316F44" w:rsidRDefault="00316F44" w:rsidP="0085175D">
            <w:pPr>
              <w:tabs>
                <w:tab w:val="left" w:pos="708"/>
                <w:tab w:val="left" w:pos="5954"/>
              </w:tabs>
              <w:rPr>
                <w:bCs/>
                <w:sz w:val="20"/>
              </w:rPr>
            </w:pPr>
            <w:r>
              <w:rPr>
                <w:bCs/>
                <w:sz w:val="20"/>
              </w:rPr>
              <w:t>Direktør for Sametinget, Rune Fjellheim var møteleder for seminaret. Seminaret hadde innledere som representerte ulike typer samiske interesser samt Bondelaget, ved Kari Åker og Grunneier i Røros, Per Albert Sødal som «motparter». Til slutt holdte Sametingets jurist innlegg om Konsultasjoner og hva som er intensjonen med den nye sameloven, noe som opplevdes veldig oppklarende. Spesielt positivt at det var en form for innrømmelse at lovforslaget ikke er presist nok formulert og at de er åpne for dialog og muligheter for å endre lovtekst og veileder. Det vil også bli utarbeidet forskrift etter at lovgivningen er vedtatt i Stortinget.</w:t>
            </w:r>
          </w:p>
        </w:tc>
      </w:tr>
      <w:tr w:rsidR="00316F44" w14:paraId="2635C515" w14:textId="77777777" w:rsidTr="0085175D">
        <w:tc>
          <w:tcPr>
            <w:tcW w:w="552" w:type="dxa"/>
            <w:tcBorders>
              <w:top w:val="single" w:sz="6" w:space="0" w:color="000000"/>
              <w:left w:val="single" w:sz="6" w:space="0" w:color="000000"/>
              <w:bottom w:val="single" w:sz="6" w:space="0" w:color="000000"/>
              <w:right w:val="single" w:sz="6" w:space="0" w:color="000000"/>
            </w:tcBorders>
          </w:tcPr>
          <w:p w14:paraId="65D04219" w14:textId="77777777" w:rsidR="00316F44" w:rsidRPr="003A458A" w:rsidRDefault="00316F44" w:rsidP="0085175D">
            <w:pPr>
              <w:rPr>
                <w:bCs/>
                <w:sz w:val="20"/>
              </w:rPr>
            </w:pPr>
            <w:r w:rsidRPr="003A458A">
              <w:rPr>
                <w:sz w:val="20"/>
              </w:rPr>
              <w:t>30.</w:t>
            </w:r>
          </w:p>
        </w:tc>
        <w:tc>
          <w:tcPr>
            <w:tcW w:w="2029" w:type="dxa"/>
            <w:tcBorders>
              <w:top w:val="single" w:sz="6" w:space="0" w:color="000000"/>
              <w:left w:val="single" w:sz="6" w:space="0" w:color="000000"/>
              <w:bottom w:val="single" w:sz="6" w:space="0" w:color="000000"/>
              <w:right w:val="single" w:sz="6" w:space="0" w:color="000000"/>
            </w:tcBorders>
          </w:tcPr>
          <w:p w14:paraId="01849A1E" w14:textId="77777777" w:rsidR="00316F44" w:rsidRPr="003A458A" w:rsidRDefault="00316F44" w:rsidP="0085175D">
            <w:pPr>
              <w:rPr>
                <w:bCs/>
                <w:sz w:val="20"/>
              </w:rPr>
            </w:pPr>
            <w:r w:rsidRPr="003A458A">
              <w:rPr>
                <w:sz w:val="20"/>
              </w:rPr>
              <w:t>Midtnorsk Kornutvalg</w:t>
            </w:r>
          </w:p>
        </w:tc>
        <w:tc>
          <w:tcPr>
            <w:tcW w:w="1468" w:type="dxa"/>
            <w:tcBorders>
              <w:top w:val="single" w:sz="6" w:space="0" w:color="000000"/>
              <w:left w:val="single" w:sz="6" w:space="0" w:color="000000"/>
              <w:bottom w:val="single" w:sz="6" w:space="0" w:color="000000"/>
              <w:right w:val="single" w:sz="6" w:space="0" w:color="000000"/>
            </w:tcBorders>
          </w:tcPr>
          <w:p w14:paraId="57192CFD" w14:textId="77777777" w:rsidR="00316F44" w:rsidRPr="003A458A" w:rsidRDefault="00316F44" w:rsidP="0085175D">
            <w:pPr>
              <w:rPr>
                <w:bCs/>
                <w:sz w:val="20"/>
              </w:rPr>
            </w:pPr>
            <w:proofErr w:type="spellStart"/>
            <w:r w:rsidRPr="003A458A">
              <w:rPr>
                <w:sz w:val="20"/>
              </w:rPr>
              <w:t>Kvithamar</w:t>
            </w:r>
            <w:proofErr w:type="spellEnd"/>
          </w:p>
        </w:tc>
        <w:tc>
          <w:tcPr>
            <w:tcW w:w="1164" w:type="dxa"/>
            <w:tcBorders>
              <w:top w:val="single" w:sz="6" w:space="0" w:color="000000"/>
              <w:left w:val="single" w:sz="6" w:space="0" w:color="000000"/>
              <w:bottom w:val="single" w:sz="6" w:space="0" w:color="000000"/>
              <w:right w:val="single" w:sz="6" w:space="0" w:color="000000"/>
            </w:tcBorders>
          </w:tcPr>
          <w:p w14:paraId="7BDFD9AC" w14:textId="77777777" w:rsidR="00316F44" w:rsidRPr="003A458A" w:rsidRDefault="00316F44" w:rsidP="0085175D">
            <w:pPr>
              <w:ind w:left="-5" w:firstLine="5"/>
              <w:rPr>
                <w:bCs/>
                <w:sz w:val="20"/>
              </w:rPr>
            </w:pPr>
            <w:r w:rsidRPr="003A458A">
              <w:rPr>
                <w:sz w:val="20"/>
              </w:rPr>
              <w:t>Leif, Gunnar</w:t>
            </w:r>
          </w:p>
        </w:tc>
        <w:tc>
          <w:tcPr>
            <w:tcW w:w="4135" w:type="dxa"/>
            <w:tcBorders>
              <w:top w:val="single" w:sz="6" w:space="0" w:color="000000"/>
              <w:left w:val="single" w:sz="6" w:space="0" w:color="000000"/>
              <w:bottom w:val="single" w:sz="6" w:space="0" w:color="000000"/>
              <w:right w:val="single" w:sz="6" w:space="0" w:color="000000"/>
            </w:tcBorders>
          </w:tcPr>
          <w:p w14:paraId="55AE9923" w14:textId="77777777" w:rsidR="00316F44" w:rsidRPr="003A458A" w:rsidRDefault="00316F44" w:rsidP="0085175D">
            <w:pPr>
              <w:tabs>
                <w:tab w:val="left" w:pos="708"/>
                <w:tab w:val="left" w:pos="5954"/>
              </w:tabs>
              <w:rPr>
                <w:bCs/>
                <w:sz w:val="20"/>
              </w:rPr>
            </w:pPr>
            <w:r w:rsidRPr="003A458A">
              <w:rPr>
                <w:sz w:val="20"/>
              </w:rPr>
              <w:t>Gunnar Alstad valgt som leder. Instruks for Midtnorsk Kornutvalg (MNK) endres til Mandat for MNK og Strategi for MNK. MKU sender en henvendelse til NLR om ønske at de iverksette kurs for å øke havre- og hvetedyrkingen. Laget innspill til jordbruksforhandlinger.</w:t>
            </w:r>
          </w:p>
        </w:tc>
      </w:tr>
      <w:tr w:rsidR="00316F44" w14:paraId="3FE0C5B5"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77D689A5" w14:textId="77777777" w:rsidR="00316F44" w:rsidRDefault="00316F44" w:rsidP="0085175D">
            <w:pPr>
              <w:rPr>
                <w:bCs/>
                <w:sz w:val="20"/>
              </w:rPr>
            </w:pPr>
            <w:r>
              <w:rPr>
                <w:bCs/>
                <w:sz w:val="20"/>
              </w:rPr>
              <w:t>30.</w:t>
            </w:r>
          </w:p>
        </w:tc>
        <w:tc>
          <w:tcPr>
            <w:tcW w:w="2029" w:type="dxa"/>
            <w:tcBorders>
              <w:top w:val="single" w:sz="6" w:space="0" w:color="000000"/>
              <w:left w:val="single" w:sz="6" w:space="0" w:color="000000"/>
              <w:bottom w:val="single" w:sz="6" w:space="0" w:color="000000"/>
              <w:right w:val="single" w:sz="6" w:space="0" w:color="000000"/>
            </w:tcBorders>
            <w:hideMark/>
          </w:tcPr>
          <w:p w14:paraId="7C6B8908" w14:textId="77777777" w:rsidR="00316F44" w:rsidRDefault="00316F44" w:rsidP="0085175D">
            <w:pPr>
              <w:rPr>
                <w:bCs/>
                <w:sz w:val="20"/>
              </w:rPr>
            </w:pPr>
            <w:r>
              <w:rPr>
                <w:bCs/>
                <w:sz w:val="20"/>
              </w:rPr>
              <w:t>Møte med SP fylkestingsgruppe</w:t>
            </w:r>
          </w:p>
        </w:tc>
        <w:tc>
          <w:tcPr>
            <w:tcW w:w="1468" w:type="dxa"/>
            <w:tcBorders>
              <w:top w:val="single" w:sz="6" w:space="0" w:color="000000"/>
              <w:left w:val="single" w:sz="6" w:space="0" w:color="000000"/>
              <w:bottom w:val="single" w:sz="6" w:space="0" w:color="000000"/>
              <w:right w:val="single" w:sz="6" w:space="0" w:color="000000"/>
            </w:tcBorders>
            <w:hideMark/>
          </w:tcPr>
          <w:p w14:paraId="4474EF1E" w14:textId="77777777" w:rsidR="00316F44" w:rsidRDefault="00316F44" w:rsidP="0085175D">
            <w:pPr>
              <w:rPr>
                <w:bCs/>
                <w:sz w:val="20"/>
              </w:rPr>
            </w:pPr>
            <w:r>
              <w:rPr>
                <w:bCs/>
                <w:sz w:val="20"/>
              </w:rPr>
              <w:t>Trondheim</w:t>
            </w:r>
          </w:p>
        </w:tc>
        <w:tc>
          <w:tcPr>
            <w:tcW w:w="1164" w:type="dxa"/>
            <w:tcBorders>
              <w:top w:val="single" w:sz="6" w:space="0" w:color="000000"/>
              <w:left w:val="single" w:sz="6" w:space="0" w:color="000000"/>
              <w:bottom w:val="single" w:sz="6" w:space="0" w:color="000000"/>
              <w:right w:val="single" w:sz="6" w:space="0" w:color="000000"/>
            </w:tcBorders>
            <w:hideMark/>
          </w:tcPr>
          <w:p w14:paraId="55062B70" w14:textId="77777777" w:rsidR="00316F44" w:rsidRDefault="00316F44" w:rsidP="0085175D">
            <w:pPr>
              <w:ind w:left="-5" w:firstLine="5"/>
              <w:rPr>
                <w:bCs/>
                <w:sz w:val="20"/>
              </w:rPr>
            </w:pPr>
            <w:r>
              <w:rPr>
                <w:bCs/>
                <w:sz w:val="20"/>
              </w:rPr>
              <w:t>Leif, Kari og Ailin</w:t>
            </w:r>
          </w:p>
        </w:tc>
        <w:tc>
          <w:tcPr>
            <w:tcW w:w="4135" w:type="dxa"/>
            <w:tcBorders>
              <w:top w:val="single" w:sz="6" w:space="0" w:color="000000"/>
              <w:left w:val="single" w:sz="6" w:space="0" w:color="000000"/>
              <w:bottom w:val="single" w:sz="6" w:space="0" w:color="000000"/>
              <w:right w:val="single" w:sz="6" w:space="0" w:color="000000"/>
            </w:tcBorders>
          </w:tcPr>
          <w:p w14:paraId="68BD43D9" w14:textId="77777777" w:rsidR="00316F44" w:rsidRDefault="00316F44" w:rsidP="0085175D">
            <w:pPr>
              <w:tabs>
                <w:tab w:val="left" w:pos="708"/>
                <w:tab w:val="left" w:pos="5954"/>
              </w:tabs>
              <w:rPr>
                <w:bCs/>
                <w:sz w:val="20"/>
              </w:rPr>
            </w:pPr>
            <w:r>
              <w:rPr>
                <w:bCs/>
                <w:sz w:val="20"/>
              </w:rPr>
              <w:t>SP ønsket innspill til hva som er viktig å løfte in innspillet til jordbruksforhandlingene. De ønsket konkrete forslag som kan løftes inn i innspillet til fylkeskommunen. Ailin sendte dokument med konkrete forslag som.</w:t>
            </w:r>
          </w:p>
        </w:tc>
      </w:tr>
      <w:tr w:rsidR="00316F44" w14:paraId="2EA1FAE1"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2D0D7D7B" w14:textId="77777777" w:rsidR="00316F44" w:rsidRDefault="00316F44" w:rsidP="0085175D">
            <w:pPr>
              <w:rPr>
                <w:bCs/>
                <w:sz w:val="20"/>
              </w:rPr>
            </w:pPr>
            <w:r>
              <w:rPr>
                <w:bCs/>
                <w:sz w:val="20"/>
              </w:rPr>
              <w:t>30.</w:t>
            </w:r>
          </w:p>
        </w:tc>
        <w:tc>
          <w:tcPr>
            <w:tcW w:w="2029" w:type="dxa"/>
            <w:tcBorders>
              <w:top w:val="single" w:sz="6" w:space="0" w:color="000000"/>
              <w:left w:val="single" w:sz="6" w:space="0" w:color="000000"/>
              <w:bottom w:val="single" w:sz="6" w:space="0" w:color="000000"/>
              <w:right w:val="single" w:sz="6" w:space="0" w:color="000000"/>
            </w:tcBorders>
            <w:hideMark/>
          </w:tcPr>
          <w:p w14:paraId="7993B185" w14:textId="77777777" w:rsidR="00316F44" w:rsidRDefault="00316F44" w:rsidP="0085175D">
            <w:pPr>
              <w:rPr>
                <w:bCs/>
                <w:sz w:val="20"/>
              </w:rPr>
            </w:pPr>
            <w:r>
              <w:rPr>
                <w:bCs/>
                <w:sz w:val="20"/>
              </w:rPr>
              <w:t xml:space="preserve">Debatt om klimapolitikkens sosiale side </w:t>
            </w:r>
          </w:p>
        </w:tc>
        <w:tc>
          <w:tcPr>
            <w:tcW w:w="1468" w:type="dxa"/>
            <w:tcBorders>
              <w:top w:val="single" w:sz="6" w:space="0" w:color="000000"/>
              <w:left w:val="single" w:sz="6" w:space="0" w:color="000000"/>
              <w:bottom w:val="single" w:sz="6" w:space="0" w:color="000000"/>
              <w:right w:val="single" w:sz="6" w:space="0" w:color="000000"/>
            </w:tcBorders>
            <w:hideMark/>
          </w:tcPr>
          <w:p w14:paraId="320E335A" w14:textId="77777777" w:rsidR="00316F44" w:rsidRDefault="00316F44" w:rsidP="0085175D">
            <w:pPr>
              <w:rPr>
                <w:bCs/>
                <w:sz w:val="20"/>
              </w:rPr>
            </w:pPr>
            <w:r>
              <w:rPr>
                <w:bCs/>
                <w:sz w:val="20"/>
              </w:rPr>
              <w:t>På Litteraturhuset i Trondheim klokken 20:00</w:t>
            </w:r>
          </w:p>
        </w:tc>
        <w:tc>
          <w:tcPr>
            <w:tcW w:w="1164" w:type="dxa"/>
            <w:tcBorders>
              <w:top w:val="single" w:sz="6" w:space="0" w:color="000000"/>
              <w:left w:val="single" w:sz="6" w:space="0" w:color="000000"/>
              <w:bottom w:val="single" w:sz="6" w:space="0" w:color="000000"/>
              <w:right w:val="single" w:sz="6" w:space="0" w:color="000000"/>
            </w:tcBorders>
            <w:hideMark/>
          </w:tcPr>
          <w:p w14:paraId="65D4DD3C" w14:textId="77777777" w:rsidR="00316F44" w:rsidRDefault="00316F44" w:rsidP="0085175D">
            <w:pPr>
              <w:ind w:left="-5" w:firstLine="5"/>
              <w:rPr>
                <w:bCs/>
                <w:sz w:val="20"/>
              </w:rPr>
            </w:pPr>
            <w:r>
              <w:rPr>
                <w:bCs/>
                <w:sz w:val="20"/>
              </w:rPr>
              <w:t>Kari</w:t>
            </w:r>
          </w:p>
        </w:tc>
        <w:tc>
          <w:tcPr>
            <w:tcW w:w="4135" w:type="dxa"/>
            <w:tcBorders>
              <w:top w:val="single" w:sz="6" w:space="0" w:color="000000"/>
              <w:left w:val="single" w:sz="6" w:space="0" w:color="000000"/>
              <w:bottom w:val="single" w:sz="6" w:space="0" w:color="000000"/>
              <w:right w:val="single" w:sz="6" w:space="0" w:color="000000"/>
            </w:tcBorders>
          </w:tcPr>
          <w:p w14:paraId="323822F6" w14:textId="77777777" w:rsidR="00316F44" w:rsidRDefault="00316F44" w:rsidP="0085175D">
            <w:pPr>
              <w:tabs>
                <w:tab w:val="left" w:pos="708"/>
                <w:tab w:val="left" w:pos="5954"/>
              </w:tabs>
              <w:rPr>
                <w:bCs/>
                <w:sz w:val="20"/>
              </w:rPr>
            </w:pPr>
          </w:p>
        </w:tc>
      </w:tr>
      <w:tr w:rsidR="00316F44" w14:paraId="4E031865"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17225678" w14:textId="77777777" w:rsidR="00316F44" w:rsidRDefault="00316F44" w:rsidP="0085175D">
            <w:pPr>
              <w:rPr>
                <w:bCs/>
                <w:sz w:val="20"/>
              </w:rPr>
            </w:pPr>
            <w:r>
              <w:rPr>
                <w:bCs/>
                <w:sz w:val="20"/>
              </w:rPr>
              <w:t>30.-31.</w:t>
            </w:r>
          </w:p>
        </w:tc>
        <w:tc>
          <w:tcPr>
            <w:tcW w:w="2029" w:type="dxa"/>
            <w:tcBorders>
              <w:top w:val="single" w:sz="6" w:space="0" w:color="000000"/>
              <w:left w:val="single" w:sz="6" w:space="0" w:color="000000"/>
              <w:bottom w:val="single" w:sz="6" w:space="0" w:color="000000"/>
              <w:right w:val="single" w:sz="6" w:space="0" w:color="000000"/>
            </w:tcBorders>
            <w:hideMark/>
          </w:tcPr>
          <w:p w14:paraId="1B5BED12" w14:textId="77777777" w:rsidR="00316F44" w:rsidRDefault="00316F44" w:rsidP="0085175D">
            <w:pPr>
              <w:rPr>
                <w:bCs/>
                <w:sz w:val="20"/>
              </w:rPr>
            </w:pPr>
            <w:r>
              <w:rPr>
                <w:bCs/>
                <w:sz w:val="20"/>
              </w:rPr>
              <w:t>Ta utdanning!</w:t>
            </w:r>
          </w:p>
        </w:tc>
        <w:tc>
          <w:tcPr>
            <w:tcW w:w="1468" w:type="dxa"/>
            <w:tcBorders>
              <w:top w:val="single" w:sz="6" w:space="0" w:color="000000"/>
              <w:left w:val="single" w:sz="6" w:space="0" w:color="000000"/>
              <w:bottom w:val="single" w:sz="6" w:space="0" w:color="000000"/>
              <w:right w:val="single" w:sz="6" w:space="0" w:color="000000"/>
            </w:tcBorders>
            <w:hideMark/>
          </w:tcPr>
          <w:p w14:paraId="30A29D36" w14:textId="77777777" w:rsidR="00316F44" w:rsidRDefault="00316F44" w:rsidP="0085175D">
            <w:pPr>
              <w:rPr>
                <w:bCs/>
                <w:sz w:val="20"/>
              </w:rPr>
            </w:pPr>
            <w:r>
              <w:rPr>
                <w:bCs/>
                <w:sz w:val="20"/>
              </w:rPr>
              <w:t>Trondheim</w:t>
            </w:r>
          </w:p>
        </w:tc>
        <w:tc>
          <w:tcPr>
            <w:tcW w:w="1164" w:type="dxa"/>
            <w:tcBorders>
              <w:top w:val="single" w:sz="6" w:space="0" w:color="000000"/>
              <w:left w:val="single" w:sz="6" w:space="0" w:color="000000"/>
              <w:bottom w:val="single" w:sz="6" w:space="0" w:color="000000"/>
              <w:right w:val="single" w:sz="6" w:space="0" w:color="000000"/>
            </w:tcBorders>
            <w:hideMark/>
          </w:tcPr>
          <w:p w14:paraId="6975FA01" w14:textId="77777777" w:rsidR="00316F44" w:rsidRDefault="00316F44" w:rsidP="0085175D">
            <w:pPr>
              <w:ind w:left="-5" w:firstLine="5"/>
              <w:rPr>
                <w:bCs/>
                <w:sz w:val="20"/>
              </w:rPr>
            </w:pPr>
            <w:r>
              <w:rPr>
                <w:bCs/>
                <w:sz w:val="20"/>
              </w:rPr>
              <w:t>Erica, Berit</w:t>
            </w:r>
          </w:p>
        </w:tc>
        <w:tc>
          <w:tcPr>
            <w:tcW w:w="4135" w:type="dxa"/>
            <w:tcBorders>
              <w:top w:val="single" w:sz="6" w:space="0" w:color="000000"/>
              <w:left w:val="single" w:sz="6" w:space="0" w:color="000000"/>
              <w:bottom w:val="single" w:sz="6" w:space="0" w:color="000000"/>
              <w:right w:val="single" w:sz="6" w:space="0" w:color="000000"/>
            </w:tcBorders>
            <w:hideMark/>
          </w:tcPr>
          <w:p w14:paraId="6E04ECF3" w14:textId="77777777" w:rsidR="00316F44" w:rsidRDefault="00316F44" w:rsidP="0085175D">
            <w:pPr>
              <w:tabs>
                <w:tab w:val="left" w:pos="708"/>
                <w:tab w:val="left" w:pos="5954"/>
              </w:tabs>
              <w:rPr>
                <w:bCs/>
                <w:sz w:val="20"/>
              </w:rPr>
            </w:pPr>
            <w:r>
              <w:rPr>
                <w:bCs/>
                <w:sz w:val="20"/>
              </w:rPr>
              <w:t xml:space="preserve"> Best stemning og mer aktivitet på dag to. Grønn stand lyser opp. Vi har gitt tilbakemelding til messeledelsen at vi ønsker at NMBU, Høyskolen i Innlandet, skog og Nord universitet samles ved/rundt oss. Øya </w:t>
            </w:r>
            <w:proofErr w:type="spellStart"/>
            <w:r>
              <w:rPr>
                <w:bCs/>
                <w:sz w:val="20"/>
              </w:rPr>
              <w:t>vgs</w:t>
            </w:r>
            <w:proofErr w:type="spellEnd"/>
            <w:r>
              <w:rPr>
                <w:bCs/>
                <w:sz w:val="20"/>
              </w:rPr>
              <w:t xml:space="preserve"> hadde tre stander (bygg, studiespesialisering og naturbruk. Den siste sammen med oss). Enkle og fengende aktiviteter på alle tre. </w:t>
            </w:r>
            <w:proofErr w:type="spellStart"/>
            <w:r>
              <w:rPr>
                <w:bCs/>
                <w:sz w:val="20"/>
              </w:rPr>
              <w:t>Jurklutkasting</w:t>
            </w:r>
            <w:proofErr w:type="spellEnd"/>
            <w:r>
              <w:rPr>
                <w:bCs/>
                <w:sz w:val="20"/>
              </w:rPr>
              <w:t xml:space="preserve"> og kyr fra TINE (krav om tre treff for å få) ble vår måte å stoppe elever. Havbruk hadde sjarmerende unge kara på sin stand (VG1ere) og Skjetlein var mest ubemanna og stille. Det har jeg (Berit) gitt tilbakemelding </w:t>
            </w:r>
            <w:r>
              <w:rPr>
                <w:bCs/>
                <w:sz w:val="20"/>
              </w:rPr>
              <w:lastRenderedPageBreak/>
              <w:t xml:space="preserve">på. Berit prøvde også å lokke med Mære neste år. Husker ikke navnet, eldre herre, som fulgte elevene. Det er håp. Erica gjennomførte to foredrag om grønn utdanning som kan redde verden. </w:t>
            </w:r>
          </w:p>
        </w:tc>
      </w:tr>
      <w:tr w:rsidR="00316F44" w14:paraId="0AC8AEE1" w14:textId="77777777" w:rsidTr="0085175D">
        <w:tc>
          <w:tcPr>
            <w:tcW w:w="9348" w:type="dxa"/>
            <w:gridSpan w:val="5"/>
            <w:tcBorders>
              <w:top w:val="single" w:sz="6" w:space="0" w:color="000000"/>
              <w:left w:val="single" w:sz="6" w:space="0" w:color="000000"/>
              <w:bottom w:val="single" w:sz="6" w:space="0" w:color="000000"/>
              <w:right w:val="single" w:sz="4" w:space="0" w:color="auto"/>
            </w:tcBorders>
            <w:shd w:val="clear" w:color="auto" w:fill="FFFF00"/>
            <w:hideMark/>
          </w:tcPr>
          <w:p w14:paraId="67CBA6BE" w14:textId="77777777" w:rsidR="00316F44" w:rsidRDefault="00316F44" w:rsidP="0085175D">
            <w:pPr>
              <w:rPr>
                <w:b/>
                <w:bCs/>
                <w:sz w:val="20"/>
              </w:rPr>
            </w:pPr>
            <w:r>
              <w:rPr>
                <w:b/>
                <w:bCs/>
                <w:sz w:val="20"/>
              </w:rPr>
              <w:lastRenderedPageBreak/>
              <w:t>Februar</w:t>
            </w:r>
          </w:p>
        </w:tc>
      </w:tr>
      <w:tr w:rsidR="00316F44" w14:paraId="4DFCE328"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4FE997C6" w14:textId="77777777" w:rsidR="00316F44" w:rsidRDefault="00316F44" w:rsidP="0085175D">
            <w:pPr>
              <w:rPr>
                <w:bCs/>
                <w:sz w:val="20"/>
              </w:rPr>
            </w:pPr>
            <w:r>
              <w:rPr>
                <w:bCs/>
                <w:sz w:val="20"/>
              </w:rPr>
              <w:t>4.-5.</w:t>
            </w:r>
          </w:p>
        </w:tc>
        <w:tc>
          <w:tcPr>
            <w:tcW w:w="2029" w:type="dxa"/>
            <w:tcBorders>
              <w:top w:val="single" w:sz="6" w:space="0" w:color="000000"/>
              <w:left w:val="single" w:sz="6" w:space="0" w:color="000000"/>
              <w:bottom w:val="single" w:sz="6" w:space="0" w:color="000000"/>
              <w:right w:val="single" w:sz="6" w:space="0" w:color="000000"/>
            </w:tcBorders>
            <w:hideMark/>
          </w:tcPr>
          <w:p w14:paraId="4F705CF2" w14:textId="77777777" w:rsidR="00316F44" w:rsidRDefault="00316F44" w:rsidP="0085175D">
            <w:pPr>
              <w:rPr>
                <w:bCs/>
                <w:sz w:val="20"/>
              </w:rPr>
            </w:pPr>
            <w:r>
              <w:rPr>
                <w:bCs/>
                <w:sz w:val="20"/>
              </w:rPr>
              <w:t>Hovedutvalg Næring</w:t>
            </w:r>
          </w:p>
        </w:tc>
        <w:tc>
          <w:tcPr>
            <w:tcW w:w="1468" w:type="dxa"/>
            <w:tcBorders>
              <w:top w:val="single" w:sz="6" w:space="0" w:color="000000"/>
              <w:left w:val="single" w:sz="6" w:space="0" w:color="000000"/>
              <w:bottom w:val="single" w:sz="6" w:space="0" w:color="000000"/>
              <w:right w:val="single" w:sz="6" w:space="0" w:color="000000"/>
            </w:tcBorders>
          </w:tcPr>
          <w:p w14:paraId="24AA9DD6" w14:textId="77777777" w:rsidR="00316F44" w:rsidRDefault="00316F44" w:rsidP="0085175D">
            <w:pPr>
              <w:rPr>
                <w:bCs/>
                <w:sz w:val="20"/>
              </w:rPr>
            </w:pPr>
          </w:p>
        </w:tc>
        <w:tc>
          <w:tcPr>
            <w:tcW w:w="1164" w:type="dxa"/>
            <w:tcBorders>
              <w:top w:val="single" w:sz="6" w:space="0" w:color="000000"/>
              <w:left w:val="single" w:sz="6" w:space="0" w:color="000000"/>
              <w:bottom w:val="single" w:sz="6" w:space="0" w:color="000000"/>
              <w:right w:val="single" w:sz="6" w:space="0" w:color="000000"/>
            </w:tcBorders>
            <w:hideMark/>
          </w:tcPr>
          <w:p w14:paraId="4075E020" w14:textId="77777777" w:rsidR="00316F44" w:rsidRDefault="00316F44" w:rsidP="0085175D">
            <w:pPr>
              <w:ind w:left="-5" w:firstLine="5"/>
              <w:rPr>
                <w:bCs/>
                <w:sz w:val="20"/>
              </w:rPr>
            </w:pPr>
            <w:r>
              <w:rPr>
                <w:bCs/>
                <w:sz w:val="20"/>
              </w:rPr>
              <w:t>Kari, Erlend, Ailin</w:t>
            </w:r>
          </w:p>
        </w:tc>
        <w:tc>
          <w:tcPr>
            <w:tcW w:w="4135" w:type="dxa"/>
            <w:tcBorders>
              <w:top w:val="single" w:sz="6" w:space="0" w:color="000000"/>
              <w:left w:val="single" w:sz="6" w:space="0" w:color="000000"/>
              <w:bottom w:val="single" w:sz="6" w:space="0" w:color="000000"/>
              <w:right w:val="single" w:sz="6" w:space="0" w:color="000000"/>
            </w:tcBorders>
            <w:hideMark/>
          </w:tcPr>
          <w:p w14:paraId="05240D1C" w14:textId="77777777" w:rsidR="00316F44" w:rsidRDefault="00316F44" w:rsidP="0085175D">
            <w:pPr>
              <w:tabs>
                <w:tab w:val="left" w:pos="708"/>
                <w:tab w:val="left" w:pos="5954"/>
              </w:tabs>
              <w:rPr>
                <w:sz w:val="20"/>
              </w:rPr>
            </w:pPr>
            <w:r>
              <w:rPr>
                <w:sz w:val="20"/>
              </w:rPr>
              <w:t xml:space="preserve">Presentasjon av Bondelaget; hvem er vi og hva står vi for, verdiskaping og hvor finner dere oss, hva er viktig for å opprettholde et landbruk over hele landet- vår inngang til jordbruksforhandlingene, trender og utkjøpsordning melk. </w:t>
            </w:r>
          </w:p>
          <w:p w14:paraId="5317AAB6" w14:textId="77777777" w:rsidR="00316F44" w:rsidRDefault="00316F44" w:rsidP="0085175D">
            <w:pPr>
              <w:tabs>
                <w:tab w:val="left" w:pos="708"/>
                <w:tab w:val="left" w:pos="5954"/>
              </w:tabs>
              <w:rPr>
                <w:sz w:val="20"/>
              </w:rPr>
            </w:pPr>
            <w:r>
              <w:rPr>
                <w:sz w:val="20"/>
              </w:rPr>
              <w:t>Gode diskusjoner og stort engasjement fra fylkestingsgruppa! Tilbakemeldinger fra de som var på møtet var at dette var svært nyttig for dem, vi blir nok invitert på tilsvarende igjen.</w:t>
            </w:r>
          </w:p>
        </w:tc>
      </w:tr>
      <w:tr w:rsidR="00316F44" w:rsidRPr="00DD5722" w14:paraId="15FD7BD9" w14:textId="77777777" w:rsidTr="0085175D">
        <w:tc>
          <w:tcPr>
            <w:tcW w:w="552" w:type="dxa"/>
            <w:tcBorders>
              <w:top w:val="single" w:sz="6" w:space="0" w:color="000000"/>
              <w:left w:val="single" w:sz="6" w:space="0" w:color="000000"/>
              <w:bottom w:val="single" w:sz="6" w:space="0" w:color="000000"/>
              <w:right w:val="single" w:sz="6" w:space="0" w:color="000000"/>
            </w:tcBorders>
          </w:tcPr>
          <w:p w14:paraId="79A3439A" w14:textId="77777777" w:rsidR="00316F44" w:rsidRPr="00DD5722" w:rsidRDefault="00316F44" w:rsidP="0085175D">
            <w:pPr>
              <w:rPr>
                <w:bCs/>
                <w:sz w:val="20"/>
              </w:rPr>
            </w:pPr>
            <w:r w:rsidRPr="00DD5722">
              <w:rPr>
                <w:bCs/>
                <w:sz w:val="20"/>
              </w:rPr>
              <w:t>4</w:t>
            </w:r>
          </w:p>
        </w:tc>
        <w:tc>
          <w:tcPr>
            <w:tcW w:w="2029" w:type="dxa"/>
            <w:tcBorders>
              <w:top w:val="single" w:sz="6" w:space="0" w:color="000000"/>
              <w:left w:val="single" w:sz="6" w:space="0" w:color="000000"/>
              <w:bottom w:val="single" w:sz="6" w:space="0" w:color="000000"/>
              <w:right w:val="single" w:sz="6" w:space="0" w:color="000000"/>
            </w:tcBorders>
          </w:tcPr>
          <w:p w14:paraId="0765757E" w14:textId="77777777" w:rsidR="00316F44" w:rsidRPr="00DD5722" w:rsidRDefault="00316F44" w:rsidP="0085175D">
            <w:pPr>
              <w:rPr>
                <w:bCs/>
                <w:sz w:val="20"/>
              </w:rPr>
            </w:pPr>
            <w:proofErr w:type="spellStart"/>
            <w:r w:rsidRPr="00DD5722">
              <w:rPr>
                <w:bCs/>
                <w:sz w:val="20"/>
              </w:rPr>
              <w:t>Grøntutvalg</w:t>
            </w:r>
            <w:proofErr w:type="spellEnd"/>
          </w:p>
        </w:tc>
        <w:tc>
          <w:tcPr>
            <w:tcW w:w="1468" w:type="dxa"/>
            <w:tcBorders>
              <w:top w:val="single" w:sz="6" w:space="0" w:color="000000"/>
              <w:left w:val="single" w:sz="6" w:space="0" w:color="000000"/>
              <w:bottom w:val="single" w:sz="6" w:space="0" w:color="000000"/>
              <w:right w:val="single" w:sz="6" w:space="0" w:color="000000"/>
            </w:tcBorders>
          </w:tcPr>
          <w:p w14:paraId="5A5910B4" w14:textId="77777777" w:rsidR="00316F44" w:rsidRPr="00DD5722" w:rsidRDefault="00316F44" w:rsidP="0085175D">
            <w:pPr>
              <w:rPr>
                <w:bCs/>
                <w:sz w:val="20"/>
              </w:rPr>
            </w:pPr>
            <w:r w:rsidRPr="00DD5722">
              <w:rPr>
                <w:bCs/>
                <w:sz w:val="20"/>
              </w:rPr>
              <w:t>Kvithammer</w:t>
            </w:r>
          </w:p>
        </w:tc>
        <w:tc>
          <w:tcPr>
            <w:tcW w:w="1164" w:type="dxa"/>
            <w:tcBorders>
              <w:top w:val="single" w:sz="6" w:space="0" w:color="000000"/>
              <w:left w:val="single" w:sz="6" w:space="0" w:color="000000"/>
              <w:bottom w:val="single" w:sz="6" w:space="0" w:color="000000"/>
              <w:right w:val="single" w:sz="6" w:space="0" w:color="000000"/>
            </w:tcBorders>
          </w:tcPr>
          <w:p w14:paraId="25E2B07E" w14:textId="77777777" w:rsidR="00316F44" w:rsidRPr="00DD5722" w:rsidRDefault="00316F44" w:rsidP="0085175D">
            <w:pPr>
              <w:ind w:left="-5" w:firstLine="5"/>
              <w:rPr>
                <w:bCs/>
                <w:sz w:val="20"/>
              </w:rPr>
            </w:pPr>
            <w:r w:rsidRPr="00DD5722">
              <w:rPr>
                <w:bCs/>
                <w:sz w:val="20"/>
              </w:rPr>
              <w:t>Inger. Leif</w:t>
            </w:r>
            <w:r>
              <w:rPr>
                <w:bCs/>
                <w:sz w:val="20"/>
              </w:rPr>
              <w:t>, Tove</w:t>
            </w:r>
          </w:p>
        </w:tc>
        <w:tc>
          <w:tcPr>
            <w:tcW w:w="4135" w:type="dxa"/>
            <w:tcBorders>
              <w:top w:val="single" w:sz="6" w:space="0" w:color="000000"/>
              <w:left w:val="single" w:sz="6" w:space="0" w:color="000000"/>
              <w:bottom w:val="single" w:sz="6" w:space="0" w:color="000000"/>
              <w:right w:val="single" w:sz="6" w:space="0" w:color="000000"/>
            </w:tcBorders>
          </w:tcPr>
          <w:p w14:paraId="0499A938" w14:textId="77777777" w:rsidR="00316F44" w:rsidRPr="00DD5722" w:rsidRDefault="00316F44" w:rsidP="0085175D">
            <w:pPr>
              <w:tabs>
                <w:tab w:val="left" w:pos="708"/>
                <w:tab w:val="left" w:pos="5954"/>
              </w:tabs>
              <w:rPr>
                <w:sz w:val="20"/>
              </w:rPr>
            </w:pPr>
            <w:r w:rsidRPr="00DD5722">
              <w:rPr>
                <w:sz w:val="20"/>
              </w:rPr>
              <w:t xml:space="preserve">Gjennomgang av status for </w:t>
            </w:r>
            <w:proofErr w:type="spellStart"/>
            <w:r w:rsidRPr="00DD5722">
              <w:rPr>
                <w:sz w:val="20"/>
              </w:rPr>
              <w:t>grøntnæringa</w:t>
            </w:r>
            <w:proofErr w:type="spellEnd"/>
            <w:r w:rsidRPr="00DD5722">
              <w:rPr>
                <w:sz w:val="20"/>
              </w:rPr>
              <w:t xml:space="preserve">. Det er pr. i dag ikke marked for flere produsenter av eksisterende produkter. Utfordring i å balansere budskapet om markedsmetting og </w:t>
            </w:r>
            <w:proofErr w:type="spellStart"/>
            <w:proofErr w:type="gramStart"/>
            <w:r w:rsidRPr="00DD5722">
              <w:rPr>
                <w:sz w:val="20"/>
              </w:rPr>
              <w:t>rekruttering.Mange</w:t>
            </w:r>
            <w:proofErr w:type="spellEnd"/>
            <w:proofErr w:type="gramEnd"/>
            <w:r w:rsidRPr="00DD5722">
              <w:rPr>
                <w:sz w:val="20"/>
              </w:rPr>
              <w:t xml:space="preserve"> utfordringer, men det jobbes godt for å beholde produksjonsvolumet. Mulighet for </w:t>
            </w:r>
            <w:proofErr w:type="gramStart"/>
            <w:r w:rsidRPr="00DD5722">
              <w:rPr>
                <w:sz w:val="20"/>
              </w:rPr>
              <w:t>mer  bærdyrking</w:t>
            </w:r>
            <w:proofErr w:type="gramEnd"/>
            <w:r w:rsidRPr="00DD5722">
              <w:rPr>
                <w:sz w:val="20"/>
              </w:rPr>
              <w:t xml:space="preserve"> i fylket. Utarbeidet innspill til jordbruksforhandlingene</w:t>
            </w:r>
          </w:p>
        </w:tc>
      </w:tr>
      <w:tr w:rsidR="00316F44" w14:paraId="1C775081"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3884F7A5" w14:textId="77777777" w:rsidR="00316F44" w:rsidRDefault="00316F44" w:rsidP="0085175D">
            <w:pPr>
              <w:rPr>
                <w:bCs/>
                <w:sz w:val="20"/>
              </w:rPr>
            </w:pPr>
            <w:r>
              <w:rPr>
                <w:bCs/>
                <w:sz w:val="20"/>
              </w:rPr>
              <w:t>5.</w:t>
            </w:r>
          </w:p>
        </w:tc>
        <w:tc>
          <w:tcPr>
            <w:tcW w:w="2029" w:type="dxa"/>
            <w:tcBorders>
              <w:top w:val="single" w:sz="6" w:space="0" w:color="000000"/>
              <w:left w:val="single" w:sz="6" w:space="0" w:color="000000"/>
              <w:bottom w:val="single" w:sz="6" w:space="0" w:color="000000"/>
              <w:right w:val="single" w:sz="6" w:space="0" w:color="000000"/>
            </w:tcBorders>
            <w:hideMark/>
          </w:tcPr>
          <w:p w14:paraId="601D372D" w14:textId="77777777" w:rsidR="00316F44" w:rsidRDefault="00316F44" w:rsidP="0085175D">
            <w:pPr>
              <w:rPr>
                <w:bCs/>
                <w:sz w:val="20"/>
              </w:rPr>
            </w:pPr>
            <w:r>
              <w:rPr>
                <w:bCs/>
                <w:sz w:val="20"/>
              </w:rPr>
              <w:t>Mediadag med Adressa og Nidaros</w:t>
            </w:r>
          </w:p>
        </w:tc>
        <w:tc>
          <w:tcPr>
            <w:tcW w:w="1468" w:type="dxa"/>
            <w:tcBorders>
              <w:top w:val="single" w:sz="6" w:space="0" w:color="000000"/>
              <w:left w:val="single" w:sz="6" w:space="0" w:color="000000"/>
              <w:bottom w:val="single" w:sz="6" w:space="0" w:color="000000"/>
              <w:right w:val="single" w:sz="6" w:space="0" w:color="000000"/>
            </w:tcBorders>
            <w:hideMark/>
          </w:tcPr>
          <w:p w14:paraId="5BDAA910" w14:textId="77777777" w:rsidR="00316F44" w:rsidRDefault="00316F44" w:rsidP="0085175D">
            <w:pPr>
              <w:rPr>
                <w:bCs/>
                <w:sz w:val="20"/>
              </w:rPr>
            </w:pPr>
            <w:r>
              <w:rPr>
                <w:bCs/>
                <w:sz w:val="20"/>
              </w:rPr>
              <w:t xml:space="preserve">Trondheim, </w:t>
            </w:r>
            <w:proofErr w:type="spellStart"/>
            <w:r>
              <w:rPr>
                <w:bCs/>
                <w:sz w:val="20"/>
              </w:rPr>
              <w:t>kl</w:t>
            </w:r>
            <w:proofErr w:type="spellEnd"/>
            <w:r>
              <w:rPr>
                <w:bCs/>
                <w:sz w:val="20"/>
              </w:rPr>
              <w:t xml:space="preserve"> 10-12</w:t>
            </w:r>
          </w:p>
        </w:tc>
        <w:tc>
          <w:tcPr>
            <w:tcW w:w="1164" w:type="dxa"/>
            <w:tcBorders>
              <w:top w:val="single" w:sz="6" w:space="0" w:color="000000"/>
              <w:left w:val="single" w:sz="6" w:space="0" w:color="000000"/>
              <w:bottom w:val="single" w:sz="6" w:space="0" w:color="000000"/>
              <w:right w:val="single" w:sz="6" w:space="0" w:color="000000"/>
            </w:tcBorders>
            <w:hideMark/>
          </w:tcPr>
          <w:p w14:paraId="6E94C458" w14:textId="77777777" w:rsidR="00316F44" w:rsidRDefault="00316F44" w:rsidP="0085175D">
            <w:pPr>
              <w:ind w:left="-5" w:firstLine="5"/>
              <w:rPr>
                <w:bCs/>
                <w:sz w:val="20"/>
              </w:rPr>
            </w:pPr>
            <w:r>
              <w:rPr>
                <w:bCs/>
                <w:sz w:val="20"/>
              </w:rPr>
              <w:t>Erlend, Ailin</w:t>
            </w:r>
          </w:p>
        </w:tc>
        <w:tc>
          <w:tcPr>
            <w:tcW w:w="4135" w:type="dxa"/>
            <w:tcBorders>
              <w:top w:val="single" w:sz="6" w:space="0" w:color="000000"/>
              <w:left w:val="single" w:sz="6" w:space="0" w:color="000000"/>
              <w:bottom w:val="single" w:sz="6" w:space="0" w:color="000000"/>
              <w:right w:val="single" w:sz="6" w:space="0" w:color="000000"/>
            </w:tcBorders>
            <w:hideMark/>
          </w:tcPr>
          <w:p w14:paraId="5C3D55A2" w14:textId="77777777" w:rsidR="00316F44" w:rsidRDefault="00316F44" w:rsidP="0085175D">
            <w:pPr>
              <w:tabs>
                <w:tab w:val="left" w:pos="708"/>
                <w:tab w:val="left" w:pos="5954"/>
              </w:tabs>
              <w:rPr>
                <w:sz w:val="20"/>
              </w:rPr>
            </w:pPr>
            <w:r>
              <w:rPr>
                <w:sz w:val="20"/>
              </w:rPr>
              <w:t xml:space="preserve">Nidaros møtte med en journalist (så </w:t>
            </w:r>
            <w:proofErr w:type="gramStart"/>
            <w:r>
              <w:rPr>
                <w:sz w:val="20"/>
              </w:rPr>
              <w:t>vidt….</w:t>
            </w:r>
            <w:proofErr w:type="gramEnd"/>
            <w:r>
              <w:rPr>
                <w:sz w:val="20"/>
              </w:rPr>
              <w:t xml:space="preserve">) Fra næringa møtte; FM, Innovasjon Norge, Fylkeskommunen, Bonde- og småbrukarlaget, Oi, Skjetlein VGS, </w:t>
            </w:r>
            <w:proofErr w:type="spellStart"/>
            <w:r>
              <w:rPr>
                <w:sz w:val="20"/>
              </w:rPr>
              <w:t>Rekrutteringsprosjeket</w:t>
            </w:r>
            <w:proofErr w:type="spellEnd"/>
            <w:r>
              <w:rPr>
                <w:sz w:val="20"/>
              </w:rPr>
              <w:t xml:space="preserve"> og Bondelaget.</w:t>
            </w:r>
          </w:p>
          <w:p w14:paraId="380B16D2" w14:textId="77777777" w:rsidR="00316F44" w:rsidRDefault="00316F44" w:rsidP="0085175D">
            <w:pPr>
              <w:tabs>
                <w:tab w:val="left" w:pos="708"/>
                <w:tab w:val="left" w:pos="5954"/>
              </w:tabs>
              <w:rPr>
                <w:sz w:val="20"/>
              </w:rPr>
            </w:pPr>
            <w:r>
              <w:rPr>
                <w:sz w:val="20"/>
              </w:rPr>
              <w:t xml:space="preserve">Nyttig dag for alle oss som presenterte landbruket, usikker på om vi får hull på Nidaros av </w:t>
            </w:r>
            <w:proofErr w:type="gramStart"/>
            <w:r>
              <w:rPr>
                <w:sz w:val="20"/>
              </w:rPr>
              <w:t>dette….</w:t>
            </w:r>
            <w:proofErr w:type="gramEnd"/>
          </w:p>
        </w:tc>
      </w:tr>
      <w:tr w:rsidR="00316F44" w14:paraId="54F97E2B"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28583304" w14:textId="77777777" w:rsidR="00316F44" w:rsidRDefault="00316F44" w:rsidP="0085175D">
            <w:pPr>
              <w:rPr>
                <w:bCs/>
                <w:sz w:val="20"/>
              </w:rPr>
            </w:pPr>
            <w:r>
              <w:rPr>
                <w:bCs/>
                <w:sz w:val="20"/>
              </w:rPr>
              <w:t>5.</w:t>
            </w:r>
          </w:p>
        </w:tc>
        <w:tc>
          <w:tcPr>
            <w:tcW w:w="2029" w:type="dxa"/>
            <w:tcBorders>
              <w:top w:val="single" w:sz="6" w:space="0" w:color="000000"/>
              <w:left w:val="single" w:sz="6" w:space="0" w:color="000000"/>
              <w:bottom w:val="single" w:sz="6" w:space="0" w:color="000000"/>
              <w:right w:val="single" w:sz="6" w:space="0" w:color="000000"/>
            </w:tcBorders>
            <w:hideMark/>
          </w:tcPr>
          <w:p w14:paraId="5AA9E53C" w14:textId="77777777" w:rsidR="00316F44" w:rsidRDefault="00316F44" w:rsidP="0085175D">
            <w:pPr>
              <w:rPr>
                <w:bCs/>
                <w:sz w:val="20"/>
              </w:rPr>
            </w:pPr>
            <w:r>
              <w:rPr>
                <w:bCs/>
                <w:sz w:val="20"/>
              </w:rPr>
              <w:t>Dialogmøte Rovdyr med FM og andre org</w:t>
            </w:r>
          </w:p>
        </w:tc>
        <w:tc>
          <w:tcPr>
            <w:tcW w:w="1468" w:type="dxa"/>
            <w:tcBorders>
              <w:top w:val="single" w:sz="6" w:space="0" w:color="000000"/>
              <w:left w:val="single" w:sz="6" w:space="0" w:color="000000"/>
              <w:bottom w:val="single" w:sz="6" w:space="0" w:color="000000"/>
              <w:right w:val="single" w:sz="6" w:space="0" w:color="000000"/>
            </w:tcBorders>
            <w:hideMark/>
          </w:tcPr>
          <w:p w14:paraId="42CC2542" w14:textId="77777777" w:rsidR="00316F44" w:rsidRDefault="00316F44" w:rsidP="0085175D">
            <w:pPr>
              <w:rPr>
                <w:bCs/>
                <w:sz w:val="20"/>
              </w:rPr>
            </w:pPr>
            <w:r>
              <w:rPr>
                <w:bCs/>
                <w:sz w:val="20"/>
              </w:rPr>
              <w:t>Steinkjer, Statens hus(?)</w:t>
            </w:r>
          </w:p>
        </w:tc>
        <w:tc>
          <w:tcPr>
            <w:tcW w:w="1164" w:type="dxa"/>
            <w:tcBorders>
              <w:top w:val="single" w:sz="6" w:space="0" w:color="000000"/>
              <w:left w:val="single" w:sz="6" w:space="0" w:color="000000"/>
              <w:bottom w:val="single" w:sz="6" w:space="0" w:color="000000"/>
              <w:right w:val="single" w:sz="6" w:space="0" w:color="000000"/>
            </w:tcBorders>
            <w:hideMark/>
          </w:tcPr>
          <w:p w14:paraId="2CBE357C" w14:textId="77777777" w:rsidR="00316F44" w:rsidRDefault="00316F44" w:rsidP="0085175D">
            <w:pPr>
              <w:ind w:left="-5" w:firstLine="5"/>
              <w:rPr>
                <w:bCs/>
                <w:sz w:val="20"/>
              </w:rPr>
            </w:pPr>
            <w:r>
              <w:rPr>
                <w:bCs/>
                <w:sz w:val="20"/>
              </w:rPr>
              <w:t>Berit</w:t>
            </w:r>
          </w:p>
        </w:tc>
        <w:tc>
          <w:tcPr>
            <w:tcW w:w="4135" w:type="dxa"/>
            <w:tcBorders>
              <w:top w:val="single" w:sz="6" w:space="0" w:color="000000"/>
              <w:left w:val="single" w:sz="6" w:space="0" w:color="000000"/>
              <w:bottom w:val="single" w:sz="6" w:space="0" w:color="000000"/>
              <w:right w:val="single" w:sz="6" w:space="0" w:color="000000"/>
            </w:tcBorders>
          </w:tcPr>
          <w:p w14:paraId="1816AE17" w14:textId="77777777" w:rsidR="00316F44" w:rsidRDefault="00316F44" w:rsidP="0085175D">
            <w:pPr>
              <w:tabs>
                <w:tab w:val="left" w:pos="708"/>
                <w:tab w:val="left" w:pos="5954"/>
              </w:tabs>
              <w:rPr>
                <w:sz w:val="20"/>
              </w:rPr>
            </w:pPr>
            <w:r>
              <w:rPr>
                <w:sz w:val="20"/>
              </w:rPr>
              <w:t>5. februar, Steinkjer:</w:t>
            </w:r>
          </w:p>
          <w:p w14:paraId="39216C3E" w14:textId="77777777" w:rsidR="00316F44" w:rsidRDefault="00316F44" w:rsidP="0085175D">
            <w:pPr>
              <w:tabs>
                <w:tab w:val="left" w:pos="708"/>
                <w:tab w:val="left" w:pos="5954"/>
              </w:tabs>
              <w:rPr>
                <w:sz w:val="20"/>
              </w:rPr>
            </w:pPr>
            <w:r>
              <w:rPr>
                <w:sz w:val="20"/>
              </w:rPr>
              <w:t xml:space="preserve">Rovviltnemda ikke på plass enda, så gammel nemnd fungerer til ny er klar. Det er gjort en feil under oppnevninga i Møre og Romsdal. Inga Stamnes hos FM har hovedansvar i sekretariatet til Rovviltnemda. Leif holdt innlegg om situasjonen for beitenæringa i Trøndelag. </w:t>
            </w:r>
          </w:p>
          <w:p w14:paraId="52424FBA" w14:textId="77777777" w:rsidR="00316F44" w:rsidRDefault="00316F44" w:rsidP="0085175D">
            <w:pPr>
              <w:tabs>
                <w:tab w:val="left" w:pos="708"/>
                <w:tab w:val="left" w:pos="5954"/>
              </w:tabs>
              <w:rPr>
                <w:sz w:val="20"/>
              </w:rPr>
            </w:pPr>
            <w:r>
              <w:rPr>
                <w:sz w:val="20"/>
              </w:rPr>
              <w:t xml:space="preserve">Kunnskapsinnhenting når det gjelder bjørn, men skal ikke medføre en ekstra revisjon av forvaltningsplanen (revisjon skal følge det ordinære opplegget). Årlig brev fra </w:t>
            </w:r>
            <w:proofErr w:type="spellStart"/>
            <w:r>
              <w:rPr>
                <w:sz w:val="20"/>
              </w:rPr>
              <w:t>Miljødir</w:t>
            </w:r>
            <w:proofErr w:type="spellEnd"/>
            <w:r>
              <w:rPr>
                <w:sz w:val="20"/>
              </w:rPr>
              <w:t xml:space="preserve"> ikke kommet enda. Angir økonomisk ramme for hver enkelt rovviltregion. Men noen generelle føringer som godtgjøring til skadefelling og midler til akutte skadesituasjoner, samt at det ikke skal stimuleres til økt beitebruk med sau i rovviltprioriterte områder. FKT-midler: Har meldt behov for 14,5 </w:t>
            </w:r>
            <w:proofErr w:type="spellStart"/>
            <w:r>
              <w:rPr>
                <w:sz w:val="20"/>
              </w:rPr>
              <w:t>mill</w:t>
            </w:r>
            <w:proofErr w:type="spellEnd"/>
            <w:r>
              <w:rPr>
                <w:sz w:val="20"/>
              </w:rPr>
              <w:t xml:space="preserve"> (nytt av året, fristen til </w:t>
            </w:r>
            <w:proofErr w:type="spellStart"/>
            <w:r>
              <w:rPr>
                <w:sz w:val="20"/>
              </w:rPr>
              <w:t>Miljødir</w:t>
            </w:r>
            <w:proofErr w:type="spellEnd"/>
            <w:r>
              <w:rPr>
                <w:sz w:val="20"/>
              </w:rPr>
              <w:t xml:space="preserve"> var 23. jan). Søknader for vel 16,5 mill. Det er bestemt at det dannes et Sør-Trøndelag Radiobjellelag. ST SG som jobber med det. Virker som alle var glade for at det ble sånn i stedet for utvidelse av NT Radiobjellelag. Ellers var vi innom organisert beitebruk, skader og erstatninger 2019. Det har vært FKT-møter i Rindal. De har vært møter med Mattilsynet og reindriftsavdelinga, og MT og FMLA. Brukt mye </w:t>
            </w:r>
            <w:r>
              <w:rPr>
                <w:sz w:val="20"/>
              </w:rPr>
              <w:lastRenderedPageBreak/>
              <w:t>tid på kommune og beitebrukere i Namsskogan og Skogn. Vår søknad om dialogmøter innvilges.</w:t>
            </w:r>
          </w:p>
        </w:tc>
      </w:tr>
      <w:tr w:rsidR="00316F44" w14:paraId="4261BE0B"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026A0B2C" w14:textId="77777777" w:rsidR="00316F44" w:rsidRDefault="00316F44" w:rsidP="0085175D">
            <w:pPr>
              <w:rPr>
                <w:bCs/>
                <w:sz w:val="20"/>
              </w:rPr>
            </w:pPr>
            <w:r>
              <w:rPr>
                <w:bCs/>
                <w:sz w:val="20"/>
              </w:rPr>
              <w:lastRenderedPageBreak/>
              <w:t>6.</w:t>
            </w:r>
          </w:p>
        </w:tc>
        <w:tc>
          <w:tcPr>
            <w:tcW w:w="2029" w:type="dxa"/>
            <w:tcBorders>
              <w:top w:val="single" w:sz="6" w:space="0" w:color="000000"/>
              <w:left w:val="single" w:sz="6" w:space="0" w:color="000000"/>
              <w:bottom w:val="single" w:sz="6" w:space="0" w:color="000000"/>
              <w:right w:val="single" w:sz="6" w:space="0" w:color="000000"/>
            </w:tcBorders>
            <w:hideMark/>
          </w:tcPr>
          <w:p w14:paraId="393B3867" w14:textId="77777777" w:rsidR="00316F44" w:rsidRDefault="00316F44" w:rsidP="0085175D">
            <w:pPr>
              <w:rPr>
                <w:bCs/>
                <w:sz w:val="20"/>
              </w:rPr>
            </w:pPr>
            <w:r w:rsidRPr="007C4B46">
              <w:rPr>
                <w:bCs/>
                <w:sz w:val="20"/>
              </w:rPr>
              <w:t>Møter med stortingsbenken og LMD</w:t>
            </w:r>
          </w:p>
        </w:tc>
        <w:tc>
          <w:tcPr>
            <w:tcW w:w="1468" w:type="dxa"/>
            <w:tcBorders>
              <w:top w:val="single" w:sz="6" w:space="0" w:color="000000"/>
              <w:left w:val="single" w:sz="6" w:space="0" w:color="000000"/>
              <w:bottom w:val="single" w:sz="6" w:space="0" w:color="000000"/>
              <w:right w:val="single" w:sz="6" w:space="0" w:color="000000"/>
            </w:tcBorders>
            <w:hideMark/>
          </w:tcPr>
          <w:p w14:paraId="2FEFA1B6" w14:textId="77777777" w:rsidR="00316F44" w:rsidRDefault="00316F44" w:rsidP="0085175D">
            <w:pPr>
              <w:rPr>
                <w:bCs/>
                <w:sz w:val="20"/>
              </w:rPr>
            </w:pPr>
            <w:r>
              <w:rPr>
                <w:bCs/>
                <w:sz w:val="20"/>
              </w:rPr>
              <w:t>Oslo</w:t>
            </w:r>
          </w:p>
        </w:tc>
        <w:tc>
          <w:tcPr>
            <w:tcW w:w="1164" w:type="dxa"/>
            <w:tcBorders>
              <w:top w:val="single" w:sz="6" w:space="0" w:color="000000"/>
              <w:left w:val="single" w:sz="6" w:space="0" w:color="000000"/>
              <w:bottom w:val="single" w:sz="6" w:space="0" w:color="000000"/>
              <w:right w:val="single" w:sz="6" w:space="0" w:color="000000"/>
            </w:tcBorders>
            <w:hideMark/>
          </w:tcPr>
          <w:p w14:paraId="171B88E1" w14:textId="77777777" w:rsidR="00316F44" w:rsidRDefault="00316F44" w:rsidP="0085175D">
            <w:pPr>
              <w:ind w:left="-5" w:firstLine="5"/>
              <w:rPr>
                <w:bCs/>
                <w:sz w:val="20"/>
              </w:rPr>
            </w:pPr>
            <w:r>
              <w:rPr>
                <w:bCs/>
                <w:sz w:val="20"/>
              </w:rPr>
              <w:t>Erlend, Kari, Leif</w:t>
            </w:r>
          </w:p>
        </w:tc>
        <w:tc>
          <w:tcPr>
            <w:tcW w:w="4135" w:type="dxa"/>
            <w:tcBorders>
              <w:top w:val="single" w:sz="6" w:space="0" w:color="000000"/>
              <w:left w:val="single" w:sz="6" w:space="0" w:color="000000"/>
              <w:bottom w:val="single" w:sz="6" w:space="0" w:color="000000"/>
              <w:right w:val="single" w:sz="6" w:space="0" w:color="000000"/>
            </w:tcBorders>
          </w:tcPr>
          <w:p w14:paraId="165ED757" w14:textId="77777777" w:rsidR="00316F44" w:rsidRPr="007C4B46" w:rsidRDefault="00316F44" w:rsidP="0085175D">
            <w:pPr>
              <w:tabs>
                <w:tab w:val="left" w:pos="708"/>
                <w:tab w:val="left" w:pos="5954"/>
              </w:tabs>
              <w:rPr>
                <w:sz w:val="20"/>
              </w:rPr>
            </w:pPr>
            <w:r w:rsidRPr="007C4B46">
              <w:rPr>
                <w:sz w:val="20"/>
              </w:rPr>
              <w:t xml:space="preserve">Gjennomgang av rovdyrsituasjonen med spesielt </w:t>
            </w:r>
            <w:proofErr w:type="gramStart"/>
            <w:r w:rsidRPr="007C4B46">
              <w:rPr>
                <w:sz w:val="20"/>
              </w:rPr>
              <w:t>fokus</w:t>
            </w:r>
            <w:proofErr w:type="gramEnd"/>
            <w:r w:rsidRPr="007C4B46">
              <w:rPr>
                <w:sz w:val="20"/>
              </w:rPr>
              <w:t xml:space="preserve"> på situasjonen for beitebrukerne i Namdalen med tanke på store tap til bjørn. Forberedende møter med LPB og Finn Erlend Ødegård kvelden før. </w:t>
            </w:r>
          </w:p>
          <w:p w14:paraId="4F77CF8A" w14:textId="77777777" w:rsidR="00316F44" w:rsidRDefault="00316F44" w:rsidP="0085175D">
            <w:pPr>
              <w:tabs>
                <w:tab w:val="left" w:pos="708"/>
                <w:tab w:val="left" w:pos="5954"/>
              </w:tabs>
              <w:rPr>
                <w:sz w:val="20"/>
              </w:rPr>
            </w:pPr>
            <w:r w:rsidRPr="007C4B46">
              <w:rPr>
                <w:sz w:val="20"/>
              </w:rPr>
              <w:t xml:space="preserve">Godt oppmøte på Stortinget, vi fikk god tid til å legge fram budskapet. Senere samme dag hadde vi møte med statssekretær Widar Skogan i Landbruk- og matdepartementet. Også her fikk vi en god time til å gjennomgå problematikken.  </w:t>
            </w:r>
          </w:p>
        </w:tc>
      </w:tr>
      <w:tr w:rsidR="00316F44" w14:paraId="54F860E5"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3AC48ED4" w14:textId="77777777" w:rsidR="00316F44" w:rsidRDefault="00316F44" w:rsidP="0085175D">
            <w:pPr>
              <w:rPr>
                <w:bCs/>
                <w:sz w:val="20"/>
              </w:rPr>
            </w:pPr>
            <w:r>
              <w:rPr>
                <w:bCs/>
                <w:sz w:val="20"/>
              </w:rPr>
              <w:t>6.</w:t>
            </w:r>
          </w:p>
        </w:tc>
        <w:tc>
          <w:tcPr>
            <w:tcW w:w="2029" w:type="dxa"/>
            <w:tcBorders>
              <w:top w:val="single" w:sz="6" w:space="0" w:color="000000"/>
              <w:left w:val="single" w:sz="6" w:space="0" w:color="000000"/>
              <w:bottom w:val="single" w:sz="6" w:space="0" w:color="000000"/>
              <w:right w:val="single" w:sz="6" w:space="0" w:color="000000"/>
            </w:tcBorders>
            <w:hideMark/>
          </w:tcPr>
          <w:p w14:paraId="21A824E6" w14:textId="77777777" w:rsidR="00316F44" w:rsidRDefault="00316F44" w:rsidP="0085175D">
            <w:pPr>
              <w:rPr>
                <w:bCs/>
                <w:sz w:val="20"/>
              </w:rPr>
            </w:pPr>
            <w:r>
              <w:rPr>
                <w:bCs/>
                <w:sz w:val="20"/>
              </w:rPr>
              <w:t>Presentasjon for fjellstyret</w:t>
            </w:r>
          </w:p>
        </w:tc>
        <w:tc>
          <w:tcPr>
            <w:tcW w:w="1468" w:type="dxa"/>
            <w:tcBorders>
              <w:top w:val="single" w:sz="6" w:space="0" w:color="000000"/>
              <w:left w:val="single" w:sz="6" w:space="0" w:color="000000"/>
              <w:bottom w:val="single" w:sz="6" w:space="0" w:color="000000"/>
              <w:right w:val="single" w:sz="6" w:space="0" w:color="000000"/>
            </w:tcBorders>
            <w:hideMark/>
          </w:tcPr>
          <w:p w14:paraId="4A9C42C7" w14:textId="77777777" w:rsidR="00316F44" w:rsidRDefault="00316F44" w:rsidP="0085175D">
            <w:pPr>
              <w:rPr>
                <w:bCs/>
                <w:sz w:val="20"/>
              </w:rPr>
            </w:pPr>
            <w:r>
              <w:rPr>
                <w:bCs/>
                <w:sz w:val="20"/>
              </w:rPr>
              <w:t>Røros</w:t>
            </w:r>
          </w:p>
        </w:tc>
        <w:tc>
          <w:tcPr>
            <w:tcW w:w="1164" w:type="dxa"/>
            <w:tcBorders>
              <w:top w:val="single" w:sz="6" w:space="0" w:color="000000"/>
              <w:left w:val="single" w:sz="6" w:space="0" w:color="000000"/>
              <w:bottom w:val="single" w:sz="6" w:space="0" w:color="000000"/>
              <w:right w:val="single" w:sz="6" w:space="0" w:color="000000"/>
            </w:tcBorders>
            <w:hideMark/>
          </w:tcPr>
          <w:p w14:paraId="67BAA11C" w14:textId="77777777" w:rsidR="00316F44" w:rsidRDefault="00316F44" w:rsidP="0085175D">
            <w:pPr>
              <w:rPr>
                <w:bCs/>
                <w:sz w:val="20"/>
              </w:rPr>
            </w:pPr>
            <w:r>
              <w:rPr>
                <w:bCs/>
                <w:sz w:val="20"/>
              </w:rPr>
              <w:t>Per-Anders</w:t>
            </w:r>
          </w:p>
        </w:tc>
        <w:tc>
          <w:tcPr>
            <w:tcW w:w="4135" w:type="dxa"/>
            <w:tcBorders>
              <w:top w:val="single" w:sz="6" w:space="0" w:color="000000"/>
              <w:left w:val="single" w:sz="6" w:space="0" w:color="000000"/>
              <w:bottom w:val="single" w:sz="6" w:space="0" w:color="000000"/>
              <w:right w:val="single" w:sz="6" w:space="0" w:color="000000"/>
            </w:tcBorders>
          </w:tcPr>
          <w:p w14:paraId="7DC3A0AF" w14:textId="77777777" w:rsidR="00316F44" w:rsidRDefault="00316F44" w:rsidP="0085175D">
            <w:pPr>
              <w:tabs>
                <w:tab w:val="left" w:pos="708"/>
                <w:tab w:val="left" w:pos="5954"/>
              </w:tabs>
              <w:rPr>
                <w:sz w:val="20"/>
              </w:rPr>
            </w:pPr>
            <w:r>
              <w:rPr>
                <w:sz w:val="20"/>
              </w:rPr>
              <w:t xml:space="preserve">Kurs for tillitsvalgte representanter i fjellstyrene i regionene rundt Røros. Mange medlemmer fra Bondelagene som er representanter i fjellstyrene. Bondelaget er invitert til å holde en kort appell til kursdeltakerne. Jeg gav en kort presentasjon av Bondelaget og om våre forventninger til Fjellstyrene, spesielt om beiteutfordringer og fradeling/bruksendring av setrer og våre holdninger til dette. Videre oppfordret jeg til god dialog mellom alle bruksberettigede i den felles utmarka. Jeg benyttet plansjer som var utarbeidet av Astrid </w:t>
            </w:r>
            <w:proofErr w:type="spellStart"/>
            <w:r>
              <w:rPr>
                <w:sz w:val="20"/>
              </w:rPr>
              <w:t>Simengård</w:t>
            </w:r>
            <w:proofErr w:type="spellEnd"/>
            <w:r>
              <w:rPr>
                <w:sz w:val="20"/>
              </w:rPr>
              <w:t>.</w:t>
            </w:r>
          </w:p>
        </w:tc>
      </w:tr>
      <w:tr w:rsidR="00316F44" w14:paraId="097E9FBD"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57AA0CD4" w14:textId="77777777" w:rsidR="00316F44" w:rsidRDefault="00316F44" w:rsidP="0085175D">
            <w:pPr>
              <w:rPr>
                <w:bCs/>
                <w:sz w:val="20"/>
              </w:rPr>
            </w:pPr>
            <w:r>
              <w:rPr>
                <w:bCs/>
                <w:sz w:val="20"/>
              </w:rPr>
              <w:t>6.</w:t>
            </w:r>
          </w:p>
        </w:tc>
        <w:tc>
          <w:tcPr>
            <w:tcW w:w="2029" w:type="dxa"/>
            <w:tcBorders>
              <w:top w:val="single" w:sz="6" w:space="0" w:color="000000"/>
              <w:left w:val="single" w:sz="6" w:space="0" w:color="000000"/>
              <w:bottom w:val="single" w:sz="6" w:space="0" w:color="000000"/>
              <w:right w:val="single" w:sz="6" w:space="0" w:color="000000"/>
            </w:tcBorders>
            <w:hideMark/>
          </w:tcPr>
          <w:p w14:paraId="31BB007A" w14:textId="77777777" w:rsidR="00316F44" w:rsidRDefault="00316F44" w:rsidP="0085175D">
            <w:pPr>
              <w:rPr>
                <w:bCs/>
                <w:sz w:val="20"/>
              </w:rPr>
            </w:pPr>
            <w:r>
              <w:rPr>
                <w:bCs/>
                <w:sz w:val="20"/>
              </w:rPr>
              <w:t>Kvoteleie- presentasjon for lokallaga i Namsos</w:t>
            </w:r>
          </w:p>
        </w:tc>
        <w:tc>
          <w:tcPr>
            <w:tcW w:w="1468" w:type="dxa"/>
            <w:tcBorders>
              <w:top w:val="single" w:sz="6" w:space="0" w:color="000000"/>
              <w:left w:val="single" w:sz="6" w:space="0" w:color="000000"/>
              <w:bottom w:val="single" w:sz="6" w:space="0" w:color="000000"/>
              <w:right w:val="single" w:sz="6" w:space="0" w:color="000000"/>
            </w:tcBorders>
            <w:hideMark/>
          </w:tcPr>
          <w:p w14:paraId="6E0E0B87" w14:textId="77777777" w:rsidR="00316F44" w:rsidRDefault="00316F44" w:rsidP="0085175D">
            <w:pPr>
              <w:rPr>
                <w:bCs/>
                <w:sz w:val="20"/>
              </w:rPr>
            </w:pPr>
            <w:r>
              <w:rPr>
                <w:bCs/>
                <w:sz w:val="20"/>
              </w:rPr>
              <w:t xml:space="preserve">Namdalshagen </w:t>
            </w:r>
            <w:proofErr w:type="spellStart"/>
            <w:r>
              <w:rPr>
                <w:bCs/>
                <w:sz w:val="20"/>
              </w:rPr>
              <w:t>kl</w:t>
            </w:r>
            <w:proofErr w:type="spellEnd"/>
            <w:r>
              <w:rPr>
                <w:bCs/>
                <w:sz w:val="20"/>
              </w:rPr>
              <w:t xml:space="preserve"> 1100</w:t>
            </w:r>
          </w:p>
        </w:tc>
        <w:tc>
          <w:tcPr>
            <w:tcW w:w="1164" w:type="dxa"/>
            <w:tcBorders>
              <w:top w:val="single" w:sz="6" w:space="0" w:color="000000"/>
              <w:left w:val="single" w:sz="6" w:space="0" w:color="000000"/>
              <w:bottom w:val="single" w:sz="6" w:space="0" w:color="000000"/>
              <w:right w:val="single" w:sz="6" w:space="0" w:color="000000"/>
            </w:tcBorders>
            <w:hideMark/>
          </w:tcPr>
          <w:p w14:paraId="2BDD37A0" w14:textId="77777777" w:rsidR="00316F44" w:rsidRDefault="00316F44" w:rsidP="0085175D">
            <w:pPr>
              <w:rPr>
                <w:bCs/>
                <w:sz w:val="20"/>
              </w:rPr>
            </w:pPr>
            <w:r>
              <w:rPr>
                <w:bCs/>
                <w:sz w:val="20"/>
              </w:rPr>
              <w:t>Bjørnar</w:t>
            </w:r>
          </w:p>
        </w:tc>
        <w:tc>
          <w:tcPr>
            <w:tcW w:w="4135" w:type="dxa"/>
            <w:tcBorders>
              <w:top w:val="single" w:sz="6" w:space="0" w:color="000000"/>
              <w:left w:val="single" w:sz="6" w:space="0" w:color="000000"/>
              <w:bottom w:val="single" w:sz="6" w:space="0" w:color="000000"/>
              <w:right w:val="single" w:sz="6" w:space="0" w:color="000000"/>
            </w:tcBorders>
          </w:tcPr>
          <w:p w14:paraId="60ABB915" w14:textId="77777777" w:rsidR="00316F44" w:rsidRPr="00AE0CC6" w:rsidRDefault="00316F44" w:rsidP="0085175D">
            <w:pPr>
              <w:tabs>
                <w:tab w:val="left" w:pos="708"/>
                <w:tab w:val="left" w:pos="5954"/>
              </w:tabs>
              <w:rPr>
                <w:sz w:val="20"/>
              </w:rPr>
            </w:pPr>
            <w:r>
              <w:rPr>
                <w:sz w:val="20"/>
              </w:rPr>
              <w:t>D</w:t>
            </w:r>
            <w:r w:rsidRPr="00AE0CC6">
              <w:rPr>
                <w:sz w:val="20"/>
              </w:rPr>
              <w:t>et var som forventet</w:t>
            </w:r>
            <w:r>
              <w:rPr>
                <w:sz w:val="20"/>
              </w:rPr>
              <w:t xml:space="preserve"> </w:t>
            </w:r>
            <w:r w:rsidRPr="00AE0CC6">
              <w:rPr>
                <w:sz w:val="20"/>
              </w:rPr>
              <w:t>veldig delte meninger,</w:t>
            </w:r>
            <w:r>
              <w:rPr>
                <w:sz w:val="20"/>
              </w:rPr>
              <w:t xml:space="preserve"> </w:t>
            </w:r>
            <w:r w:rsidRPr="00AE0CC6">
              <w:rPr>
                <w:sz w:val="20"/>
              </w:rPr>
              <w:t>høyt temperament og vanskelig å enes om noe konkret.</w:t>
            </w:r>
          </w:p>
          <w:p w14:paraId="36E8512B" w14:textId="77777777" w:rsidR="00316F44" w:rsidRDefault="00316F44" w:rsidP="0085175D">
            <w:pPr>
              <w:tabs>
                <w:tab w:val="left" w:pos="708"/>
                <w:tab w:val="left" w:pos="5954"/>
              </w:tabs>
              <w:rPr>
                <w:sz w:val="20"/>
              </w:rPr>
            </w:pPr>
            <w:r w:rsidRPr="00AE0CC6">
              <w:rPr>
                <w:sz w:val="20"/>
              </w:rPr>
              <w:t>Det blir sendt høringsuttalelse fra Fosnes,</w:t>
            </w:r>
            <w:r>
              <w:rPr>
                <w:sz w:val="20"/>
              </w:rPr>
              <w:t xml:space="preserve"> </w:t>
            </w:r>
            <w:r w:rsidRPr="00AE0CC6">
              <w:rPr>
                <w:sz w:val="20"/>
              </w:rPr>
              <w:t>Namsos og Namdalseid samlet.</w:t>
            </w:r>
          </w:p>
        </w:tc>
      </w:tr>
      <w:tr w:rsidR="00316F44" w14:paraId="1B0CD077"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59C2C337" w14:textId="77777777" w:rsidR="00316F44" w:rsidRDefault="00316F44" w:rsidP="0085175D">
            <w:pPr>
              <w:rPr>
                <w:bCs/>
                <w:sz w:val="20"/>
              </w:rPr>
            </w:pPr>
            <w:r>
              <w:rPr>
                <w:bCs/>
                <w:sz w:val="20"/>
              </w:rPr>
              <w:t>7.</w:t>
            </w:r>
          </w:p>
        </w:tc>
        <w:tc>
          <w:tcPr>
            <w:tcW w:w="2029" w:type="dxa"/>
            <w:tcBorders>
              <w:top w:val="single" w:sz="6" w:space="0" w:color="000000"/>
              <w:left w:val="single" w:sz="6" w:space="0" w:color="000000"/>
              <w:bottom w:val="single" w:sz="6" w:space="0" w:color="000000"/>
              <w:right w:val="single" w:sz="6" w:space="0" w:color="000000"/>
            </w:tcBorders>
            <w:hideMark/>
          </w:tcPr>
          <w:p w14:paraId="1FC7FF9B" w14:textId="77777777" w:rsidR="00316F44" w:rsidRDefault="00316F44" w:rsidP="0085175D">
            <w:pPr>
              <w:rPr>
                <w:bCs/>
                <w:sz w:val="20"/>
              </w:rPr>
            </w:pPr>
            <w:r>
              <w:rPr>
                <w:bCs/>
                <w:sz w:val="20"/>
              </w:rPr>
              <w:t>Møte mellom regionale husdyraktører og Mattilsynet region midt «sammen for dyra»</w:t>
            </w:r>
          </w:p>
        </w:tc>
        <w:tc>
          <w:tcPr>
            <w:tcW w:w="1468" w:type="dxa"/>
            <w:tcBorders>
              <w:top w:val="single" w:sz="6" w:space="0" w:color="000000"/>
              <w:left w:val="single" w:sz="6" w:space="0" w:color="000000"/>
              <w:bottom w:val="single" w:sz="6" w:space="0" w:color="000000"/>
              <w:right w:val="single" w:sz="6" w:space="0" w:color="000000"/>
            </w:tcBorders>
            <w:hideMark/>
          </w:tcPr>
          <w:p w14:paraId="56A5A2FE" w14:textId="77777777" w:rsidR="00316F44" w:rsidRDefault="00316F44" w:rsidP="0085175D">
            <w:pPr>
              <w:rPr>
                <w:bCs/>
                <w:sz w:val="20"/>
              </w:rPr>
            </w:pPr>
            <w:proofErr w:type="spellStart"/>
            <w:r>
              <w:rPr>
                <w:bCs/>
                <w:sz w:val="20"/>
              </w:rPr>
              <w:t>Innocamp</w:t>
            </w:r>
            <w:proofErr w:type="spellEnd"/>
          </w:p>
        </w:tc>
        <w:tc>
          <w:tcPr>
            <w:tcW w:w="1164" w:type="dxa"/>
            <w:tcBorders>
              <w:top w:val="single" w:sz="6" w:space="0" w:color="000000"/>
              <w:left w:val="single" w:sz="6" w:space="0" w:color="000000"/>
              <w:bottom w:val="single" w:sz="6" w:space="0" w:color="000000"/>
              <w:right w:val="single" w:sz="6" w:space="0" w:color="000000"/>
            </w:tcBorders>
          </w:tcPr>
          <w:p w14:paraId="2B6AC144" w14:textId="77777777" w:rsidR="00316F44" w:rsidRDefault="00316F44" w:rsidP="0085175D">
            <w:pPr>
              <w:ind w:left="-5" w:firstLine="5"/>
              <w:rPr>
                <w:bCs/>
                <w:sz w:val="20"/>
              </w:rPr>
            </w:pPr>
            <w:r>
              <w:rPr>
                <w:bCs/>
                <w:sz w:val="20"/>
              </w:rPr>
              <w:t>Brita, Berit</w:t>
            </w:r>
          </w:p>
        </w:tc>
        <w:tc>
          <w:tcPr>
            <w:tcW w:w="4135" w:type="dxa"/>
            <w:tcBorders>
              <w:top w:val="single" w:sz="6" w:space="0" w:color="000000"/>
              <w:left w:val="single" w:sz="6" w:space="0" w:color="000000"/>
              <w:bottom w:val="single" w:sz="6" w:space="0" w:color="000000"/>
              <w:right w:val="single" w:sz="6" w:space="0" w:color="000000"/>
            </w:tcBorders>
            <w:hideMark/>
          </w:tcPr>
          <w:p w14:paraId="3985231F" w14:textId="77777777" w:rsidR="00316F44" w:rsidRDefault="00316F44" w:rsidP="0085175D">
            <w:pPr>
              <w:tabs>
                <w:tab w:val="left" w:pos="708"/>
                <w:tab w:val="left" w:pos="5954"/>
              </w:tabs>
              <w:rPr>
                <w:sz w:val="20"/>
              </w:rPr>
            </w:pPr>
            <w:r>
              <w:rPr>
                <w:sz w:val="20"/>
              </w:rPr>
              <w:t>7. februar, Steinkjer.</w:t>
            </w:r>
          </w:p>
          <w:p w14:paraId="43A138CC" w14:textId="77777777" w:rsidR="00316F44" w:rsidRDefault="00316F44" w:rsidP="0085175D">
            <w:pPr>
              <w:tabs>
                <w:tab w:val="left" w:pos="708"/>
                <w:tab w:val="left" w:pos="5954"/>
              </w:tabs>
              <w:rPr>
                <w:sz w:val="20"/>
              </w:rPr>
            </w:pPr>
            <w:r>
              <w:rPr>
                <w:sz w:val="20"/>
              </w:rPr>
              <w:t xml:space="preserve">Vi møtte med Annette, Brita og Berit. TINE, Nortura, Felleskjøpet, </w:t>
            </w:r>
            <w:proofErr w:type="spellStart"/>
            <w:r>
              <w:rPr>
                <w:sz w:val="20"/>
              </w:rPr>
              <w:t>Norgesfor</w:t>
            </w:r>
            <w:proofErr w:type="spellEnd"/>
            <w:r>
              <w:rPr>
                <w:sz w:val="20"/>
              </w:rPr>
              <w:t xml:space="preserve">, Landbrukstjenester, FMLA, NLR, NT NBS og Mattilsynet var </w:t>
            </w:r>
            <w:proofErr w:type="gramStart"/>
            <w:r>
              <w:rPr>
                <w:sz w:val="20"/>
              </w:rPr>
              <w:t>tilstede</w:t>
            </w:r>
            <w:proofErr w:type="gramEnd"/>
            <w:r>
              <w:rPr>
                <w:sz w:val="20"/>
              </w:rPr>
              <w:t xml:space="preserve">. Tillit til hverandre og kunnskap om hverandres roller og bidrag er viktig. Oppstått situasjon (Overhalla) blir </w:t>
            </w:r>
            <w:proofErr w:type="gramStart"/>
            <w:r>
              <w:rPr>
                <w:sz w:val="20"/>
              </w:rPr>
              <w:t>case</w:t>
            </w:r>
            <w:proofErr w:type="gramEnd"/>
            <w:r>
              <w:rPr>
                <w:sz w:val="20"/>
              </w:rPr>
              <w:t xml:space="preserve"> på neste møte for å evaluere/se hvilke kontaktpunkter hadde vi og er det noe vi skulle gjort annerledes. Gruppa har nå skjønt sin rolle og hvorfor vi samles. Vi ber MT om at det må møter oftere til i den regionale gruppa enn bare et årlig møte. Det blir et eget møte med beredskapskoordinator i MT hvor vi går gjennom vår beredskapsplan. Kjernejournalen og det å legge inn at en er </w:t>
            </w:r>
            <w:proofErr w:type="spellStart"/>
            <w:r>
              <w:rPr>
                <w:sz w:val="20"/>
              </w:rPr>
              <w:t>dyreholder</w:t>
            </w:r>
            <w:proofErr w:type="spellEnd"/>
            <w:r>
              <w:rPr>
                <w:sz w:val="20"/>
              </w:rPr>
              <w:t xml:space="preserve"> med kontaktinfo var nytt for de andre. Landbrukstjenester må se på om de kan samles rundt ett beredskapstelefonnummer og det samme gjeler NLR HMS. Det var også spørsmål om bondelaget kan nås </w:t>
            </w:r>
            <w:proofErr w:type="spellStart"/>
            <w:r>
              <w:rPr>
                <w:sz w:val="20"/>
              </w:rPr>
              <w:t>f.eks</w:t>
            </w:r>
            <w:proofErr w:type="spellEnd"/>
            <w:r>
              <w:rPr>
                <w:sz w:val="20"/>
              </w:rPr>
              <w:t xml:space="preserve"> av MT på natt og helg. </w:t>
            </w:r>
          </w:p>
        </w:tc>
      </w:tr>
      <w:tr w:rsidR="00316F44" w14:paraId="5E30EB5E"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55A61D5A" w14:textId="77777777" w:rsidR="00316F44" w:rsidRDefault="00316F44" w:rsidP="0085175D">
            <w:pPr>
              <w:rPr>
                <w:bCs/>
                <w:sz w:val="20"/>
              </w:rPr>
            </w:pPr>
            <w:r>
              <w:rPr>
                <w:bCs/>
                <w:sz w:val="20"/>
              </w:rPr>
              <w:t>10.-11.</w:t>
            </w:r>
          </w:p>
        </w:tc>
        <w:tc>
          <w:tcPr>
            <w:tcW w:w="2029" w:type="dxa"/>
            <w:tcBorders>
              <w:top w:val="single" w:sz="6" w:space="0" w:color="000000"/>
              <w:left w:val="single" w:sz="6" w:space="0" w:color="000000"/>
              <w:bottom w:val="single" w:sz="6" w:space="0" w:color="000000"/>
              <w:right w:val="single" w:sz="6" w:space="0" w:color="000000"/>
            </w:tcBorders>
            <w:hideMark/>
          </w:tcPr>
          <w:p w14:paraId="60C0E168" w14:textId="77777777" w:rsidR="00316F44" w:rsidRDefault="00316F44" w:rsidP="0085175D">
            <w:pPr>
              <w:rPr>
                <w:bCs/>
                <w:sz w:val="20"/>
              </w:rPr>
            </w:pPr>
            <w:r>
              <w:rPr>
                <w:bCs/>
                <w:sz w:val="20"/>
              </w:rPr>
              <w:t>Konferanse Grønn forskning</w:t>
            </w:r>
          </w:p>
        </w:tc>
        <w:tc>
          <w:tcPr>
            <w:tcW w:w="1468" w:type="dxa"/>
            <w:tcBorders>
              <w:top w:val="single" w:sz="6" w:space="0" w:color="000000"/>
              <w:left w:val="single" w:sz="6" w:space="0" w:color="000000"/>
              <w:bottom w:val="single" w:sz="6" w:space="0" w:color="000000"/>
              <w:right w:val="single" w:sz="6" w:space="0" w:color="000000"/>
            </w:tcBorders>
            <w:hideMark/>
          </w:tcPr>
          <w:p w14:paraId="62943935" w14:textId="77777777" w:rsidR="00316F44" w:rsidRDefault="00316F44" w:rsidP="0085175D">
            <w:pPr>
              <w:rPr>
                <w:bCs/>
                <w:sz w:val="20"/>
              </w:rPr>
            </w:pPr>
            <w:r>
              <w:rPr>
                <w:bCs/>
                <w:sz w:val="20"/>
              </w:rPr>
              <w:t>Scandic Hell</w:t>
            </w:r>
          </w:p>
        </w:tc>
        <w:tc>
          <w:tcPr>
            <w:tcW w:w="1164" w:type="dxa"/>
            <w:tcBorders>
              <w:top w:val="single" w:sz="6" w:space="0" w:color="000000"/>
              <w:left w:val="single" w:sz="6" w:space="0" w:color="000000"/>
              <w:bottom w:val="single" w:sz="6" w:space="0" w:color="000000"/>
              <w:right w:val="single" w:sz="6" w:space="0" w:color="000000"/>
            </w:tcBorders>
            <w:hideMark/>
          </w:tcPr>
          <w:p w14:paraId="6B638BB4" w14:textId="77777777" w:rsidR="00316F44" w:rsidRDefault="00316F44" w:rsidP="0085175D">
            <w:pPr>
              <w:rPr>
                <w:bCs/>
                <w:sz w:val="20"/>
              </w:rPr>
            </w:pPr>
            <w:r>
              <w:rPr>
                <w:bCs/>
                <w:sz w:val="20"/>
              </w:rPr>
              <w:t xml:space="preserve">Per-Anders, Berit, </w:t>
            </w:r>
            <w:r w:rsidRPr="007C4B46">
              <w:rPr>
                <w:bCs/>
                <w:sz w:val="20"/>
              </w:rPr>
              <w:t>Kari, Erlend</w:t>
            </w:r>
          </w:p>
        </w:tc>
        <w:tc>
          <w:tcPr>
            <w:tcW w:w="4135" w:type="dxa"/>
            <w:tcBorders>
              <w:top w:val="single" w:sz="6" w:space="0" w:color="000000"/>
              <w:left w:val="single" w:sz="6" w:space="0" w:color="000000"/>
              <w:bottom w:val="single" w:sz="6" w:space="0" w:color="000000"/>
              <w:right w:val="single" w:sz="6" w:space="0" w:color="000000"/>
            </w:tcBorders>
            <w:hideMark/>
          </w:tcPr>
          <w:p w14:paraId="64F37658" w14:textId="77777777" w:rsidR="00316F44" w:rsidRDefault="00316F44" w:rsidP="0085175D">
            <w:pPr>
              <w:tabs>
                <w:tab w:val="left" w:pos="708"/>
                <w:tab w:val="left" w:pos="5954"/>
              </w:tabs>
              <w:rPr>
                <w:sz w:val="20"/>
              </w:rPr>
            </w:pPr>
            <w:r>
              <w:rPr>
                <w:sz w:val="20"/>
              </w:rPr>
              <w:t>God konferanse med mange gode innlegg og sofasamtaler. God deltagelse.  Grønn forskning må vi informere mer om i styret. Det må også jobbes for nasjonale midler over jordbruksavtalen og flere som kan jobbe i Trøndelag med det.</w:t>
            </w:r>
          </w:p>
          <w:p w14:paraId="6B0FF4D8" w14:textId="77777777" w:rsidR="00316F44" w:rsidRDefault="00316F44" w:rsidP="0085175D">
            <w:pPr>
              <w:tabs>
                <w:tab w:val="left" w:pos="708"/>
                <w:tab w:val="left" w:pos="5954"/>
              </w:tabs>
              <w:rPr>
                <w:sz w:val="20"/>
              </w:rPr>
            </w:pPr>
            <w:r>
              <w:rPr>
                <w:sz w:val="20"/>
              </w:rPr>
              <w:t xml:space="preserve">Dette er første konferansen i regi av Grønn Forskning. «Det var </w:t>
            </w:r>
            <w:proofErr w:type="spellStart"/>
            <w:r>
              <w:rPr>
                <w:sz w:val="20"/>
              </w:rPr>
              <w:t>påtide</w:t>
            </w:r>
            <w:proofErr w:type="spellEnd"/>
            <w:r>
              <w:rPr>
                <w:sz w:val="20"/>
              </w:rPr>
              <w:t xml:space="preserve">» var tilbakemeldingene fra deltakerne. Temaet hadde egentlig rettet seg mot økonomiske perspektiver (hvor skal vi tjene penger i fremtida på </w:t>
            </w:r>
            <w:r>
              <w:rPr>
                <w:sz w:val="20"/>
              </w:rPr>
              <w:lastRenderedPageBreak/>
              <w:t xml:space="preserve">Midtnorsk landbruk?), men de aller fleste dreiet innleggene sine mot klima. </w:t>
            </w:r>
            <w:proofErr w:type="gramStart"/>
            <w:r>
              <w:rPr>
                <w:sz w:val="20"/>
              </w:rPr>
              <w:t>For øvrig</w:t>
            </w:r>
            <w:proofErr w:type="gramEnd"/>
            <w:r>
              <w:rPr>
                <w:sz w:val="20"/>
              </w:rPr>
              <w:t xml:space="preserve"> god møteledelse ved Siri Kristiansen og gode innledere. Konferansen ble avsluttet med arbeidsverksteder hvor noen av deltakerne hadde forberedt </w:t>
            </w:r>
            <w:proofErr w:type="gramStart"/>
            <w:r>
              <w:rPr>
                <w:sz w:val="20"/>
              </w:rPr>
              <w:t>caser</w:t>
            </w:r>
            <w:proofErr w:type="gramEnd"/>
            <w:r>
              <w:rPr>
                <w:sz w:val="20"/>
              </w:rPr>
              <w:t xml:space="preserve"> hvor gruppene kunne gi innspill direkte til problemeier. Nyttig forum for nettverksbygging mellom forskning, rådgivning og bonden.</w:t>
            </w:r>
          </w:p>
        </w:tc>
      </w:tr>
      <w:tr w:rsidR="00316F44" w14:paraId="1DEE9B15"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15C25A61" w14:textId="77777777" w:rsidR="00316F44" w:rsidRDefault="00316F44" w:rsidP="0085175D">
            <w:pPr>
              <w:rPr>
                <w:bCs/>
                <w:sz w:val="20"/>
              </w:rPr>
            </w:pPr>
            <w:r>
              <w:rPr>
                <w:bCs/>
                <w:sz w:val="20"/>
              </w:rPr>
              <w:lastRenderedPageBreak/>
              <w:t>11.-13.</w:t>
            </w:r>
          </w:p>
        </w:tc>
        <w:tc>
          <w:tcPr>
            <w:tcW w:w="2029" w:type="dxa"/>
            <w:tcBorders>
              <w:top w:val="single" w:sz="6" w:space="0" w:color="000000"/>
              <w:left w:val="single" w:sz="6" w:space="0" w:color="000000"/>
              <w:bottom w:val="single" w:sz="6" w:space="0" w:color="000000"/>
              <w:right w:val="single" w:sz="6" w:space="0" w:color="000000"/>
            </w:tcBorders>
            <w:hideMark/>
          </w:tcPr>
          <w:p w14:paraId="5C11FDEC" w14:textId="77777777" w:rsidR="00316F44" w:rsidRDefault="00316F44" w:rsidP="0085175D">
            <w:pPr>
              <w:rPr>
                <w:bCs/>
                <w:sz w:val="20"/>
              </w:rPr>
            </w:pPr>
            <w:r>
              <w:rPr>
                <w:bCs/>
                <w:sz w:val="20"/>
              </w:rPr>
              <w:t>Ta grep-kurs</w:t>
            </w:r>
          </w:p>
        </w:tc>
        <w:tc>
          <w:tcPr>
            <w:tcW w:w="1468" w:type="dxa"/>
            <w:tcBorders>
              <w:top w:val="single" w:sz="6" w:space="0" w:color="000000"/>
              <w:left w:val="single" w:sz="6" w:space="0" w:color="000000"/>
              <w:bottom w:val="single" w:sz="6" w:space="0" w:color="000000"/>
              <w:right w:val="single" w:sz="6" w:space="0" w:color="000000"/>
            </w:tcBorders>
            <w:hideMark/>
          </w:tcPr>
          <w:p w14:paraId="394739E6" w14:textId="77777777" w:rsidR="00316F44" w:rsidRDefault="00316F44" w:rsidP="0085175D">
            <w:pPr>
              <w:rPr>
                <w:bCs/>
                <w:sz w:val="20"/>
              </w:rPr>
            </w:pPr>
            <w:r>
              <w:rPr>
                <w:bCs/>
                <w:sz w:val="20"/>
              </w:rPr>
              <w:t>Oslo</w:t>
            </w:r>
          </w:p>
        </w:tc>
        <w:tc>
          <w:tcPr>
            <w:tcW w:w="1164" w:type="dxa"/>
            <w:tcBorders>
              <w:top w:val="single" w:sz="6" w:space="0" w:color="000000"/>
              <w:left w:val="single" w:sz="6" w:space="0" w:color="000000"/>
              <w:bottom w:val="single" w:sz="6" w:space="0" w:color="000000"/>
              <w:right w:val="single" w:sz="6" w:space="0" w:color="000000"/>
            </w:tcBorders>
            <w:hideMark/>
          </w:tcPr>
          <w:p w14:paraId="7C850D5C" w14:textId="77777777" w:rsidR="00316F44" w:rsidRDefault="00316F44" w:rsidP="0085175D">
            <w:pPr>
              <w:ind w:left="-5" w:firstLine="5"/>
              <w:rPr>
                <w:bCs/>
                <w:sz w:val="20"/>
              </w:rPr>
            </w:pPr>
            <w:r>
              <w:rPr>
                <w:bCs/>
                <w:sz w:val="20"/>
              </w:rPr>
              <w:t>Annette og Petter Harald</w:t>
            </w:r>
          </w:p>
        </w:tc>
        <w:tc>
          <w:tcPr>
            <w:tcW w:w="4135" w:type="dxa"/>
            <w:tcBorders>
              <w:top w:val="single" w:sz="6" w:space="0" w:color="000000"/>
              <w:left w:val="single" w:sz="6" w:space="0" w:color="000000"/>
              <w:bottom w:val="single" w:sz="6" w:space="0" w:color="000000"/>
              <w:right w:val="single" w:sz="6" w:space="0" w:color="000000"/>
            </w:tcBorders>
          </w:tcPr>
          <w:p w14:paraId="175E7657" w14:textId="77777777" w:rsidR="00316F44" w:rsidRPr="002B3B45" w:rsidRDefault="00316F44" w:rsidP="0085175D">
            <w:pPr>
              <w:tabs>
                <w:tab w:val="left" w:pos="708"/>
                <w:tab w:val="left" w:pos="5954"/>
              </w:tabs>
              <w:rPr>
                <w:sz w:val="20"/>
              </w:rPr>
            </w:pPr>
            <w:r w:rsidRPr="002B3B45">
              <w:rPr>
                <w:sz w:val="20"/>
              </w:rPr>
              <w:t xml:space="preserve">Kurs for tillitsvalgte. 3 dagers samling på </w:t>
            </w:r>
            <w:proofErr w:type="spellStart"/>
            <w:r w:rsidRPr="002B3B45">
              <w:rPr>
                <w:sz w:val="20"/>
              </w:rPr>
              <w:t>Thorbjørnrud</w:t>
            </w:r>
            <w:proofErr w:type="spellEnd"/>
            <w:r w:rsidRPr="002B3B45">
              <w:rPr>
                <w:sz w:val="20"/>
              </w:rPr>
              <w:t xml:space="preserve"> Hotell. Tema for denne samlinga var Jungs Type Index- test (personlighetstest) og det å finne gode fortellinger som forsterker det budskapet du ønsker å formidle. Øvelse i presentasjonsteknikk og kommunikasjon.</w:t>
            </w:r>
          </w:p>
        </w:tc>
        <w:bookmarkEnd w:id="22"/>
      </w:tr>
      <w:tr w:rsidR="00316F44" w:rsidRPr="008956E0" w14:paraId="440A3D72" w14:textId="77777777" w:rsidTr="0085175D">
        <w:tc>
          <w:tcPr>
            <w:tcW w:w="552" w:type="dxa"/>
            <w:tcBorders>
              <w:top w:val="single" w:sz="6" w:space="0" w:color="000000"/>
              <w:left w:val="single" w:sz="6" w:space="0" w:color="000000"/>
              <w:bottom w:val="single" w:sz="6" w:space="0" w:color="000000"/>
              <w:right w:val="single" w:sz="6" w:space="0" w:color="000000"/>
            </w:tcBorders>
          </w:tcPr>
          <w:p w14:paraId="65C0464C" w14:textId="77777777" w:rsidR="00316F44" w:rsidRPr="008956E0" w:rsidRDefault="00316F44" w:rsidP="0085175D">
            <w:pPr>
              <w:rPr>
                <w:bCs/>
                <w:sz w:val="20"/>
              </w:rPr>
            </w:pPr>
            <w:r w:rsidRPr="008956E0">
              <w:rPr>
                <w:sz w:val="20"/>
              </w:rPr>
              <w:t>13</w:t>
            </w:r>
          </w:p>
        </w:tc>
        <w:tc>
          <w:tcPr>
            <w:tcW w:w="2029" w:type="dxa"/>
            <w:tcBorders>
              <w:top w:val="single" w:sz="6" w:space="0" w:color="000000"/>
              <w:left w:val="single" w:sz="6" w:space="0" w:color="000000"/>
              <w:bottom w:val="single" w:sz="6" w:space="0" w:color="000000"/>
              <w:right w:val="single" w:sz="6" w:space="0" w:color="000000"/>
            </w:tcBorders>
          </w:tcPr>
          <w:p w14:paraId="1C55D15D" w14:textId="77777777" w:rsidR="00316F44" w:rsidRPr="008956E0" w:rsidRDefault="00316F44" w:rsidP="0085175D">
            <w:pPr>
              <w:rPr>
                <w:bCs/>
                <w:sz w:val="20"/>
              </w:rPr>
            </w:pPr>
            <w:proofErr w:type="spellStart"/>
            <w:r w:rsidRPr="008956E0">
              <w:rPr>
                <w:sz w:val="20"/>
              </w:rPr>
              <w:t>Innocamp</w:t>
            </w:r>
            <w:proofErr w:type="spellEnd"/>
          </w:p>
        </w:tc>
        <w:tc>
          <w:tcPr>
            <w:tcW w:w="1468" w:type="dxa"/>
            <w:tcBorders>
              <w:top w:val="single" w:sz="6" w:space="0" w:color="000000"/>
              <w:left w:val="single" w:sz="6" w:space="0" w:color="000000"/>
              <w:bottom w:val="single" w:sz="6" w:space="0" w:color="000000"/>
              <w:right w:val="single" w:sz="6" w:space="0" w:color="000000"/>
            </w:tcBorders>
          </w:tcPr>
          <w:p w14:paraId="234DAB03" w14:textId="77777777" w:rsidR="00316F44" w:rsidRPr="008956E0" w:rsidRDefault="00316F44" w:rsidP="0085175D">
            <w:pPr>
              <w:rPr>
                <w:bCs/>
                <w:sz w:val="20"/>
              </w:rPr>
            </w:pPr>
            <w:r w:rsidRPr="008956E0">
              <w:rPr>
                <w:sz w:val="20"/>
              </w:rPr>
              <w:t>Steinkjer</w:t>
            </w:r>
          </w:p>
        </w:tc>
        <w:tc>
          <w:tcPr>
            <w:tcW w:w="1164" w:type="dxa"/>
            <w:tcBorders>
              <w:top w:val="single" w:sz="6" w:space="0" w:color="000000"/>
              <w:left w:val="single" w:sz="6" w:space="0" w:color="000000"/>
              <w:bottom w:val="single" w:sz="6" w:space="0" w:color="000000"/>
              <w:right w:val="single" w:sz="6" w:space="0" w:color="000000"/>
            </w:tcBorders>
          </w:tcPr>
          <w:p w14:paraId="75A65DD7" w14:textId="77777777" w:rsidR="00316F44" w:rsidRPr="008956E0" w:rsidRDefault="00316F44" w:rsidP="0085175D">
            <w:pPr>
              <w:ind w:left="-5" w:firstLine="5"/>
              <w:rPr>
                <w:bCs/>
                <w:sz w:val="20"/>
              </w:rPr>
            </w:pPr>
            <w:r w:rsidRPr="008956E0">
              <w:rPr>
                <w:sz w:val="20"/>
              </w:rPr>
              <w:t>Leif</w:t>
            </w:r>
          </w:p>
        </w:tc>
        <w:tc>
          <w:tcPr>
            <w:tcW w:w="4135" w:type="dxa"/>
            <w:tcBorders>
              <w:top w:val="single" w:sz="6" w:space="0" w:color="000000"/>
              <w:left w:val="single" w:sz="6" w:space="0" w:color="000000"/>
              <w:bottom w:val="single" w:sz="6" w:space="0" w:color="000000"/>
              <w:right w:val="single" w:sz="6" w:space="0" w:color="000000"/>
            </w:tcBorders>
          </w:tcPr>
          <w:p w14:paraId="0A6AF373" w14:textId="77777777" w:rsidR="00316F44" w:rsidRPr="008956E0" w:rsidRDefault="00316F44" w:rsidP="0085175D">
            <w:pPr>
              <w:tabs>
                <w:tab w:val="left" w:pos="708"/>
                <w:tab w:val="left" w:pos="5954"/>
              </w:tabs>
              <w:rPr>
                <w:sz w:val="20"/>
              </w:rPr>
            </w:pPr>
            <w:proofErr w:type="spellStart"/>
            <w:r w:rsidRPr="008956E0">
              <w:rPr>
                <w:sz w:val="20"/>
              </w:rPr>
              <w:t>InnoCamp</w:t>
            </w:r>
            <w:proofErr w:type="spellEnd"/>
            <w:r w:rsidRPr="008956E0">
              <w:rPr>
                <w:sz w:val="20"/>
              </w:rPr>
              <w:t xml:space="preserve"> består av 5 forskjellige klynger, og annenhver torsdag er det klyngeledermøte. Det lages nå en årsplan for aktivitet på </w:t>
            </w:r>
            <w:proofErr w:type="spellStart"/>
            <w:r w:rsidRPr="008956E0">
              <w:rPr>
                <w:sz w:val="20"/>
              </w:rPr>
              <w:t>InnoCamp</w:t>
            </w:r>
            <w:proofErr w:type="spellEnd"/>
            <w:r w:rsidRPr="008956E0">
              <w:rPr>
                <w:sz w:val="20"/>
              </w:rPr>
              <w:t xml:space="preserve">. Landbruksklynga har utfordret NLR og </w:t>
            </w:r>
            <w:proofErr w:type="spellStart"/>
            <w:r w:rsidRPr="008956E0">
              <w:rPr>
                <w:sz w:val="20"/>
              </w:rPr>
              <w:t>Allskog</w:t>
            </w:r>
            <w:proofErr w:type="spellEnd"/>
            <w:r w:rsidRPr="008956E0">
              <w:rPr>
                <w:sz w:val="20"/>
              </w:rPr>
              <w:t xml:space="preserve"> til å lage et </w:t>
            </w:r>
            <w:proofErr w:type="spellStart"/>
            <w:r w:rsidRPr="008956E0">
              <w:rPr>
                <w:sz w:val="20"/>
              </w:rPr>
              <w:t>årshjul</w:t>
            </w:r>
            <w:proofErr w:type="spellEnd"/>
            <w:r w:rsidRPr="008956E0">
              <w:rPr>
                <w:sz w:val="20"/>
              </w:rPr>
              <w:t xml:space="preserve"> med faglig tema etter innspill fra alle bedrifter i Landbruksklynga. Flere prosjekter innen klima, bioøkonomi, jordforskning og teknologi er initiert innenfor </w:t>
            </w:r>
            <w:proofErr w:type="spellStart"/>
            <w:r w:rsidRPr="008956E0">
              <w:rPr>
                <w:sz w:val="20"/>
              </w:rPr>
              <w:t>InnoCamp</w:t>
            </w:r>
            <w:proofErr w:type="spellEnd"/>
            <w:r w:rsidRPr="008956E0">
              <w:rPr>
                <w:sz w:val="20"/>
              </w:rPr>
              <w:t xml:space="preserve"> med deltakelse fra NIBIO, NLR, TFOU, NORD samt i samarbeid med NTNU, NMBU, Sintef, Mære og andre. Flere åpne forelesninger blir nå åpent også for andre enn studentene. </w:t>
            </w:r>
          </w:p>
        </w:tc>
      </w:tr>
      <w:tr w:rsidR="00316F44" w14:paraId="4074336C" w14:textId="77777777" w:rsidTr="0085175D">
        <w:tc>
          <w:tcPr>
            <w:tcW w:w="552" w:type="dxa"/>
            <w:tcBorders>
              <w:top w:val="single" w:sz="6" w:space="0" w:color="000000"/>
              <w:left w:val="single" w:sz="6" w:space="0" w:color="000000"/>
              <w:bottom w:val="single" w:sz="6" w:space="0" w:color="000000"/>
              <w:right w:val="single" w:sz="6" w:space="0" w:color="000000"/>
            </w:tcBorders>
          </w:tcPr>
          <w:p w14:paraId="57E420DE" w14:textId="77777777" w:rsidR="00316F44" w:rsidRDefault="00316F44" w:rsidP="0085175D">
            <w:pPr>
              <w:rPr>
                <w:bCs/>
                <w:sz w:val="20"/>
              </w:rPr>
            </w:pPr>
            <w:r>
              <w:rPr>
                <w:bCs/>
                <w:sz w:val="20"/>
              </w:rPr>
              <w:t>13.</w:t>
            </w:r>
          </w:p>
        </w:tc>
        <w:tc>
          <w:tcPr>
            <w:tcW w:w="2029" w:type="dxa"/>
            <w:tcBorders>
              <w:top w:val="single" w:sz="6" w:space="0" w:color="000000"/>
              <w:left w:val="single" w:sz="6" w:space="0" w:color="000000"/>
              <w:bottom w:val="single" w:sz="6" w:space="0" w:color="000000"/>
              <w:right w:val="single" w:sz="6" w:space="0" w:color="000000"/>
            </w:tcBorders>
          </w:tcPr>
          <w:p w14:paraId="65CDD869" w14:textId="77777777" w:rsidR="00316F44" w:rsidRDefault="00316F44" w:rsidP="0085175D">
            <w:pPr>
              <w:rPr>
                <w:bCs/>
                <w:sz w:val="20"/>
              </w:rPr>
            </w:pPr>
            <w:r>
              <w:rPr>
                <w:bCs/>
                <w:sz w:val="20"/>
              </w:rPr>
              <w:t>GMO-debatt på studentsamfunnet</w:t>
            </w:r>
          </w:p>
        </w:tc>
        <w:tc>
          <w:tcPr>
            <w:tcW w:w="1468" w:type="dxa"/>
            <w:tcBorders>
              <w:top w:val="single" w:sz="6" w:space="0" w:color="000000"/>
              <w:left w:val="single" w:sz="6" w:space="0" w:color="000000"/>
              <w:bottom w:val="single" w:sz="6" w:space="0" w:color="000000"/>
              <w:right w:val="single" w:sz="6" w:space="0" w:color="000000"/>
            </w:tcBorders>
          </w:tcPr>
          <w:p w14:paraId="24F42656" w14:textId="77777777" w:rsidR="00316F44" w:rsidRDefault="00316F44" w:rsidP="0085175D">
            <w:pPr>
              <w:rPr>
                <w:bCs/>
                <w:sz w:val="20"/>
              </w:rPr>
            </w:pPr>
            <w:r>
              <w:rPr>
                <w:bCs/>
                <w:sz w:val="20"/>
              </w:rPr>
              <w:t>Trondheim</w:t>
            </w:r>
          </w:p>
        </w:tc>
        <w:tc>
          <w:tcPr>
            <w:tcW w:w="1164" w:type="dxa"/>
            <w:tcBorders>
              <w:top w:val="single" w:sz="6" w:space="0" w:color="000000"/>
              <w:left w:val="single" w:sz="6" w:space="0" w:color="000000"/>
              <w:bottom w:val="single" w:sz="6" w:space="0" w:color="000000"/>
              <w:right w:val="single" w:sz="6" w:space="0" w:color="000000"/>
            </w:tcBorders>
          </w:tcPr>
          <w:p w14:paraId="456F8430" w14:textId="77777777" w:rsidR="00316F44" w:rsidRDefault="00316F44" w:rsidP="0085175D">
            <w:pPr>
              <w:ind w:left="-5" w:firstLine="5"/>
              <w:rPr>
                <w:bCs/>
                <w:sz w:val="20"/>
              </w:rPr>
            </w:pPr>
            <w:r>
              <w:rPr>
                <w:bCs/>
                <w:sz w:val="20"/>
              </w:rPr>
              <w:t>Kari</w:t>
            </w:r>
          </w:p>
        </w:tc>
        <w:tc>
          <w:tcPr>
            <w:tcW w:w="4135" w:type="dxa"/>
            <w:tcBorders>
              <w:top w:val="single" w:sz="6" w:space="0" w:color="000000"/>
              <w:left w:val="single" w:sz="6" w:space="0" w:color="000000"/>
              <w:bottom w:val="single" w:sz="6" w:space="0" w:color="000000"/>
              <w:right w:val="single" w:sz="6" w:space="0" w:color="000000"/>
            </w:tcBorders>
          </w:tcPr>
          <w:p w14:paraId="622F0232" w14:textId="77777777" w:rsidR="00316F44" w:rsidRDefault="00316F44" w:rsidP="0085175D">
            <w:pPr>
              <w:tabs>
                <w:tab w:val="left" w:pos="708"/>
                <w:tab w:val="left" w:pos="5954"/>
              </w:tabs>
              <w:rPr>
                <w:sz w:val="20"/>
                <w:highlight w:val="green"/>
              </w:rPr>
            </w:pPr>
            <w:r w:rsidRPr="006D0AEC">
              <w:rPr>
                <w:sz w:val="20"/>
              </w:rPr>
              <w:t xml:space="preserve">Birte fra NB og Aina </w:t>
            </w:r>
            <w:proofErr w:type="spellStart"/>
            <w:r w:rsidRPr="006D0AEC">
              <w:rPr>
                <w:sz w:val="20"/>
              </w:rPr>
              <w:t>Bartman</w:t>
            </w:r>
            <w:proofErr w:type="spellEnd"/>
            <w:r w:rsidRPr="006D0AEC">
              <w:rPr>
                <w:sz w:val="20"/>
              </w:rPr>
              <w:t xml:space="preserve">- var en grei debatt. Bondelaget fikk litt pes; for </w:t>
            </w:r>
            <w:proofErr w:type="spellStart"/>
            <w:r w:rsidRPr="006D0AEC">
              <w:rPr>
                <w:sz w:val="20"/>
              </w:rPr>
              <w:t>resterektiv</w:t>
            </w:r>
            <w:proofErr w:type="spellEnd"/>
            <w:r w:rsidRPr="006D0AEC">
              <w:rPr>
                <w:sz w:val="20"/>
              </w:rPr>
              <w:t xml:space="preserve"> til GMO- kunne for eksempel unngått tørkesommer. Debatten skulle i større grad handla om </w:t>
            </w:r>
            <w:proofErr w:type="spellStart"/>
            <w:r w:rsidRPr="006D0AEC">
              <w:rPr>
                <w:sz w:val="20"/>
              </w:rPr>
              <w:t>matmakt</w:t>
            </w:r>
            <w:proofErr w:type="spellEnd"/>
            <w:r w:rsidRPr="006D0AEC">
              <w:rPr>
                <w:sz w:val="20"/>
              </w:rPr>
              <w:t xml:space="preserve">- studentene mer på </w:t>
            </w:r>
            <w:proofErr w:type="spellStart"/>
            <w:r w:rsidRPr="006D0AEC">
              <w:rPr>
                <w:sz w:val="20"/>
              </w:rPr>
              <w:t>detaljenivå</w:t>
            </w:r>
            <w:proofErr w:type="spellEnd"/>
            <w:r w:rsidRPr="006D0AEC">
              <w:rPr>
                <w:sz w:val="20"/>
              </w:rPr>
              <w:t>. Dette må vi kommunisere ut</w:t>
            </w:r>
          </w:p>
        </w:tc>
      </w:tr>
      <w:tr w:rsidR="00316F44" w14:paraId="5A755F3B" w14:textId="77777777" w:rsidTr="0085175D">
        <w:tc>
          <w:tcPr>
            <w:tcW w:w="552" w:type="dxa"/>
            <w:tcBorders>
              <w:top w:val="single" w:sz="6" w:space="0" w:color="000000"/>
              <w:left w:val="single" w:sz="6" w:space="0" w:color="000000"/>
              <w:bottom w:val="single" w:sz="6" w:space="0" w:color="000000"/>
              <w:right w:val="single" w:sz="6" w:space="0" w:color="000000"/>
            </w:tcBorders>
          </w:tcPr>
          <w:p w14:paraId="44E5885B" w14:textId="77777777" w:rsidR="00316F44" w:rsidRPr="00E745F7" w:rsidRDefault="00316F44" w:rsidP="0085175D">
            <w:pPr>
              <w:rPr>
                <w:bCs/>
                <w:sz w:val="20"/>
              </w:rPr>
            </w:pPr>
            <w:r w:rsidRPr="00E745F7">
              <w:rPr>
                <w:sz w:val="20"/>
              </w:rPr>
              <w:t>13-14</w:t>
            </w:r>
          </w:p>
        </w:tc>
        <w:tc>
          <w:tcPr>
            <w:tcW w:w="2029" w:type="dxa"/>
            <w:tcBorders>
              <w:top w:val="single" w:sz="6" w:space="0" w:color="000000"/>
              <w:left w:val="single" w:sz="6" w:space="0" w:color="000000"/>
              <w:bottom w:val="single" w:sz="6" w:space="0" w:color="000000"/>
              <w:right w:val="single" w:sz="6" w:space="0" w:color="000000"/>
            </w:tcBorders>
          </w:tcPr>
          <w:p w14:paraId="34ACE7E5" w14:textId="77777777" w:rsidR="00316F44" w:rsidRPr="00E745F7" w:rsidRDefault="00316F44" w:rsidP="0085175D">
            <w:pPr>
              <w:rPr>
                <w:bCs/>
                <w:sz w:val="20"/>
              </w:rPr>
            </w:pPr>
            <w:r w:rsidRPr="00E745F7">
              <w:rPr>
                <w:sz w:val="20"/>
              </w:rPr>
              <w:t>Miljø og Kvalitetsutvalget NB</w:t>
            </w:r>
          </w:p>
        </w:tc>
        <w:tc>
          <w:tcPr>
            <w:tcW w:w="1468" w:type="dxa"/>
            <w:tcBorders>
              <w:top w:val="single" w:sz="6" w:space="0" w:color="000000"/>
              <w:left w:val="single" w:sz="6" w:space="0" w:color="000000"/>
              <w:bottom w:val="single" w:sz="6" w:space="0" w:color="000000"/>
              <w:right w:val="single" w:sz="6" w:space="0" w:color="000000"/>
            </w:tcBorders>
          </w:tcPr>
          <w:p w14:paraId="6849180D" w14:textId="77777777" w:rsidR="00316F44" w:rsidRPr="00E745F7" w:rsidRDefault="00316F44" w:rsidP="0085175D">
            <w:pPr>
              <w:rPr>
                <w:bCs/>
                <w:sz w:val="20"/>
              </w:rPr>
            </w:pPr>
            <w:r w:rsidRPr="00E745F7">
              <w:rPr>
                <w:sz w:val="20"/>
              </w:rPr>
              <w:t>Oslo</w:t>
            </w:r>
          </w:p>
        </w:tc>
        <w:tc>
          <w:tcPr>
            <w:tcW w:w="1164" w:type="dxa"/>
            <w:tcBorders>
              <w:top w:val="single" w:sz="6" w:space="0" w:color="000000"/>
              <w:left w:val="single" w:sz="6" w:space="0" w:color="000000"/>
              <w:bottom w:val="single" w:sz="6" w:space="0" w:color="000000"/>
              <w:right w:val="single" w:sz="6" w:space="0" w:color="000000"/>
            </w:tcBorders>
          </w:tcPr>
          <w:p w14:paraId="572C9F16" w14:textId="77777777" w:rsidR="00316F44" w:rsidRPr="00E745F7" w:rsidRDefault="00316F44" w:rsidP="0085175D">
            <w:pPr>
              <w:ind w:left="-5" w:firstLine="5"/>
              <w:rPr>
                <w:bCs/>
                <w:sz w:val="20"/>
              </w:rPr>
            </w:pPr>
            <w:r w:rsidRPr="00E745F7">
              <w:rPr>
                <w:sz w:val="20"/>
              </w:rPr>
              <w:t>Gunnar</w:t>
            </w:r>
          </w:p>
        </w:tc>
        <w:tc>
          <w:tcPr>
            <w:tcW w:w="4135" w:type="dxa"/>
            <w:tcBorders>
              <w:top w:val="single" w:sz="6" w:space="0" w:color="000000"/>
              <w:left w:val="single" w:sz="6" w:space="0" w:color="000000"/>
              <w:bottom w:val="single" w:sz="6" w:space="0" w:color="000000"/>
              <w:right w:val="single" w:sz="6" w:space="0" w:color="000000"/>
            </w:tcBorders>
          </w:tcPr>
          <w:p w14:paraId="65DFEC33" w14:textId="77777777" w:rsidR="00316F44" w:rsidRPr="00E745F7" w:rsidRDefault="00316F44" w:rsidP="0085175D">
            <w:pPr>
              <w:tabs>
                <w:tab w:val="left" w:pos="708"/>
                <w:tab w:val="left" w:pos="5954"/>
              </w:tabs>
              <w:rPr>
                <w:sz w:val="20"/>
              </w:rPr>
            </w:pPr>
            <w:r w:rsidRPr="00E745F7">
              <w:rPr>
                <w:sz w:val="20"/>
              </w:rPr>
              <w:t>Bærekraftseminar. Hvordan skal NB jobbe med FNs bærekraftmål.  Jobbet med innspill til næringspolitisk program og jordbruks- forhandlingene</w:t>
            </w:r>
          </w:p>
        </w:tc>
      </w:tr>
      <w:tr w:rsidR="00316F44" w14:paraId="0769676C"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63D33A31" w14:textId="77777777" w:rsidR="00316F44" w:rsidRDefault="00316F44" w:rsidP="0085175D">
            <w:pPr>
              <w:rPr>
                <w:bCs/>
                <w:sz w:val="20"/>
              </w:rPr>
            </w:pPr>
            <w:r>
              <w:rPr>
                <w:bCs/>
                <w:sz w:val="20"/>
              </w:rPr>
              <w:t>14.</w:t>
            </w:r>
          </w:p>
        </w:tc>
        <w:tc>
          <w:tcPr>
            <w:tcW w:w="2029" w:type="dxa"/>
            <w:tcBorders>
              <w:top w:val="single" w:sz="6" w:space="0" w:color="000000"/>
              <w:left w:val="single" w:sz="6" w:space="0" w:color="000000"/>
              <w:bottom w:val="single" w:sz="6" w:space="0" w:color="000000"/>
              <w:right w:val="single" w:sz="6" w:space="0" w:color="000000"/>
            </w:tcBorders>
            <w:hideMark/>
          </w:tcPr>
          <w:p w14:paraId="396C48E3" w14:textId="77777777" w:rsidR="00316F44" w:rsidRDefault="00316F44" w:rsidP="0085175D">
            <w:pPr>
              <w:rPr>
                <w:bCs/>
                <w:sz w:val="20"/>
              </w:rPr>
            </w:pPr>
            <w:r>
              <w:rPr>
                <w:bCs/>
                <w:sz w:val="20"/>
              </w:rPr>
              <w:t>AU-møte</w:t>
            </w:r>
          </w:p>
        </w:tc>
        <w:tc>
          <w:tcPr>
            <w:tcW w:w="1468" w:type="dxa"/>
            <w:tcBorders>
              <w:top w:val="single" w:sz="6" w:space="0" w:color="000000"/>
              <w:left w:val="single" w:sz="6" w:space="0" w:color="000000"/>
              <w:bottom w:val="single" w:sz="6" w:space="0" w:color="000000"/>
              <w:right w:val="single" w:sz="6" w:space="0" w:color="000000"/>
            </w:tcBorders>
            <w:hideMark/>
          </w:tcPr>
          <w:p w14:paraId="0A34F333" w14:textId="77777777" w:rsidR="00316F44" w:rsidRDefault="00316F44" w:rsidP="0085175D">
            <w:pPr>
              <w:rPr>
                <w:bCs/>
                <w:sz w:val="20"/>
              </w:rPr>
            </w:pPr>
            <w:r>
              <w:rPr>
                <w:bCs/>
                <w:sz w:val="20"/>
              </w:rPr>
              <w:t>Steinkjer</w:t>
            </w:r>
          </w:p>
        </w:tc>
        <w:tc>
          <w:tcPr>
            <w:tcW w:w="1164" w:type="dxa"/>
            <w:tcBorders>
              <w:top w:val="single" w:sz="6" w:space="0" w:color="000000"/>
              <w:left w:val="single" w:sz="6" w:space="0" w:color="000000"/>
              <w:bottom w:val="single" w:sz="6" w:space="0" w:color="000000"/>
              <w:right w:val="single" w:sz="6" w:space="0" w:color="000000"/>
            </w:tcBorders>
          </w:tcPr>
          <w:p w14:paraId="2C62B0FD" w14:textId="77777777" w:rsidR="00316F44" w:rsidRDefault="00316F44" w:rsidP="0085175D">
            <w:pPr>
              <w:ind w:left="-5" w:firstLine="5"/>
              <w:rPr>
                <w:bCs/>
                <w:sz w:val="20"/>
              </w:rPr>
            </w:pPr>
            <w:r w:rsidRPr="00791ACA">
              <w:rPr>
                <w:bCs/>
                <w:sz w:val="20"/>
              </w:rPr>
              <w:t>Ailin, Kari, Annette, Erlend</w:t>
            </w:r>
          </w:p>
        </w:tc>
        <w:tc>
          <w:tcPr>
            <w:tcW w:w="4135" w:type="dxa"/>
            <w:tcBorders>
              <w:top w:val="single" w:sz="6" w:space="0" w:color="000000"/>
              <w:left w:val="single" w:sz="6" w:space="0" w:color="000000"/>
              <w:bottom w:val="single" w:sz="6" w:space="0" w:color="000000"/>
              <w:right w:val="single" w:sz="6" w:space="0" w:color="000000"/>
            </w:tcBorders>
            <w:hideMark/>
          </w:tcPr>
          <w:p w14:paraId="612C9BFF" w14:textId="77777777" w:rsidR="00316F44" w:rsidRDefault="00316F44" w:rsidP="0085175D">
            <w:pPr>
              <w:tabs>
                <w:tab w:val="left" w:pos="708"/>
                <w:tab w:val="left" w:pos="5954"/>
              </w:tabs>
              <w:rPr>
                <w:sz w:val="20"/>
              </w:rPr>
            </w:pPr>
            <w:r>
              <w:rPr>
                <w:sz w:val="20"/>
              </w:rPr>
              <w:t>Referat fra AU sendt ut- referere ikke mer enn det.</w:t>
            </w:r>
          </w:p>
        </w:tc>
      </w:tr>
      <w:tr w:rsidR="00316F44" w14:paraId="4EF65BCF"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71B14F48" w14:textId="77777777" w:rsidR="00316F44" w:rsidRDefault="00316F44" w:rsidP="0085175D">
            <w:pPr>
              <w:rPr>
                <w:bCs/>
                <w:sz w:val="20"/>
              </w:rPr>
            </w:pPr>
            <w:r>
              <w:rPr>
                <w:bCs/>
                <w:sz w:val="20"/>
              </w:rPr>
              <w:t>15.</w:t>
            </w:r>
          </w:p>
        </w:tc>
        <w:tc>
          <w:tcPr>
            <w:tcW w:w="2029" w:type="dxa"/>
            <w:tcBorders>
              <w:top w:val="single" w:sz="6" w:space="0" w:color="000000"/>
              <w:left w:val="single" w:sz="6" w:space="0" w:color="000000"/>
              <w:bottom w:val="single" w:sz="6" w:space="0" w:color="000000"/>
              <w:right w:val="single" w:sz="6" w:space="0" w:color="000000"/>
            </w:tcBorders>
            <w:hideMark/>
          </w:tcPr>
          <w:p w14:paraId="3A3B6E13" w14:textId="77777777" w:rsidR="00316F44" w:rsidRDefault="00316F44" w:rsidP="0085175D">
            <w:pPr>
              <w:rPr>
                <w:bCs/>
                <w:sz w:val="20"/>
              </w:rPr>
            </w:pPr>
            <w:r>
              <w:rPr>
                <w:bCs/>
                <w:sz w:val="20"/>
              </w:rPr>
              <w:t>Årsmøte i STBU</w:t>
            </w:r>
          </w:p>
        </w:tc>
        <w:tc>
          <w:tcPr>
            <w:tcW w:w="1468" w:type="dxa"/>
            <w:tcBorders>
              <w:top w:val="single" w:sz="6" w:space="0" w:color="000000"/>
              <w:left w:val="single" w:sz="6" w:space="0" w:color="000000"/>
              <w:bottom w:val="single" w:sz="6" w:space="0" w:color="000000"/>
              <w:right w:val="single" w:sz="6" w:space="0" w:color="000000"/>
            </w:tcBorders>
          </w:tcPr>
          <w:p w14:paraId="14FA9E8E" w14:textId="77777777" w:rsidR="00316F44" w:rsidRDefault="00316F44" w:rsidP="0085175D">
            <w:pPr>
              <w:rPr>
                <w:bCs/>
                <w:sz w:val="20"/>
              </w:rPr>
            </w:pPr>
          </w:p>
        </w:tc>
        <w:tc>
          <w:tcPr>
            <w:tcW w:w="1164" w:type="dxa"/>
            <w:tcBorders>
              <w:top w:val="single" w:sz="6" w:space="0" w:color="000000"/>
              <w:left w:val="single" w:sz="6" w:space="0" w:color="000000"/>
              <w:bottom w:val="single" w:sz="6" w:space="0" w:color="000000"/>
              <w:right w:val="single" w:sz="6" w:space="0" w:color="000000"/>
            </w:tcBorders>
          </w:tcPr>
          <w:p w14:paraId="6DA16448" w14:textId="77777777" w:rsidR="00316F44" w:rsidRDefault="00316F44" w:rsidP="0085175D">
            <w:pPr>
              <w:ind w:left="-5" w:firstLine="5"/>
              <w:rPr>
                <w:bCs/>
                <w:sz w:val="20"/>
              </w:rPr>
            </w:pPr>
          </w:p>
        </w:tc>
        <w:tc>
          <w:tcPr>
            <w:tcW w:w="4135" w:type="dxa"/>
            <w:tcBorders>
              <w:top w:val="single" w:sz="6" w:space="0" w:color="000000"/>
              <w:left w:val="single" w:sz="6" w:space="0" w:color="000000"/>
              <w:bottom w:val="single" w:sz="6" w:space="0" w:color="000000"/>
              <w:right w:val="single" w:sz="6" w:space="0" w:color="000000"/>
            </w:tcBorders>
            <w:hideMark/>
          </w:tcPr>
          <w:p w14:paraId="63910EEC" w14:textId="77777777" w:rsidR="00316F44" w:rsidRDefault="00316F44" w:rsidP="0085175D">
            <w:pPr>
              <w:tabs>
                <w:tab w:val="left" w:pos="708"/>
                <w:tab w:val="left" w:pos="5954"/>
              </w:tabs>
              <w:rPr>
                <w:sz w:val="20"/>
              </w:rPr>
            </w:pPr>
          </w:p>
        </w:tc>
      </w:tr>
      <w:tr w:rsidR="00316F44" w14:paraId="56243FC8" w14:textId="77777777" w:rsidTr="0085175D">
        <w:tc>
          <w:tcPr>
            <w:tcW w:w="552" w:type="dxa"/>
            <w:tcBorders>
              <w:top w:val="single" w:sz="6" w:space="0" w:color="000000"/>
              <w:left w:val="single" w:sz="6" w:space="0" w:color="000000"/>
              <w:bottom w:val="single" w:sz="6" w:space="0" w:color="000000"/>
              <w:right w:val="single" w:sz="6" w:space="0" w:color="000000"/>
            </w:tcBorders>
          </w:tcPr>
          <w:p w14:paraId="5C2CF980" w14:textId="77777777" w:rsidR="00316F44" w:rsidRDefault="00316F44" w:rsidP="0085175D">
            <w:pPr>
              <w:rPr>
                <w:bCs/>
                <w:sz w:val="20"/>
              </w:rPr>
            </w:pPr>
            <w:r>
              <w:rPr>
                <w:bCs/>
                <w:sz w:val="20"/>
              </w:rPr>
              <w:t>19.</w:t>
            </w:r>
          </w:p>
        </w:tc>
        <w:tc>
          <w:tcPr>
            <w:tcW w:w="2029" w:type="dxa"/>
            <w:tcBorders>
              <w:top w:val="single" w:sz="6" w:space="0" w:color="000000"/>
              <w:left w:val="single" w:sz="6" w:space="0" w:color="000000"/>
              <w:bottom w:val="single" w:sz="6" w:space="0" w:color="000000"/>
              <w:right w:val="single" w:sz="6" w:space="0" w:color="000000"/>
            </w:tcBorders>
          </w:tcPr>
          <w:p w14:paraId="446C9385" w14:textId="77777777" w:rsidR="00316F44" w:rsidRDefault="00316F44" w:rsidP="0085175D">
            <w:pPr>
              <w:rPr>
                <w:bCs/>
                <w:sz w:val="20"/>
              </w:rPr>
            </w:pPr>
            <w:r w:rsidRPr="00C52EAA">
              <w:rPr>
                <w:bCs/>
                <w:sz w:val="20"/>
              </w:rPr>
              <w:t>Fagråd jordbruk, kulturlandskap og miljø</w:t>
            </w:r>
          </w:p>
        </w:tc>
        <w:tc>
          <w:tcPr>
            <w:tcW w:w="1468" w:type="dxa"/>
            <w:tcBorders>
              <w:top w:val="single" w:sz="6" w:space="0" w:color="000000"/>
              <w:left w:val="single" w:sz="6" w:space="0" w:color="000000"/>
              <w:bottom w:val="single" w:sz="6" w:space="0" w:color="000000"/>
              <w:right w:val="single" w:sz="6" w:space="0" w:color="000000"/>
            </w:tcBorders>
          </w:tcPr>
          <w:p w14:paraId="14641E00" w14:textId="77777777" w:rsidR="00316F44" w:rsidRDefault="00316F44" w:rsidP="0085175D">
            <w:pPr>
              <w:rPr>
                <w:bCs/>
                <w:sz w:val="20"/>
              </w:rPr>
            </w:pPr>
            <w:r>
              <w:rPr>
                <w:bCs/>
                <w:sz w:val="20"/>
              </w:rPr>
              <w:t>Steinkjer</w:t>
            </w:r>
          </w:p>
        </w:tc>
        <w:tc>
          <w:tcPr>
            <w:tcW w:w="1164" w:type="dxa"/>
            <w:tcBorders>
              <w:top w:val="single" w:sz="6" w:space="0" w:color="000000"/>
              <w:left w:val="single" w:sz="6" w:space="0" w:color="000000"/>
              <w:bottom w:val="single" w:sz="6" w:space="0" w:color="000000"/>
              <w:right w:val="single" w:sz="6" w:space="0" w:color="000000"/>
            </w:tcBorders>
          </w:tcPr>
          <w:p w14:paraId="5FDFA0D1" w14:textId="77777777" w:rsidR="00316F44" w:rsidRDefault="00316F44" w:rsidP="0085175D">
            <w:pPr>
              <w:ind w:left="-5" w:firstLine="5"/>
              <w:rPr>
                <w:bCs/>
                <w:sz w:val="20"/>
              </w:rPr>
            </w:pPr>
            <w:r>
              <w:rPr>
                <w:bCs/>
                <w:sz w:val="20"/>
              </w:rPr>
              <w:t>Brita</w:t>
            </w:r>
          </w:p>
        </w:tc>
        <w:tc>
          <w:tcPr>
            <w:tcW w:w="4135" w:type="dxa"/>
            <w:tcBorders>
              <w:top w:val="single" w:sz="6" w:space="0" w:color="000000"/>
              <w:left w:val="single" w:sz="6" w:space="0" w:color="000000"/>
              <w:bottom w:val="single" w:sz="6" w:space="0" w:color="000000"/>
              <w:right w:val="single" w:sz="6" w:space="0" w:color="000000"/>
            </w:tcBorders>
          </w:tcPr>
          <w:p w14:paraId="21296252" w14:textId="77777777" w:rsidR="00316F44" w:rsidRPr="00C52EAA" w:rsidRDefault="00316F44" w:rsidP="0085175D">
            <w:pPr>
              <w:tabs>
                <w:tab w:val="left" w:pos="708"/>
                <w:tab w:val="left" w:pos="5954"/>
              </w:tabs>
              <w:rPr>
                <w:sz w:val="20"/>
              </w:rPr>
            </w:pPr>
            <w:r>
              <w:rPr>
                <w:sz w:val="20"/>
              </w:rPr>
              <w:t>RMP ferdig</w:t>
            </w:r>
            <w:r w:rsidRPr="00C52EAA">
              <w:rPr>
                <w:sz w:val="20"/>
              </w:rPr>
              <w:t xml:space="preserve">behandlet, utbetaling </w:t>
            </w:r>
            <w:proofErr w:type="spellStart"/>
            <w:r w:rsidRPr="00C52EAA">
              <w:rPr>
                <w:sz w:val="20"/>
              </w:rPr>
              <w:t>ca</w:t>
            </w:r>
            <w:proofErr w:type="spellEnd"/>
            <w:r w:rsidRPr="00C52EAA">
              <w:rPr>
                <w:sz w:val="20"/>
              </w:rPr>
              <w:t xml:space="preserve"> 1. mars.</w:t>
            </w:r>
          </w:p>
          <w:p w14:paraId="4BADA8F3" w14:textId="77777777" w:rsidR="00316F44" w:rsidRDefault="00316F44" w:rsidP="0085175D">
            <w:pPr>
              <w:tabs>
                <w:tab w:val="left" w:pos="708"/>
                <w:tab w:val="left" w:pos="5954"/>
              </w:tabs>
              <w:rPr>
                <w:sz w:val="20"/>
              </w:rPr>
            </w:pPr>
            <w:r w:rsidRPr="00C52EAA">
              <w:rPr>
                <w:sz w:val="20"/>
              </w:rPr>
              <w:t>Ny forskrift, nytegning av kart</w:t>
            </w:r>
            <w:r>
              <w:rPr>
                <w:sz w:val="20"/>
              </w:rPr>
              <w:t xml:space="preserve">- krevende. </w:t>
            </w:r>
            <w:r>
              <w:t xml:space="preserve"> </w:t>
            </w:r>
            <w:r w:rsidRPr="00C52EAA">
              <w:rPr>
                <w:sz w:val="20"/>
              </w:rPr>
              <w:t>Ulik praksis hvor mye hjelp kommunene gir til søkerne. Skal veilede, ikke fylle ut. NLR kan bistå søkerne.</w:t>
            </w:r>
            <w:r>
              <w:rPr>
                <w:sz w:val="20"/>
              </w:rPr>
              <w:t xml:space="preserve"> </w:t>
            </w:r>
            <w:r w:rsidRPr="00C52EAA">
              <w:rPr>
                <w:sz w:val="20"/>
              </w:rPr>
              <w:t xml:space="preserve">Utbetalt 868,3 millioner i Trøndelag. 2878 søknader i 2019, mot 2722 i 2018. Satsene ble satt opp 8-9% sammenlignet med foreløpige satser. Lite klagebehandling. </w:t>
            </w:r>
            <w:r>
              <w:rPr>
                <w:sz w:val="20"/>
              </w:rPr>
              <w:t xml:space="preserve">Ønsker å fremme vårpløying. </w:t>
            </w:r>
            <w:r>
              <w:t xml:space="preserve"> </w:t>
            </w:r>
            <w:r w:rsidRPr="00C52EAA">
              <w:rPr>
                <w:sz w:val="20"/>
              </w:rPr>
              <w:t>Nytt erosjonsrisikokart 2020</w:t>
            </w:r>
            <w:r>
              <w:rPr>
                <w:sz w:val="20"/>
              </w:rPr>
              <w:t xml:space="preserve">. </w:t>
            </w:r>
          </w:p>
          <w:p w14:paraId="60373EDA" w14:textId="77777777" w:rsidR="00316F44" w:rsidRDefault="00316F44" w:rsidP="0085175D">
            <w:pPr>
              <w:tabs>
                <w:tab w:val="left" w:pos="708"/>
                <w:tab w:val="left" w:pos="5954"/>
              </w:tabs>
              <w:rPr>
                <w:sz w:val="20"/>
              </w:rPr>
            </w:pPr>
            <w:r>
              <w:rPr>
                <w:sz w:val="20"/>
              </w:rPr>
              <w:t>SMIL t</w:t>
            </w:r>
            <w:r w:rsidRPr="00C52EAA">
              <w:rPr>
                <w:sz w:val="20"/>
              </w:rPr>
              <w:t>ildelt 22 millioner til Fylkesmannen. 25% av potten avsatt til 2. tildelingsrunde i juni. Ubrukte midler blir omfordelt i september.</w:t>
            </w:r>
            <w:r>
              <w:rPr>
                <w:sz w:val="20"/>
              </w:rPr>
              <w:t xml:space="preserve"> </w:t>
            </w:r>
            <w:r w:rsidRPr="00C52EAA">
              <w:rPr>
                <w:sz w:val="20"/>
              </w:rPr>
              <w:t>Mangel på fagfolk til planlegging? Mangel på entreprenører i enkelte områder.</w:t>
            </w:r>
          </w:p>
          <w:p w14:paraId="42732376" w14:textId="77777777" w:rsidR="00316F44" w:rsidRDefault="00316F44" w:rsidP="0085175D">
            <w:pPr>
              <w:tabs>
                <w:tab w:val="left" w:pos="708"/>
                <w:tab w:val="left" w:pos="5954"/>
              </w:tabs>
              <w:rPr>
                <w:sz w:val="20"/>
              </w:rPr>
            </w:pPr>
            <w:r w:rsidRPr="00C52EAA">
              <w:rPr>
                <w:sz w:val="20"/>
              </w:rPr>
              <w:t>Kulturlandskapsprisen</w:t>
            </w:r>
            <w:r>
              <w:rPr>
                <w:sz w:val="20"/>
              </w:rPr>
              <w:t xml:space="preserve">: </w:t>
            </w:r>
            <w:r w:rsidRPr="00C52EAA">
              <w:rPr>
                <w:sz w:val="20"/>
              </w:rPr>
              <w:t xml:space="preserve">Sender inn 2019 kandidaten til nasjonal kåring i 2020. Setring og </w:t>
            </w:r>
            <w:r w:rsidRPr="00C52EAA">
              <w:rPr>
                <w:sz w:val="20"/>
              </w:rPr>
              <w:lastRenderedPageBreak/>
              <w:t>utmark spesielt vektlagt i 2019. 2020 – formidling spesielt vektlagt.</w:t>
            </w:r>
          </w:p>
        </w:tc>
      </w:tr>
      <w:tr w:rsidR="00316F44" w14:paraId="593E1113" w14:textId="77777777" w:rsidTr="0085175D">
        <w:tc>
          <w:tcPr>
            <w:tcW w:w="552" w:type="dxa"/>
            <w:tcBorders>
              <w:top w:val="single" w:sz="6" w:space="0" w:color="000000"/>
              <w:left w:val="single" w:sz="6" w:space="0" w:color="000000"/>
              <w:bottom w:val="single" w:sz="6" w:space="0" w:color="000000"/>
              <w:right w:val="single" w:sz="6" w:space="0" w:color="000000"/>
            </w:tcBorders>
            <w:hideMark/>
          </w:tcPr>
          <w:p w14:paraId="47AFB44C" w14:textId="77777777" w:rsidR="00316F44" w:rsidRDefault="00316F44" w:rsidP="0085175D">
            <w:pPr>
              <w:rPr>
                <w:bCs/>
                <w:sz w:val="20"/>
              </w:rPr>
            </w:pPr>
            <w:r>
              <w:rPr>
                <w:bCs/>
                <w:sz w:val="20"/>
              </w:rPr>
              <w:lastRenderedPageBreak/>
              <w:t>24</w:t>
            </w:r>
          </w:p>
        </w:tc>
        <w:tc>
          <w:tcPr>
            <w:tcW w:w="2029" w:type="dxa"/>
            <w:tcBorders>
              <w:top w:val="single" w:sz="6" w:space="0" w:color="000000"/>
              <w:left w:val="single" w:sz="6" w:space="0" w:color="000000"/>
              <w:bottom w:val="single" w:sz="6" w:space="0" w:color="000000"/>
              <w:right w:val="single" w:sz="6" w:space="0" w:color="000000"/>
            </w:tcBorders>
            <w:hideMark/>
          </w:tcPr>
          <w:p w14:paraId="3AA49CE1" w14:textId="77777777" w:rsidR="00316F44" w:rsidRDefault="00316F44" w:rsidP="0085175D">
            <w:pPr>
              <w:rPr>
                <w:bCs/>
                <w:sz w:val="20"/>
              </w:rPr>
            </w:pPr>
            <w:r>
              <w:rPr>
                <w:bCs/>
                <w:sz w:val="20"/>
              </w:rPr>
              <w:t>Svinemøte</w:t>
            </w:r>
          </w:p>
        </w:tc>
        <w:tc>
          <w:tcPr>
            <w:tcW w:w="1468" w:type="dxa"/>
            <w:tcBorders>
              <w:top w:val="single" w:sz="6" w:space="0" w:color="000000"/>
              <w:left w:val="single" w:sz="6" w:space="0" w:color="000000"/>
              <w:bottom w:val="single" w:sz="6" w:space="0" w:color="000000"/>
              <w:right w:val="single" w:sz="6" w:space="0" w:color="000000"/>
            </w:tcBorders>
            <w:hideMark/>
          </w:tcPr>
          <w:p w14:paraId="58233256" w14:textId="77777777" w:rsidR="00316F44" w:rsidRDefault="00316F44" w:rsidP="0085175D">
            <w:pPr>
              <w:rPr>
                <w:bCs/>
                <w:sz w:val="20"/>
              </w:rPr>
            </w:pPr>
            <w:r>
              <w:rPr>
                <w:bCs/>
                <w:sz w:val="20"/>
              </w:rPr>
              <w:t>Stiklestad</w:t>
            </w:r>
          </w:p>
        </w:tc>
        <w:tc>
          <w:tcPr>
            <w:tcW w:w="1164" w:type="dxa"/>
            <w:tcBorders>
              <w:top w:val="single" w:sz="6" w:space="0" w:color="000000"/>
              <w:left w:val="single" w:sz="6" w:space="0" w:color="000000"/>
              <w:bottom w:val="single" w:sz="6" w:space="0" w:color="000000"/>
              <w:right w:val="single" w:sz="6" w:space="0" w:color="000000"/>
            </w:tcBorders>
            <w:hideMark/>
          </w:tcPr>
          <w:p w14:paraId="594EFBD6" w14:textId="77777777" w:rsidR="00316F44" w:rsidRDefault="00316F44" w:rsidP="0085175D">
            <w:pPr>
              <w:ind w:left="-5" w:firstLine="5"/>
              <w:rPr>
                <w:bCs/>
                <w:sz w:val="20"/>
              </w:rPr>
            </w:pPr>
            <w:r>
              <w:rPr>
                <w:bCs/>
                <w:sz w:val="20"/>
              </w:rPr>
              <w:t>Ailin, Brita, Annette</w:t>
            </w:r>
          </w:p>
        </w:tc>
        <w:tc>
          <w:tcPr>
            <w:tcW w:w="4135" w:type="dxa"/>
            <w:tcBorders>
              <w:top w:val="single" w:sz="6" w:space="0" w:color="000000"/>
              <w:left w:val="single" w:sz="6" w:space="0" w:color="000000"/>
              <w:bottom w:val="single" w:sz="6" w:space="0" w:color="000000"/>
              <w:right w:val="single" w:sz="6" w:space="0" w:color="000000"/>
            </w:tcBorders>
            <w:hideMark/>
          </w:tcPr>
          <w:p w14:paraId="46201E7A" w14:textId="77777777" w:rsidR="00316F44" w:rsidRDefault="00316F44" w:rsidP="0085175D">
            <w:pPr>
              <w:tabs>
                <w:tab w:val="left" w:pos="708"/>
                <w:tab w:val="left" w:pos="5954"/>
              </w:tabs>
              <w:rPr>
                <w:sz w:val="20"/>
              </w:rPr>
            </w:pPr>
            <w:r w:rsidRPr="002B3B45">
              <w:rPr>
                <w:sz w:val="20"/>
              </w:rPr>
              <w:t xml:space="preserve">Det koker litt i svinenæringa for tiden. Målprisen har stått stille i 4 år, og inntjeningen er </w:t>
            </w:r>
            <w:proofErr w:type="gramStart"/>
            <w:r w:rsidRPr="002B3B45">
              <w:rPr>
                <w:sz w:val="20"/>
              </w:rPr>
              <w:t>alt for</w:t>
            </w:r>
            <w:proofErr w:type="gramEnd"/>
            <w:r w:rsidRPr="002B3B45">
              <w:rPr>
                <w:sz w:val="20"/>
              </w:rPr>
              <w:t xml:space="preserve"> lav. Markedet er i bedring, men usikkerheten er fortsatt stor. Det er derfor planlagt et stormøte for svinenæringa der Trøndelag Bondelag og Norsvin går sammen som arrangører. Lars Petter innleder for Bondelaget, Thor Henrik Jule(styreleder) og Olav Eik Nes (direktør) presenterer Norsvins innspill til jordbruksforhandlingene. Nortura ved Ole Nikolai Skulberg (totalmarked) og KLF ved Ståle Gausen (styreleder) presenterer råd og tiltak for en bedret markedssituasjon. Etter innleggene kjøres det generaldebatt. Vi håper på stort oppmøte, gode diskusjoner og at næringa klarer å enes om en samlet kurs å følge fremover.</w:t>
            </w:r>
          </w:p>
        </w:tc>
      </w:tr>
    </w:tbl>
    <w:p w14:paraId="3D21EF2D" w14:textId="77777777" w:rsidR="00316F44" w:rsidRDefault="00316F44" w:rsidP="00316F44"/>
    <w:p w14:paraId="59E1730E" w14:textId="77777777" w:rsidR="00316F44" w:rsidRDefault="00316F44" w:rsidP="00316F44">
      <w:r>
        <w:t>Andre orienteringer fra Berit:</w:t>
      </w:r>
    </w:p>
    <w:p w14:paraId="3907B488" w14:textId="77777777" w:rsidR="00316F44" w:rsidRDefault="00316F44" w:rsidP="00316F44"/>
    <w:p w14:paraId="77A59414" w14:textId="77777777" w:rsidR="00316F44" w:rsidRDefault="00316F44" w:rsidP="00316F44">
      <w:r w:rsidRPr="008C07BF">
        <w:rPr>
          <w:b/>
          <w:bCs/>
        </w:rPr>
        <w:t>«Gull i munn»</w:t>
      </w:r>
      <w:r>
        <w:t xml:space="preserve"> (dyrker </w:t>
      </w:r>
      <w:proofErr w:type="spellStart"/>
      <w:r>
        <w:t>urkorn</w:t>
      </w:r>
      <w:proofErr w:type="spellEnd"/>
      <w:r>
        <w:t xml:space="preserve">, maler eget mjøl, har årlig møte om årets avlinger) skal ha et møte på Litteraturhuset i Trondheim 25. februar. De kontaktet oss for samarbeid. Ønsket av vi skulle skaffe og betale Regine Andersen som foredragsholder rundt temaet GMO og retten til eget såkorn. Vi avgjorde administrativt at det kunne vi ikke gjøre, men har lagt arrangementet til vår </w:t>
      </w:r>
      <w:proofErr w:type="spellStart"/>
      <w:r>
        <w:t>fb</w:t>
      </w:r>
      <w:proofErr w:type="spellEnd"/>
      <w:r>
        <w:t xml:space="preserve">-side. «Gull i munn» ønsker samarbeid med bondelaget. Styret bør på et eller annet tidspunkt diskutere hvordan vi skal forholde oss til alle, i dette tilfellet lokalmatprodusenter, som ønsker et samarbeid med oss. </w:t>
      </w:r>
    </w:p>
    <w:p w14:paraId="262EB8D4" w14:textId="77777777" w:rsidR="00316F44" w:rsidRDefault="00316F44" w:rsidP="00316F44"/>
    <w:p w14:paraId="697576B4" w14:textId="77777777" w:rsidR="00316F44" w:rsidRDefault="00316F44" w:rsidP="00316F44">
      <w:r w:rsidRPr="001A0DB4">
        <w:rPr>
          <w:b/>
          <w:bCs/>
        </w:rPr>
        <w:t>«Å leve med en bonde»</w:t>
      </w:r>
      <w:r>
        <w:t xml:space="preserve"> arrangeres av Skjetlein grønt kompetansesenter 28. mars. ST Bygdeungdomslag og vi er medarrangører. SGK lager program, står for å skaffe finansiering, </w:t>
      </w:r>
      <w:proofErr w:type="gramStart"/>
      <w:r>
        <w:t>påmelding,</w:t>
      </w:r>
      <w:proofErr w:type="gramEnd"/>
      <w:r>
        <w:t xml:space="preserve"> markedsføring. Vi bidrar til å spre arrangementet og har vår logo på. Vi har vært med på et planleggingsmøte for å komme med forslag til foredragsholdere.</w:t>
      </w:r>
    </w:p>
    <w:p w14:paraId="5A57C17D" w14:textId="77777777" w:rsidR="00316F44" w:rsidRDefault="00316F44" w:rsidP="00316F44"/>
    <w:p w14:paraId="73A6BA0A" w14:textId="77777777" w:rsidR="00316F44" w:rsidRDefault="00316F44" w:rsidP="00316F44">
      <w:r w:rsidRPr="001A0DB4">
        <w:rPr>
          <w:b/>
          <w:bCs/>
        </w:rPr>
        <w:t>«Ung bonde»-samling 28. august</w:t>
      </w:r>
      <w:r>
        <w:t xml:space="preserve"> på Scandic Lerkendal i forbindelse med </w:t>
      </w:r>
      <w:proofErr w:type="spellStart"/>
      <w:r>
        <w:t>Agrisjå</w:t>
      </w:r>
      <w:proofErr w:type="spellEnd"/>
      <w:r>
        <w:t xml:space="preserve">. Felleskjøpet, TINE, Nortura, </w:t>
      </w:r>
      <w:proofErr w:type="spellStart"/>
      <w:r>
        <w:t>Geno</w:t>
      </w:r>
      <w:proofErr w:type="spellEnd"/>
      <w:r>
        <w:t xml:space="preserve">, Landkreditt og vi er med. Berit sitter i arbeidsgruppa, og vi har pr nå i oppdrag å få ny leder i Norges Bondelag til å snakke engasjerende om hva jordbruksforhandlingene er og hva landbrukspolitikk har å bety for bønder. Har også tatt ansvar for to sesjoner (skal være til sammen åtte): «Hvordan få traktoren fossilfri til 2030?» og «Hvordan satse på grønnsak-produksjon?» Vi går inn i prosjektet med midlene til unge bønder. </w:t>
      </w:r>
    </w:p>
    <w:p w14:paraId="5E3C0578" w14:textId="77777777" w:rsidR="00316F44" w:rsidRDefault="00316F44" w:rsidP="00316F44"/>
    <w:p w14:paraId="3FAAC5E7" w14:textId="77777777" w:rsidR="00316F44" w:rsidRDefault="00316F44" w:rsidP="00316F44">
      <w:pPr>
        <w:rPr>
          <w:rFonts w:ascii="Segoe UI Emoji" w:hAnsi="Segoe UI Emoji" w:cs="Segoe UI Emoji"/>
        </w:rPr>
      </w:pPr>
      <w:r w:rsidRPr="00EB53E6">
        <w:rPr>
          <w:b/>
          <w:bCs/>
        </w:rPr>
        <w:t>Konferanse/seminar om landbruksplast til høsten?</w:t>
      </w:r>
      <w:r>
        <w:t xml:space="preserve"> Naturvernforbundet har kontaktet oss for å få innspill. Berit hadde en ansatt i Naturvernforbundet her i går (13.2</w:t>
      </w:r>
      <w:proofErr w:type="gramStart"/>
      <w:r>
        <w:t>) ,</w:t>
      </w:r>
      <w:proofErr w:type="gramEnd"/>
      <w:r>
        <w:t xml:space="preserve"> og vi drodlet rundt en landbruksplast-konferanse/seminar til høsten som de ønsker å arrangere og bondelaget, bygdekvinnelaget mfl kan være medarrangør av. Hun var fornøyd etter «drodlinga». Jeg sa vi må fortelle hva som fins/gjøres allerede (Grønt Punkt, inntransport, innsamlingsordninger lokalt, resirkulering/gjenbruk av plasten), verdenssituasjonen, hva skjer rundt utvikling av ny emballasje både for fôr til dyr og mat til mennesker. Hva kan gjøres lokalt og i verden for å hindre at plast kommer ut i havet (hva kan verdenssamfunnet tilby fattige land som tømmer søppel rett ut i elva?). Hva som er forskjellen på et eget søppelbål og et forbrenningsanlegg á la </w:t>
      </w:r>
      <w:proofErr w:type="gramStart"/>
      <w:r>
        <w:t>Heimdal .</w:t>
      </w:r>
      <w:proofErr w:type="gramEnd"/>
      <w:r>
        <w:t xml:space="preserve"> Mikroplast i jord og gjødsel var hun opptatt av. </w:t>
      </w:r>
      <w:proofErr w:type="spellStart"/>
      <w:r>
        <w:t>Få</w:t>
      </w:r>
      <w:proofErr w:type="spellEnd"/>
      <w:r>
        <w:t xml:space="preserve"> til plastryddeaksjoner til våren – </w:t>
      </w:r>
      <w:proofErr w:type="gramStart"/>
      <w:r>
        <w:t>alle type</w:t>
      </w:r>
      <w:proofErr w:type="gramEnd"/>
      <w:r>
        <w:t xml:space="preserve"> plast folk slenger fra seg/som blir igjen fra landbruket. </w:t>
      </w:r>
      <w:r>
        <w:lastRenderedPageBreak/>
        <w:t xml:space="preserve">Jeg ba om at vi har </w:t>
      </w:r>
      <w:proofErr w:type="gramStart"/>
      <w:r>
        <w:t>fokus</w:t>
      </w:r>
      <w:proofErr w:type="gramEnd"/>
      <w:r>
        <w:t xml:space="preserve"> på at folk blir motiverte og ikke føler at de skal tas for å ha gjort noe galt. Målgruppe både gårdbrukere og folk flest. Vi får se om det blir noe av det </w:t>
      </w:r>
      <w:r>
        <w:rPr>
          <w:rFonts w:ascii="Segoe UI Emoji" w:hAnsi="Segoe UI Emoji" w:cs="Segoe UI Emoji"/>
        </w:rPr>
        <w:t>😊</w:t>
      </w:r>
    </w:p>
    <w:p w14:paraId="15770BAF" w14:textId="77777777" w:rsidR="00316F44" w:rsidRPr="00EB53E6" w:rsidRDefault="00316F44" w:rsidP="00316F44"/>
    <w:p w14:paraId="1307E71C" w14:textId="77777777" w:rsidR="00316F44" w:rsidRDefault="00316F44" w:rsidP="00316F44">
      <w:r w:rsidRPr="00EB53E6">
        <w:rPr>
          <w:b/>
          <w:bCs/>
        </w:rPr>
        <w:t>IMAGINE – verktøy for planlegging av grønn infrastruktur</w:t>
      </w:r>
      <w:r>
        <w:t xml:space="preserve">. Brukergruppemøte 4. mars hvor Berit møter. Dette er det NINA som jobber med. Vi har deltatt på brukerundersøkelse for å vekte faktorer som spiller inn når infrastruktur av ulik art skal utvikles i et område. Dette gjøres i fem andre byer i Europa, og 4. mars får vi en presentasjon av resultatene i alle byene og en presentasjon av IMAGINE. Det er Berit som har svart på spørsmålene for bondelaget. De var ikke enkle, men da vi hadde en gjennomgang på et møte for </w:t>
      </w:r>
      <w:proofErr w:type="spellStart"/>
      <w:r>
        <w:t>ca</w:t>
      </w:r>
      <w:proofErr w:type="spellEnd"/>
      <w:r>
        <w:t xml:space="preserve"> et halvt år siden, så skjønte jeg at jeg hadde svart med riktige bondelagsbriller på. Og </w:t>
      </w:r>
      <w:proofErr w:type="spellStart"/>
      <w:r>
        <w:t>f.eks</w:t>
      </w:r>
      <w:proofErr w:type="spellEnd"/>
      <w:r>
        <w:t xml:space="preserve"> naturvernforbundet hadde svart riktig fra sitt ståsted. </w:t>
      </w:r>
    </w:p>
    <w:p w14:paraId="3139C8EE" w14:textId="77777777" w:rsidR="00316F44" w:rsidRDefault="00316F44" w:rsidP="00316F44"/>
    <w:p w14:paraId="10DE2F4D" w14:textId="77777777" w:rsidR="00316F44" w:rsidRDefault="00316F44" w:rsidP="00316F44">
      <w:r w:rsidRPr="004B6EB9">
        <w:rPr>
          <w:b/>
          <w:bCs/>
        </w:rPr>
        <w:t>Forprosjekt Bynært landbruk og prosjekt «Grønt på Skjetlein»:</w:t>
      </w:r>
      <w:r>
        <w:t xml:space="preserve"> Berit deltok på referansegruppemøte for Bynært landbruk på Skjetlein 6. februar. Evaluering fra etablererkurs for nye næringer som gjennomføres av Skjetlein grønt kompetansesenter viste at mange ønsker å lære mer om å dyrke. Det er derfor tilbudt et innføringskurs i dyrking og lagring av potet og grønnsaker nå. Det blir sendt en prosjektsøknad for et treårig prosjekt «Grønt på Skjetlein» til RK-midlene, RT-midlene og Sparebank 1 SMN nå. Revitalisering av drivhusene, etablering av grønnsakhage og urtehage, revitalisering av bær- og frukthage, </w:t>
      </w:r>
      <w:proofErr w:type="gramStart"/>
      <w:r>
        <w:t>kurs,</w:t>
      </w:r>
      <w:proofErr w:type="gramEnd"/>
      <w:r>
        <w:t xml:space="preserve"> elevinvolvering er en del av prosjektet videre i bynært landbruk. Det bør også se på om gartnerutdanning bør tilbys på Skjetlein </w:t>
      </w:r>
      <w:proofErr w:type="spellStart"/>
      <w:r>
        <w:t>pga</w:t>
      </w:r>
      <w:proofErr w:type="spellEnd"/>
      <w:r>
        <w:t xml:space="preserve"> det urbane dyrkingsmiljøet i byen og ringvirkninger av det. </w:t>
      </w:r>
    </w:p>
    <w:p w14:paraId="36C95279" w14:textId="77777777" w:rsidR="00316F44" w:rsidRDefault="00316F44" w:rsidP="00316F44"/>
    <w:p w14:paraId="646DB9F5" w14:textId="77777777" w:rsidR="00316F44" w:rsidRDefault="00316F44" w:rsidP="00316F44">
      <w:r w:rsidRPr="00221C6B">
        <w:rPr>
          <w:b/>
          <w:bCs/>
        </w:rPr>
        <w:t>Meldal Bondelag</w:t>
      </w:r>
      <w:r>
        <w:t xml:space="preserve"> med samarbeidspartnere i landbruksfamilien arrangerte «Framtid i landbruket» for åttende år på rad 15. januar. Berit </w:t>
      </w:r>
      <w:proofErr w:type="gramStart"/>
      <w:r>
        <w:t>deltok</w:t>
      </w:r>
      <w:proofErr w:type="gramEnd"/>
      <w:r>
        <w:t xml:space="preserve"> og det vil komme en reportasje på hjemmesida. Marit Haugen (TINE), Odd Magne Harstad (NMBU) og Truls OT Hansen (NLR, presisjonslandbruk) sto på programmet. Samlet 200 deltagere på dagtid «mellom fjøsstella». </w:t>
      </w:r>
    </w:p>
    <w:p w14:paraId="6083C937" w14:textId="77777777" w:rsidR="00316F44" w:rsidRDefault="00316F44" w:rsidP="00316F44"/>
    <w:p w14:paraId="3ACB1B52" w14:textId="77777777" w:rsidR="00316F44" w:rsidRDefault="00316F44" w:rsidP="00316F44">
      <w:r w:rsidRPr="00221C6B">
        <w:rPr>
          <w:b/>
          <w:bCs/>
        </w:rPr>
        <w:t>Singsås og Støren Bondelag</w:t>
      </w:r>
      <w:r>
        <w:t xml:space="preserve"> arrangerte et møte som de også kalte «Framtid i landbruket» sammen med Næringsforeninga i Trondheim </w:t>
      </w:r>
      <w:proofErr w:type="spellStart"/>
      <w:r>
        <w:t>avd</w:t>
      </w:r>
      <w:proofErr w:type="spellEnd"/>
      <w:r>
        <w:t xml:space="preserve"> Gauldal 12. februar. Biogass, biogjødsel, jordbearbeiding, jordhelse sto på programmet der. Ser ut som det var mye folk også på det møtet. </w:t>
      </w:r>
    </w:p>
    <w:p w14:paraId="1CE3F88D" w14:textId="77777777" w:rsidR="00316F44" w:rsidRDefault="00316F44" w:rsidP="00316F44"/>
    <w:p w14:paraId="70C2F1F1" w14:textId="77777777" w:rsidR="00316F44" w:rsidRDefault="00316F44" w:rsidP="00316F44">
      <w:r w:rsidRPr="00221C6B">
        <w:rPr>
          <w:b/>
          <w:bCs/>
        </w:rPr>
        <w:t>Dialogmøter rovdyrforvaltning og erstatningsordning rovdyr i mars:</w:t>
      </w:r>
      <w:r>
        <w:t xml:space="preserve"> Invitasjon er straks klar (dette er skrevet 14.2). Venter på avklaring fra SNO om de kan delta. Kveldsmøter</w:t>
      </w:r>
    </w:p>
    <w:p w14:paraId="01C897A7" w14:textId="77777777" w:rsidR="00316F44" w:rsidRDefault="00316F44" w:rsidP="00316F44">
      <w:pPr>
        <w:pStyle w:val="Listeavsnitt"/>
        <w:numPr>
          <w:ilvl w:val="0"/>
          <w:numId w:val="22"/>
        </w:numPr>
        <w:rPr>
          <w:sz w:val="22"/>
          <w:lang w:eastAsia="en-US"/>
        </w:rPr>
      </w:pPr>
      <w:r>
        <w:rPr>
          <w:sz w:val="22"/>
          <w:lang w:eastAsia="en-US"/>
        </w:rPr>
        <w:t>Mandag 9. mars: Rissa (</w:t>
      </w:r>
      <w:proofErr w:type="spellStart"/>
      <w:r>
        <w:rPr>
          <w:sz w:val="22"/>
          <w:lang w:eastAsia="en-US"/>
        </w:rPr>
        <w:t>Skaugdal</w:t>
      </w:r>
      <w:proofErr w:type="spellEnd"/>
      <w:r>
        <w:rPr>
          <w:sz w:val="22"/>
          <w:lang w:eastAsia="en-US"/>
        </w:rPr>
        <w:t xml:space="preserve"> </w:t>
      </w:r>
      <w:proofErr w:type="spellStart"/>
      <w:r>
        <w:rPr>
          <w:sz w:val="22"/>
          <w:lang w:eastAsia="en-US"/>
        </w:rPr>
        <w:t>grendahus</w:t>
      </w:r>
      <w:proofErr w:type="spellEnd"/>
      <w:r>
        <w:rPr>
          <w:sz w:val="22"/>
          <w:lang w:eastAsia="en-US"/>
        </w:rPr>
        <w:t>)</w:t>
      </w:r>
    </w:p>
    <w:p w14:paraId="076E80C4" w14:textId="77777777" w:rsidR="00316F44" w:rsidRDefault="00316F44" w:rsidP="00316F44">
      <w:pPr>
        <w:pStyle w:val="Listeavsnitt"/>
        <w:numPr>
          <w:ilvl w:val="0"/>
          <w:numId w:val="22"/>
        </w:numPr>
        <w:rPr>
          <w:sz w:val="22"/>
          <w:lang w:eastAsia="en-US"/>
        </w:rPr>
      </w:pPr>
      <w:r>
        <w:rPr>
          <w:sz w:val="22"/>
          <w:lang w:eastAsia="en-US"/>
        </w:rPr>
        <w:t>Tirsdag 10. mars: Støren (Støren Hotell)</w:t>
      </w:r>
    </w:p>
    <w:p w14:paraId="354EA14B" w14:textId="77777777" w:rsidR="00316F44" w:rsidRDefault="00316F44" w:rsidP="00316F44">
      <w:pPr>
        <w:pStyle w:val="Listeavsnitt"/>
        <w:numPr>
          <w:ilvl w:val="0"/>
          <w:numId w:val="22"/>
        </w:numPr>
        <w:rPr>
          <w:sz w:val="22"/>
          <w:lang w:eastAsia="en-US"/>
        </w:rPr>
      </w:pPr>
      <w:r>
        <w:rPr>
          <w:sz w:val="22"/>
          <w:lang w:eastAsia="en-US"/>
        </w:rPr>
        <w:t>Onsdag 18. mars: Oppdal (Skifer Hotell)</w:t>
      </w:r>
    </w:p>
    <w:p w14:paraId="248E8CA9" w14:textId="77777777" w:rsidR="00316F44" w:rsidRDefault="00316F44" w:rsidP="00316F44">
      <w:pPr>
        <w:pStyle w:val="Listeavsnitt"/>
        <w:numPr>
          <w:ilvl w:val="0"/>
          <w:numId w:val="22"/>
        </w:numPr>
        <w:rPr>
          <w:sz w:val="22"/>
          <w:lang w:eastAsia="en-US"/>
        </w:rPr>
      </w:pPr>
      <w:r>
        <w:rPr>
          <w:sz w:val="22"/>
          <w:lang w:eastAsia="en-US"/>
        </w:rPr>
        <w:t>Torsdag 19. mars: Selbu (Selbusjøen Hotell)</w:t>
      </w:r>
    </w:p>
    <w:p w14:paraId="0BB6F27F" w14:textId="77777777" w:rsidR="00316F44" w:rsidRDefault="00316F44" w:rsidP="00316F44">
      <w:pPr>
        <w:pStyle w:val="Listeavsnitt"/>
        <w:numPr>
          <w:ilvl w:val="0"/>
          <w:numId w:val="22"/>
        </w:numPr>
        <w:rPr>
          <w:sz w:val="22"/>
          <w:lang w:eastAsia="en-US"/>
        </w:rPr>
      </w:pPr>
      <w:r>
        <w:rPr>
          <w:sz w:val="22"/>
          <w:lang w:eastAsia="en-US"/>
        </w:rPr>
        <w:t>Tirsdag 24. mars: Grong (Heia Gjestegård)</w:t>
      </w:r>
    </w:p>
    <w:p w14:paraId="0481ABB9" w14:textId="77777777" w:rsidR="00316F44" w:rsidRPr="00221C6B" w:rsidRDefault="00316F44" w:rsidP="00316F44">
      <w:pPr>
        <w:pStyle w:val="Listeavsnitt"/>
        <w:numPr>
          <w:ilvl w:val="0"/>
          <w:numId w:val="22"/>
        </w:numPr>
        <w:rPr>
          <w:sz w:val="22"/>
          <w:lang w:eastAsia="en-US"/>
        </w:rPr>
      </w:pPr>
      <w:r>
        <w:rPr>
          <w:sz w:val="22"/>
          <w:lang w:eastAsia="en-US"/>
        </w:rPr>
        <w:t>Onsdag 25. mars: Verdal (mest sannsynlig Verdal Hotell)</w:t>
      </w:r>
    </w:p>
    <w:p w14:paraId="7DA58F2A" w14:textId="77777777" w:rsidR="00316F44" w:rsidRPr="00EB53E6" w:rsidRDefault="00316F44" w:rsidP="00316F44"/>
    <w:p w14:paraId="5372343B" w14:textId="77777777" w:rsidR="00316F44" w:rsidRPr="00EB53E6" w:rsidRDefault="00316F44" w:rsidP="00316F44"/>
    <w:p w14:paraId="5F4AA84E" w14:textId="77777777" w:rsidR="00316F44" w:rsidRPr="00EB53E6" w:rsidRDefault="00316F44" w:rsidP="00316F44"/>
    <w:p w14:paraId="4E278F41" w14:textId="77777777" w:rsidR="00316F44" w:rsidRPr="00EB53E6" w:rsidRDefault="00316F44" w:rsidP="00316F44">
      <w:r>
        <w:t>+</w:t>
      </w:r>
    </w:p>
    <w:p w14:paraId="655ACBBA" w14:textId="77777777" w:rsidR="00125748" w:rsidRDefault="00125748">
      <w:pPr>
        <w:rPr>
          <w:b/>
          <w:shd w:val="clear" w:color="auto" w:fill="D9D9D9"/>
          <w:lang w:val="nn-NO"/>
        </w:rPr>
      </w:pPr>
      <w:r>
        <w:rPr>
          <w:shd w:val="clear" w:color="auto" w:fill="D9D9D9"/>
          <w:lang w:val="nn-NO"/>
        </w:rPr>
        <w:br w:type="page"/>
      </w:r>
    </w:p>
    <w:p w14:paraId="41131346" w14:textId="474DE244" w:rsidR="00316F44" w:rsidRDefault="00316F44" w:rsidP="00316F44">
      <w:pPr>
        <w:rPr>
          <w:lang w:val="nn-NO"/>
        </w:rPr>
      </w:pPr>
      <w:r>
        <w:rPr>
          <w:lang w:val="nn-NO"/>
        </w:rPr>
        <w:lastRenderedPageBreak/>
        <w:t xml:space="preserve">----------------               </w:t>
      </w:r>
      <w:r w:rsidR="001072CE">
        <w:rPr>
          <w:lang w:val="nn-NO"/>
        </w:rPr>
        <w:t>Sett</w:t>
      </w:r>
      <w:r>
        <w:rPr>
          <w:lang w:val="nn-NO"/>
        </w:rPr>
        <w:t>-----------------                -----------------                 ------------------</w:t>
      </w:r>
    </w:p>
    <w:p w14:paraId="13D740BF" w14:textId="7644EDF4" w:rsidR="00316F44" w:rsidRDefault="00316F44" w:rsidP="00316F44">
      <w:pPr>
        <w:rPr>
          <w:lang w:val="nn-NO"/>
        </w:rPr>
      </w:pPr>
      <w:r>
        <w:rPr>
          <w:lang w:val="nn-NO"/>
        </w:rPr>
        <w:t>Kari Åker</w:t>
      </w:r>
      <w:r>
        <w:rPr>
          <w:lang w:val="nn-NO"/>
        </w:rPr>
        <w:tab/>
      </w:r>
      <w:r>
        <w:rPr>
          <w:lang w:val="nn-NO"/>
        </w:rPr>
        <w:tab/>
        <w:t>Erlend Fiskum</w:t>
      </w:r>
      <w:r>
        <w:rPr>
          <w:lang w:val="nn-NO"/>
        </w:rPr>
        <w:tab/>
      </w:r>
      <w:r>
        <w:rPr>
          <w:lang w:val="nn-NO"/>
        </w:rPr>
        <w:tab/>
        <w:t xml:space="preserve">   </w:t>
      </w:r>
      <w:r w:rsidR="001072CE">
        <w:rPr>
          <w:lang w:val="nn-NO"/>
        </w:rPr>
        <w:tab/>
      </w:r>
      <w:r>
        <w:rPr>
          <w:lang w:val="nn-NO"/>
        </w:rPr>
        <w:t>Annette Brede</w:t>
      </w:r>
      <w:r>
        <w:rPr>
          <w:lang w:val="nn-NO"/>
        </w:rPr>
        <w:tab/>
        <w:t xml:space="preserve">       </w:t>
      </w:r>
      <w:r w:rsidR="001072CE">
        <w:rPr>
          <w:lang w:val="nn-NO"/>
        </w:rPr>
        <w:tab/>
      </w:r>
      <w:r>
        <w:rPr>
          <w:lang w:val="nn-NO"/>
        </w:rPr>
        <w:t xml:space="preserve">Kari </w:t>
      </w:r>
      <w:proofErr w:type="spellStart"/>
      <w:r>
        <w:rPr>
          <w:lang w:val="nn-NO"/>
        </w:rPr>
        <w:t>Toftaker</w:t>
      </w:r>
      <w:proofErr w:type="spellEnd"/>
    </w:p>
    <w:p w14:paraId="43DB8A78" w14:textId="77777777" w:rsidR="00316F44" w:rsidRDefault="00316F44" w:rsidP="00316F44">
      <w:pPr>
        <w:rPr>
          <w:lang w:val="nn-NO"/>
        </w:rPr>
      </w:pPr>
      <w:r>
        <w:rPr>
          <w:lang w:val="nn-NO"/>
        </w:rPr>
        <w:t>Fylkesleder</w:t>
      </w:r>
      <w:r>
        <w:rPr>
          <w:lang w:val="nn-NO"/>
        </w:rPr>
        <w:tab/>
      </w:r>
      <w:r>
        <w:rPr>
          <w:lang w:val="nn-NO"/>
        </w:rPr>
        <w:tab/>
      </w:r>
      <w:proofErr w:type="spellStart"/>
      <w:r>
        <w:rPr>
          <w:lang w:val="nn-NO"/>
        </w:rPr>
        <w:t>nestleder</w:t>
      </w:r>
      <w:proofErr w:type="spellEnd"/>
    </w:p>
    <w:p w14:paraId="585C0871" w14:textId="77777777" w:rsidR="00316F44" w:rsidRDefault="00316F44" w:rsidP="00316F44">
      <w:pPr>
        <w:rPr>
          <w:lang w:val="nn-NO"/>
        </w:rPr>
      </w:pPr>
    </w:p>
    <w:p w14:paraId="5DBCB1A3" w14:textId="77777777" w:rsidR="00316F44" w:rsidRDefault="00316F44" w:rsidP="00316F44">
      <w:pPr>
        <w:rPr>
          <w:lang w:val="nn-NO"/>
        </w:rPr>
      </w:pPr>
    </w:p>
    <w:p w14:paraId="2AF7AB35" w14:textId="7695C978" w:rsidR="00316F44" w:rsidRDefault="00316F44" w:rsidP="00316F44">
      <w:pPr>
        <w:rPr>
          <w:lang w:val="nn-NO"/>
        </w:rPr>
      </w:pPr>
    </w:p>
    <w:p w14:paraId="6B5F05E4" w14:textId="77777777" w:rsidR="002A573F" w:rsidRDefault="002A573F" w:rsidP="00316F44">
      <w:pPr>
        <w:rPr>
          <w:lang w:val="nn-NO"/>
        </w:rPr>
      </w:pPr>
    </w:p>
    <w:p w14:paraId="7A6FE6CB" w14:textId="77777777" w:rsidR="00316F44" w:rsidRDefault="00316F44" w:rsidP="00316F44">
      <w:pPr>
        <w:rPr>
          <w:lang w:val="nn-NO"/>
        </w:rPr>
      </w:pPr>
    </w:p>
    <w:p w14:paraId="31F5F215" w14:textId="5733DC0D" w:rsidR="00316F44" w:rsidRDefault="00316F44" w:rsidP="00316F44">
      <w:pPr>
        <w:rPr>
          <w:lang w:val="nn-NO"/>
        </w:rPr>
      </w:pPr>
      <w:r>
        <w:rPr>
          <w:lang w:val="nn-NO"/>
        </w:rPr>
        <w:t xml:space="preserve">----------------              --------------------------                    </w:t>
      </w:r>
      <w:r w:rsidR="002A573F">
        <w:rPr>
          <w:lang w:val="nn-NO"/>
        </w:rPr>
        <w:tab/>
      </w:r>
      <w:r>
        <w:rPr>
          <w:lang w:val="nn-NO"/>
        </w:rPr>
        <w:t xml:space="preserve">------------------                  </w:t>
      </w:r>
    </w:p>
    <w:p w14:paraId="4354DEAE" w14:textId="7B8DBB55" w:rsidR="00316F44" w:rsidRDefault="00316F44" w:rsidP="00316F44">
      <w:pPr>
        <w:rPr>
          <w:lang w:val="nn-NO"/>
        </w:rPr>
      </w:pPr>
      <w:r>
        <w:rPr>
          <w:lang w:val="nn-NO"/>
        </w:rPr>
        <w:t xml:space="preserve">Bjørnar </w:t>
      </w:r>
      <w:proofErr w:type="spellStart"/>
      <w:r>
        <w:rPr>
          <w:lang w:val="nn-NO"/>
        </w:rPr>
        <w:t>Skjei</w:t>
      </w:r>
      <w:proofErr w:type="spellEnd"/>
      <w:r>
        <w:rPr>
          <w:lang w:val="nn-NO"/>
        </w:rPr>
        <w:tab/>
      </w:r>
      <w:r>
        <w:rPr>
          <w:lang w:val="nn-NO"/>
        </w:rPr>
        <w:tab/>
        <w:t>Eivind Såstad Mjøen</w:t>
      </w:r>
      <w:r>
        <w:rPr>
          <w:lang w:val="nn-NO"/>
        </w:rPr>
        <w:tab/>
      </w:r>
      <w:r>
        <w:rPr>
          <w:lang w:val="nn-NO"/>
        </w:rPr>
        <w:tab/>
        <w:t xml:space="preserve">      </w:t>
      </w:r>
      <w:r w:rsidR="002A573F">
        <w:rPr>
          <w:lang w:val="nn-NO"/>
        </w:rPr>
        <w:tab/>
      </w:r>
      <w:r>
        <w:rPr>
          <w:lang w:val="nn-NO"/>
        </w:rPr>
        <w:t>Gunnar Alstad</w:t>
      </w:r>
      <w:r>
        <w:rPr>
          <w:lang w:val="nn-NO"/>
        </w:rPr>
        <w:tab/>
      </w:r>
    </w:p>
    <w:p w14:paraId="29EF84E4" w14:textId="77777777" w:rsidR="00316F44" w:rsidRDefault="00316F44" w:rsidP="00316F44">
      <w:pPr>
        <w:rPr>
          <w:lang w:val="nn-NO"/>
        </w:rPr>
      </w:pPr>
    </w:p>
    <w:p w14:paraId="64C9E3D6" w14:textId="77777777" w:rsidR="00316F44" w:rsidRDefault="00316F44" w:rsidP="00316F44">
      <w:pPr>
        <w:rPr>
          <w:lang w:val="nn-NO"/>
        </w:rPr>
      </w:pPr>
    </w:p>
    <w:p w14:paraId="30366DBF" w14:textId="3771DB10" w:rsidR="00316F44" w:rsidRDefault="00316F44" w:rsidP="00316F44">
      <w:pPr>
        <w:rPr>
          <w:lang w:val="nn-NO"/>
        </w:rPr>
      </w:pPr>
    </w:p>
    <w:p w14:paraId="25EDC98F" w14:textId="2E5A3723" w:rsidR="002A573F" w:rsidRDefault="002A573F" w:rsidP="00316F44">
      <w:pPr>
        <w:rPr>
          <w:lang w:val="nn-NO"/>
        </w:rPr>
      </w:pPr>
    </w:p>
    <w:p w14:paraId="5601F86E" w14:textId="77777777" w:rsidR="002A573F" w:rsidRDefault="002A573F" w:rsidP="00316F44">
      <w:pPr>
        <w:rPr>
          <w:lang w:val="nn-NO"/>
        </w:rPr>
      </w:pPr>
    </w:p>
    <w:p w14:paraId="7C769691" w14:textId="07589934" w:rsidR="00316F44" w:rsidRDefault="00316F44" w:rsidP="00316F44">
      <w:pPr>
        <w:rPr>
          <w:lang w:val="nn-NO"/>
        </w:rPr>
      </w:pPr>
      <w:r>
        <w:rPr>
          <w:lang w:val="nn-NO"/>
        </w:rPr>
        <w:t xml:space="preserve">----------------              --------------------                            </w:t>
      </w:r>
      <w:r w:rsidR="002A573F">
        <w:rPr>
          <w:lang w:val="nn-NO"/>
        </w:rPr>
        <w:tab/>
      </w:r>
      <w:r>
        <w:rPr>
          <w:lang w:val="nn-NO"/>
        </w:rPr>
        <w:t>-------------------</w:t>
      </w:r>
    </w:p>
    <w:p w14:paraId="7DA22821" w14:textId="6CFA13F7" w:rsidR="00316F44" w:rsidRDefault="00316F44" w:rsidP="00316F44">
      <w:pPr>
        <w:rPr>
          <w:lang w:val="nn-NO"/>
        </w:rPr>
      </w:pPr>
      <w:r>
        <w:rPr>
          <w:lang w:val="nn-NO"/>
        </w:rPr>
        <w:t>Tove Schult</w:t>
      </w:r>
      <w:r>
        <w:rPr>
          <w:lang w:val="nn-NO"/>
        </w:rPr>
        <w:tab/>
      </w:r>
      <w:r>
        <w:rPr>
          <w:lang w:val="nn-NO"/>
        </w:rPr>
        <w:tab/>
      </w:r>
      <w:r w:rsidR="002A573F">
        <w:rPr>
          <w:lang w:val="nn-NO"/>
        </w:rPr>
        <w:t xml:space="preserve">Petter Harald </w:t>
      </w:r>
      <w:proofErr w:type="spellStart"/>
      <w:r w:rsidR="002A573F">
        <w:rPr>
          <w:lang w:val="nn-NO"/>
        </w:rPr>
        <w:t>Kimo</w:t>
      </w:r>
      <w:proofErr w:type="spellEnd"/>
      <w:r w:rsidR="002A573F">
        <w:rPr>
          <w:lang w:val="nn-NO"/>
        </w:rPr>
        <w:tab/>
      </w:r>
      <w:r w:rsidR="002A573F">
        <w:rPr>
          <w:lang w:val="nn-NO"/>
        </w:rPr>
        <w:tab/>
        <w:t xml:space="preserve">      </w:t>
      </w:r>
      <w:r w:rsidR="002A573F">
        <w:rPr>
          <w:lang w:val="nn-NO"/>
        </w:rPr>
        <w:tab/>
      </w:r>
      <w:r>
        <w:rPr>
          <w:lang w:val="nn-NO"/>
        </w:rPr>
        <w:t>Inger Oldervik (1. vara)</w:t>
      </w:r>
      <w:r>
        <w:rPr>
          <w:lang w:val="nn-NO"/>
        </w:rPr>
        <w:tab/>
        <w:t xml:space="preserve">      </w:t>
      </w:r>
      <w:r>
        <w:rPr>
          <w:lang w:val="nn-NO"/>
        </w:rPr>
        <w:tab/>
      </w:r>
      <w:r>
        <w:rPr>
          <w:lang w:val="nn-NO"/>
        </w:rPr>
        <w:tab/>
      </w:r>
    </w:p>
    <w:p w14:paraId="4D72C627" w14:textId="77777777" w:rsidR="00316F44" w:rsidRDefault="00316F44" w:rsidP="00316F44">
      <w:pPr>
        <w:rPr>
          <w:lang w:val="nn-NO"/>
        </w:rPr>
      </w:pPr>
    </w:p>
    <w:p w14:paraId="7C6F9FD1" w14:textId="77777777" w:rsidR="00316F44" w:rsidRDefault="00316F44" w:rsidP="00316F44">
      <w:pPr>
        <w:rPr>
          <w:lang w:val="nn-NO"/>
        </w:rPr>
      </w:pPr>
    </w:p>
    <w:p w14:paraId="16FD82AB" w14:textId="77777777" w:rsidR="00316F44" w:rsidRDefault="00316F44" w:rsidP="00316F44">
      <w:pPr>
        <w:rPr>
          <w:lang w:val="nn-NO"/>
        </w:rPr>
      </w:pPr>
    </w:p>
    <w:p w14:paraId="603E0C06" w14:textId="16D5671C" w:rsidR="00316F44" w:rsidRDefault="002A573F" w:rsidP="00316F44">
      <w:pPr>
        <w:rPr>
          <w:lang w:val="nn-NO"/>
        </w:rPr>
      </w:pPr>
      <w:r>
        <w:rPr>
          <w:lang w:val="nn-NO"/>
        </w:rPr>
        <w:t>-------------------------</w:t>
      </w:r>
    </w:p>
    <w:p w14:paraId="6C7B3EB8" w14:textId="168AA73A" w:rsidR="00316F44" w:rsidRDefault="00316F44" w:rsidP="00316F44">
      <w:pPr>
        <w:rPr>
          <w:lang w:val="nn-NO"/>
        </w:rPr>
      </w:pPr>
      <w:r>
        <w:rPr>
          <w:lang w:val="nn-NO"/>
        </w:rPr>
        <w:t>Anne Drugli (STBK)</w:t>
      </w:r>
    </w:p>
    <w:p w14:paraId="4F221766" w14:textId="77777777" w:rsidR="00316F44" w:rsidRDefault="00316F44" w:rsidP="00316F44">
      <w:pPr>
        <w:rPr>
          <w:lang w:val="nn-NO"/>
        </w:rPr>
      </w:pPr>
    </w:p>
    <w:p w14:paraId="00A3A734" w14:textId="5E620144" w:rsidR="00125748" w:rsidRPr="00125748" w:rsidRDefault="00125748" w:rsidP="00125748">
      <w:pPr>
        <w:pStyle w:val="MUCaseTitle"/>
        <w:rPr>
          <w:shd w:val="clear" w:color="auto" w:fill="D9D9D9"/>
          <w:lang w:val="nn-NO"/>
        </w:rPr>
      </w:pPr>
    </w:p>
    <w:sectPr w:rsidR="00125748" w:rsidRPr="00125748" w:rsidSect="001072CE">
      <w:footerReference w:type="even" r:id="rId18"/>
      <w:footerReference w:type="default" r:id="rId19"/>
      <w:headerReference w:type="first" r:id="rId20"/>
      <w:type w:val="continuous"/>
      <w:pgSz w:w="11907" w:h="16840" w:code="9"/>
      <w:pgMar w:top="1418" w:right="1418" w:bottom="1418" w:left="1418" w:header="153" w:footer="567" w:gutter="0"/>
      <w:paperSrc w:first="7" w:other="7"/>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348C2" w14:textId="77777777" w:rsidR="003816CF" w:rsidRDefault="003816CF">
      <w:r>
        <w:separator/>
      </w:r>
    </w:p>
  </w:endnote>
  <w:endnote w:type="continuationSeparator" w:id="0">
    <w:p w14:paraId="742DD07D" w14:textId="77777777" w:rsidR="003816CF" w:rsidRDefault="00381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9FB89" w14:textId="77777777" w:rsidR="0085175D" w:rsidRDefault="0085175D">
    <w:pPr>
      <w:pStyle w:val="Bunntekst"/>
    </w:pPr>
    <w:r>
      <w:rPr>
        <w:rStyle w:val="Sidetall"/>
      </w:rPr>
      <w:tab/>
    </w: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1C07A" w14:textId="77777777" w:rsidR="0085175D" w:rsidRDefault="0085175D">
    <w:pPr>
      <w:pStyle w:val="Bunntekst"/>
      <w:ind w:right="360" w:firstLine="360"/>
      <w:rPr>
        <w:lang w:val="nb-NO"/>
      </w:rPr>
    </w:pPr>
    <w:r>
      <w:rPr>
        <w:lang w:val="nb-NO"/>
      </w:rPr>
      <w:tab/>
    </w: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r>
      <w:rPr>
        <w:lang w:val="nb-N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65780" w14:textId="77777777" w:rsidR="003816CF" w:rsidRDefault="003816CF">
      <w:r>
        <w:separator/>
      </w:r>
    </w:p>
  </w:footnote>
  <w:footnote w:type="continuationSeparator" w:id="0">
    <w:p w14:paraId="09314F70" w14:textId="77777777" w:rsidR="003816CF" w:rsidRDefault="00381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EF67" w14:textId="536CAF2E" w:rsidR="0085175D" w:rsidRPr="0075154B" w:rsidRDefault="0085175D" w:rsidP="003902FE">
    <w:pPr>
      <w:pStyle w:val="Adressat"/>
      <w:ind w:right="-710"/>
      <w:jc w:val="right"/>
      <w:rPr>
        <w:sz w:val="16"/>
        <w:szCs w:val="16"/>
      </w:rPr>
    </w:pPr>
    <w:r w:rsidRPr="004A694F">
      <w:fldChar w:fldCharType="begin"/>
    </w:r>
    <w:r>
      <w:instrText xml:space="preserve"> SET MEETING_RECORD_StartTime "10:00" \* CharFormat</w:instrText>
    </w:r>
    <w:r w:rsidRPr="004A694F">
      <w:fldChar w:fldCharType="separate"/>
    </w:r>
    <w:bookmarkStart w:id="23" w:name="MEETING_RECORD_StartTime"/>
    <w:r>
      <w:rPr>
        <w:noProof/>
      </w:rPr>
      <w:t>10:00</w:t>
    </w:r>
    <w:bookmarkEnd w:id="23"/>
    <w:r w:rsidRPr="004A694F">
      <w:fldChar w:fldCharType="end"/>
    </w:r>
    <w:r w:rsidRPr="004A694F">
      <w:fldChar w:fldCharType="begin"/>
    </w:r>
    <w:r>
      <w:instrText xml:space="preserve"> SET MEETING_RECORD_StartDateTime "25.02.2020 kl. 10:00" \* CharFormat</w:instrText>
    </w:r>
    <w:r w:rsidRPr="004A694F">
      <w:fldChar w:fldCharType="separate"/>
    </w:r>
    <w:bookmarkStart w:id="24" w:name="MEETING_RECORD_StartDateTime"/>
    <w:r>
      <w:rPr>
        <w:noProof/>
      </w:rPr>
      <w:t>25.02.2020 kl. 10:00</w:t>
    </w:r>
    <w:bookmarkEnd w:id="24"/>
    <w:r w:rsidRPr="004A694F">
      <w:fldChar w:fldCharType="end"/>
    </w:r>
    <w:r w:rsidRPr="004A694F">
      <w:fldChar w:fldCharType="begin"/>
    </w:r>
    <w:r>
      <w:instrText xml:space="preserve"> SET MEETING_RECORD_CaseName "19/00822" \* CharFormat</w:instrText>
    </w:r>
    <w:r w:rsidRPr="004A694F">
      <w:fldChar w:fldCharType="separate"/>
    </w:r>
    <w:bookmarkStart w:id="25" w:name="MEETING_RECORD_CaseName"/>
    <w:bookmarkStart w:id="26" w:name="Case_Name"/>
    <w:r>
      <w:rPr>
        <w:noProof/>
      </w:rPr>
      <w:t>19/00822</w:t>
    </w:r>
    <w:bookmarkEnd w:id="25"/>
    <w:bookmarkEnd w:id="26"/>
    <w:r w:rsidRPr="004A694F">
      <w:fldChar w:fldCharType="end"/>
    </w:r>
    <w:r w:rsidRPr="004A694F">
      <w:fldChar w:fldCharType="begin"/>
    </w:r>
    <w:r>
      <w:instrText xml:space="preserve"> SET APPOINTMENT_RECORDS_RECORD_starttime "" \* CharFormat</w:instrText>
    </w:r>
    <w:r w:rsidRPr="004A694F">
      <w:fldChar w:fldCharType="separate"/>
    </w:r>
    <w:bookmarkStart w:id="27" w:name="APPOINTMENT_RECORDS_RECORD_starttime"/>
    <w:bookmarkEnd w:id="27"/>
    <w:r>
      <w:rPr>
        <w:noProof/>
      </w:rPr>
      <w:t xml:space="preserve"> </w:t>
    </w:r>
    <w:r w:rsidRPr="004A694F">
      <w:fldChar w:fldCharType="end"/>
    </w:r>
    <w:r w:rsidRPr="004A694F">
      <w:fldChar w:fldCharType="begin"/>
    </w:r>
    <w:r>
      <w:instrText xml:space="preserve"> SET APPOINTMENT_RECORDS_RECORD_boardname "" \* CharFormat</w:instrText>
    </w:r>
    <w:r w:rsidRPr="004A694F">
      <w:fldChar w:fldCharType="separate"/>
    </w:r>
    <w:bookmarkStart w:id="28" w:name="APPOINTMENT_RECORDS_RECORD_boardname"/>
    <w:bookmarkEnd w:id="28"/>
    <w:r>
      <w:rPr>
        <w:noProof/>
      </w:rPr>
      <w:t xml:space="preserve"> </w:t>
    </w:r>
    <w:r w:rsidRPr="004A694F">
      <w:fldChar w:fldCharType="end"/>
    </w:r>
    <w:r w:rsidRPr="004A694F">
      <w:fldChar w:fldCharType="begin"/>
    </w:r>
    <w:r>
      <w:instrText xml:space="preserve"> SET APPOINTMENT_RECORDS_RECORD_subject "" \* CharFormat</w:instrText>
    </w:r>
    <w:r w:rsidRPr="004A694F">
      <w:fldChar w:fldCharType="separate"/>
    </w:r>
    <w:bookmarkStart w:id="29" w:name="APPOINTMENT_RECORDS_RECORD_subject"/>
    <w:bookmarkEnd w:id="29"/>
    <w:r>
      <w:rPr>
        <w:noProof/>
      </w:rPr>
      <w:t xml:space="preserve"> </w:t>
    </w:r>
    <w:r w:rsidRPr="004A694F">
      <w:fldChar w:fldCharType="end"/>
    </w:r>
    <w:r w:rsidRPr="004A694F">
      <w:fldChar w:fldCharType="begin"/>
    </w:r>
    <w:r>
      <w:instrText xml:space="preserve"> SET MEETING_RECORD_Location "Trondheim" \* CharFormat</w:instrText>
    </w:r>
    <w:r w:rsidRPr="004A694F">
      <w:fldChar w:fldCharType="separate"/>
    </w:r>
    <w:bookmarkStart w:id="30" w:name="MEETING_RECORD_Location"/>
    <w:r>
      <w:rPr>
        <w:noProof/>
      </w:rPr>
      <w:t>Trondheim</w:t>
    </w:r>
    <w:bookmarkEnd w:id="30"/>
    <w:r w:rsidRPr="004A694F">
      <w:fldChar w:fldCharType="end"/>
    </w:r>
    <w:r w:rsidRPr="004A694F">
      <w:fldChar w:fldCharType="begin"/>
    </w:r>
    <w:r>
      <w:instrText xml:space="preserve"> SET MEETING_RECORD_Secretary "Trøndelag Bondelag" \* CharFormat</w:instrText>
    </w:r>
    <w:r w:rsidRPr="004A694F">
      <w:fldChar w:fldCharType="separate"/>
    </w:r>
    <w:bookmarkStart w:id="31" w:name="MEETING_RECORD_Secretary"/>
    <w:r>
      <w:rPr>
        <w:noProof/>
      </w:rPr>
      <w:t>Trøndelag Bondelag</w:t>
    </w:r>
    <w:bookmarkEnd w:id="31"/>
    <w:r w:rsidRPr="004A694F">
      <w:fldChar w:fldCharType="end"/>
    </w:r>
    <w:r w:rsidRPr="004A694F">
      <w:fldChar w:fldCharType="begin"/>
    </w:r>
    <w:r>
      <w:instrText xml:space="preserve"> SET MEETING_RECORD_StartDate "25.02.2020" \* CharFormat</w:instrText>
    </w:r>
    <w:r w:rsidRPr="004A694F">
      <w:fldChar w:fldCharType="separate"/>
    </w:r>
    <w:bookmarkStart w:id="32" w:name="MEETING_RECORD_StartDate"/>
    <w:r>
      <w:rPr>
        <w:noProof/>
      </w:rPr>
      <w:t>25.02.2020</w:t>
    </w:r>
    <w:bookmarkEnd w:id="32"/>
    <w:r w:rsidRPr="004A694F">
      <w:fldChar w:fldCharType="end"/>
    </w:r>
    <w:r w:rsidRPr="004A694F">
      <w:fldChar w:fldCharType="begin"/>
    </w:r>
    <w:r>
      <w:instrText xml:space="preserve"> SET MEETING_RECORD_BoardName "Fylkesstyret i Trøndelag" \* CharFormat</w:instrText>
    </w:r>
    <w:r w:rsidRPr="004A694F">
      <w:fldChar w:fldCharType="separate"/>
    </w:r>
    <w:bookmarkStart w:id="33" w:name="MEETING_RECORD_BoardName"/>
    <w:r>
      <w:rPr>
        <w:noProof/>
      </w:rPr>
      <w:t>Fylkesstyret i Trøndelag</w:t>
    </w:r>
    <w:bookmarkEnd w:id="33"/>
    <w:r w:rsidRPr="004A694F">
      <w:fldChar w:fldCharType="end"/>
    </w:r>
    <w:r w:rsidRPr="004A694F">
      <w:fldChar w:fldCharType="begin"/>
    </w:r>
    <w:r>
      <w:instrText xml:space="preserve"> SET MEETING_ROOT_TAG_RECORD_StartDate "" \* CharFormat</w:instrText>
    </w:r>
    <w:r w:rsidRPr="004A694F">
      <w:fldChar w:fldCharType="separate"/>
    </w:r>
    <w:bookmarkStart w:id="34" w:name="MEETING_ROOT_TAG_RECORD_StartDate"/>
    <w:bookmarkEnd w:id="34"/>
    <w:r>
      <w:rPr>
        <w:noProof/>
      </w:rPr>
      <w:t xml:space="preserve"> </w:t>
    </w:r>
    <w:r w:rsidRPr="004A694F">
      <w:fldChar w:fldCharType="end"/>
    </w:r>
    <w:r w:rsidRPr="004A694F">
      <w:fldChar w:fldCharType="begin"/>
    </w:r>
    <w:r>
      <w:instrText xml:space="preserve"> SET MEETING_ROOT_TAG_RECORD_Location "" \* CharFormat</w:instrText>
    </w:r>
    <w:r w:rsidRPr="004A694F">
      <w:fldChar w:fldCharType="separate"/>
    </w:r>
    <w:bookmarkStart w:id="35" w:name="MEETING_ROOT_TAG_RECORD_Location"/>
    <w:bookmarkEnd w:id="35"/>
    <w:r>
      <w:rPr>
        <w:noProof/>
      </w:rPr>
      <w:t xml:space="preserve"> </w:t>
    </w:r>
    <w:r w:rsidRPr="004A694F">
      <w:fldChar w:fldCharType="end"/>
    </w:r>
    <w:r w:rsidRPr="0075154B">
      <w:rPr>
        <w:sz w:val="16"/>
        <w:szCs w:val="16"/>
      </w:rPr>
      <w:fldChar w:fldCharType="begin"/>
    </w:r>
    <w:r w:rsidRPr="0075154B">
      <w:rPr>
        <w:sz w:val="16"/>
        <w:szCs w:val="16"/>
      </w:rPr>
      <w:instrText xml:space="preserve"> PAGE </w:instrText>
    </w:r>
    <w:r w:rsidRPr="0075154B">
      <w:rPr>
        <w:sz w:val="16"/>
        <w:szCs w:val="16"/>
      </w:rPr>
      <w:fldChar w:fldCharType="separate"/>
    </w:r>
    <w:r>
      <w:rPr>
        <w:noProof/>
        <w:sz w:val="16"/>
        <w:szCs w:val="16"/>
      </w:rPr>
      <w:t>1</w:t>
    </w:r>
    <w:r w:rsidRPr="0075154B">
      <w:rPr>
        <w:sz w:val="16"/>
        <w:szCs w:val="16"/>
      </w:rPr>
      <w:fldChar w:fldCharType="end"/>
    </w:r>
    <w:r w:rsidRPr="0075154B">
      <w:rPr>
        <w:sz w:val="16"/>
        <w:szCs w:val="16"/>
      </w:rPr>
      <w:t xml:space="preserve"> av </w:t>
    </w:r>
    <w:r w:rsidRPr="0075154B">
      <w:rPr>
        <w:sz w:val="16"/>
        <w:szCs w:val="16"/>
      </w:rPr>
      <w:fldChar w:fldCharType="begin"/>
    </w:r>
    <w:r w:rsidRPr="0075154B">
      <w:rPr>
        <w:sz w:val="16"/>
        <w:szCs w:val="16"/>
      </w:rPr>
      <w:instrText xml:space="preserve"> NUMPAGES  \* LOWER </w:instrText>
    </w:r>
    <w:r w:rsidRPr="0075154B">
      <w:rPr>
        <w:sz w:val="16"/>
        <w:szCs w:val="16"/>
      </w:rPr>
      <w:fldChar w:fldCharType="separate"/>
    </w:r>
    <w:r>
      <w:rPr>
        <w:noProof/>
        <w:sz w:val="16"/>
        <w:szCs w:val="16"/>
      </w:rPr>
      <w:t>1</w:t>
    </w:r>
    <w:r w:rsidRPr="0075154B">
      <w:rPr>
        <w:sz w:val="16"/>
        <w:szCs w:val="16"/>
      </w:rPr>
      <w:fldChar w:fldCharType="end"/>
    </w:r>
  </w:p>
  <w:p w14:paraId="01F81D16" w14:textId="3ABD05D4" w:rsidR="0085175D" w:rsidRDefault="0085175D" w:rsidP="003902FE">
    <w:pPr>
      <w:pStyle w:val="Topptekst"/>
      <w:jc w:val="right"/>
      <w:rPr>
        <w:rStyle w:val="Sidetall"/>
        <w:b/>
      </w:rPr>
    </w:pPr>
    <w:r>
      <w:rPr>
        <w:b/>
        <w:noProof/>
      </w:rPr>
      <w:drawing>
        <wp:inline distT="0" distB="0" distL="0" distR="0" wp14:anchorId="0095740E" wp14:editId="46AE19BB">
          <wp:extent cx="1333500" cy="1460500"/>
          <wp:effectExtent l="0" t="0" r="0" b="6350"/>
          <wp:docPr id="1" name="Bild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33500"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7F84"/>
    <w:multiLevelType w:val="hybridMultilevel"/>
    <w:tmpl w:val="BB8C8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6F0348B"/>
    <w:multiLevelType w:val="hybridMultilevel"/>
    <w:tmpl w:val="EB6641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8425DE"/>
    <w:multiLevelType w:val="hybridMultilevel"/>
    <w:tmpl w:val="09508D48"/>
    <w:lvl w:ilvl="0" w:tplc="A3DA6310">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FC6BF4"/>
    <w:multiLevelType w:val="hybridMultilevel"/>
    <w:tmpl w:val="30FC82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86679E8"/>
    <w:multiLevelType w:val="hybridMultilevel"/>
    <w:tmpl w:val="E208CE58"/>
    <w:lvl w:ilvl="0" w:tplc="F9C22306">
      <w:start w:val="1"/>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2B495ACE"/>
    <w:multiLevelType w:val="hybridMultilevel"/>
    <w:tmpl w:val="E076C5BE"/>
    <w:lvl w:ilvl="0" w:tplc="A74A3830">
      <w:start w:val="1"/>
      <w:numFmt w:val="upperLetter"/>
      <w:lvlText w:val="%1."/>
      <w:lvlJc w:val="left"/>
      <w:pPr>
        <w:ind w:left="1440" w:hanging="360"/>
      </w:pPr>
      <w:rPr>
        <w:b/>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6" w15:restartNumberingAfterBreak="0">
    <w:nsid w:val="2EB34019"/>
    <w:multiLevelType w:val="hybridMultilevel"/>
    <w:tmpl w:val="83409A44"/>
    <w:lvl w:ilvl="0" w:tplc="AC385156">
      <w:start w:val="1"/>
      <w:numFmt w:val="bullet"/>
      <w:lvlText w:val="•"/>
      <w:lvlJc w:val="left"/>
      <w:pPr>
        <w:tabs>
          <w:tab w:val="num" w:pos="720"/>
        </w:tabs>
        <w:ind w:left="720" w:hanging="360"/>
      </w:pPr>
      <w:rPr>
        <w:rFonts w:ascii="Arial" w:hAnsi="Arial" w:hint="default"/>
      </w:rPr>
    </w:lvl>
    <w:lvl w:ilvl="1" w:tplc="D9A88986" w:tentative="1">
      <w:start w:val="1"/>
      <w:numFmt w:val="bullet"/>
      <w:lvlText w:val="•"/>
      <w:lvlJc w:val="left"/>
      <w:pPr>
        <w:tabs>
          <w:tab w:val="num" w:pos="1440"/>
        </w:tabs>
        <w:ind w:left="1440" w:hanging="360"/>
      </w:pPr>
      <w:rPr>
        <w:rFonts w:ascii="Arial" w:hAnsi="Arial" w:hint="default"/>
      </w:rPr>
    </w:lvl>
    <w:lvl w:ilvl="2" w:tplc="4AB09DF0" w:tentative="1">
      <w:start w:val="1"/>
      <w:numFmt w:val="bullet"/>
      <w:lvlText w:val="•"/>
      <w:lvlJc w:val="left"/>
      <w:pPr>
        <w:tabs>
          <w:tab w:val="num" w:pos="2160"/>
        </w:tabs>
        <w:ind w:left="2160" w:hanging="360"/>
      </w:pPr>
      <w:rPr>
        <w:rFonts w:ascii="Arial" w:hAnsi="Arial" w:hint="default"/>
      </w:rPr>
    </w:lvl>
    <w:lvl w:ilvl="3" w:tplc="969C4FAC" w:tentative="1">
      <w:start w:val="1"/>
      <w:numFmt w:val="bullet"/>
      <w:lvlText w:val="•"/>
      <w:lvlJc w:val="left"/>
      <w:pPr>
        <w:tabs>
          <w:tab w:val="num" w:pos="2880"/>
        </w:tabs>
        <w:ind w:left="2880" w:hanging="360"/>
      </w:pPr>
      <w:rPr>
        <w:rFonts w:ascii="Arial" w:hAnsi="Arial" w:hint="default"/>
      </w:rPr>
    </w:lvl>
    <w:lvl w:ilvl="4" w:tplc="E87A0DB8" w:tentative="1">
      <w:start w:val="1"/>
      <w:numFmt w:val="bullet"/>
      <w:lvlText w:val="•"/>
      <w:lvlJc w:val="left"/>
      <w:pPr>
        <w:tabs>
          <w:tab w:val="num" w:pos="3600"/>
        </w:tabs>
        <w:ind w:left="3600" w:hanging="360"/>
      </w:pPr>
      <w:rPr>
        <w:rFonts w:ascii="Arial" w:hAnsi="Arial" w:hint="default"/>
      </w:rPr>
    </w:lvl>
    <w:lvl w:ilvl="5" w:tplc="99CE0B3E" w:tentative="1">
      <w:start w:val="1"/>
      <w:numFmt w:val="bullet"/>
      <w:lvlText w:val="•"/>
      <w:lvlJc w:val="left"/>
      <w:pPr>
        <w:tabs>
          <w:tab w:val="num" w:pos="4320"/>
        </w:tabs>
        <w:ind w:left="4320" w:hanging="360"/>
      </w:pPr>
      <w:rPr>
        <w:rFonts w:ascii="Arial" w:hAnsi="Arial" w:hint="default"/>
      </w:rPr>
    </w:lvl>
    <w:lvl w:ilvl="6" w:tplc="B7F25102" w:tentative="1">
      <w:start w:val="1"/>
      <w:numFmt w:val="bullet"/>
      <w:lvlText w:val="•"/>
      <w:lvlJc w:val="left"/>
      <w:pPr>
        <w:tabs>
          <w:tab w:val="num" w:pos="5040"/>
        </w:tabs>
        <w:ind w:left="5040" w:hanging="360"/>
      </w:pPr>
      <w:rPr>
        <w:rFonts w:ascii="Arial" w:hAnsi="Arial" w:hint="default"/>
      </w:rPr>
    </w:lvl>
    <w:lvl w:ilvl="7" w:tplc="43B03A40" w:tentative="1">
      <w:start w:val="1"/>
      <w:numFmt w:val="bullet"/>
      <w:lvlText w:val="•"/>
      <w:lvlJc w:val="left"/>
      <w:pPr>
        <w:tabs>
          <w:tab w:val="num" w:pos="5760"/>
        </w:tabs>
        <w:ind w:left="5760" w:hanging="360"/>
      </w:pPr>
      <w:rPr>
        <w:rFonts w:ascii="Arial" w:hAnsi="Arial" w:hint="default"/>
      </w:rPr>
    </w:lvl>
    <w:lvl w:ilvl="8" w:tplc="2F4E1A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076B4D"/>
    <w:multiLevelType w:val="multilevel"/>
    <w:tmpl w:val="59A0E128"/>
    <w:lvl w:ilvl="0">
      <w:start w:val="4"/>
      <w:numFmt w:val="decimal"/>
      <w:lvlText w:val="%1"/>
      <w:lvlJc w:val="left"/>
      <w:pPr>
        <w:ind w:left="360" w:hanging="360"/>
      </w:pPr>
      <w:rPr>
        <w:rFonts w:hint="default"/>
      </w:rPr>
    </w:lvl>
    <w:lvl w:ilvl="1">
      <w:start w:val="1"/>
      <w:numFmt w:val="decimal"/>
      <w:lvlText w:val="%1.%2"/>
      <w:lvlJc w:val="left"/>
      <w:pPr>
        <w:ind w:left="643"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887D93"/>
    <w:multiLevelType w:val="multilevel"/>
    <w:tmpl w:val="34F609A2"/>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0809BA"/>
    <w:multiLevelType w:val="multilevel"/>
    <w:tmpl w:val="7980C10E"/>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sz w:val="24"/>
        <w:szCs w:val="24"/>
      </w:rPr>
    </w:lvl>
    <w:lvl w:ilvl="2">
      <w:start w:val="1"/>
      <w:numFmt w:val="decimal"/>
      <w:lvlText w:val="%1.%2.%3"/>
      <w:lvlJc w:val="left"/>
      <w:pPr>
        <w:ind w:left="1004"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C22A6B"/>
    <w:multiLevelType w:val="hybridMultilevel"/>
    <w:tmpl w:val="F3F0E96A"/>
    <w:lvl w:ilvl="0" w:tplc="49F6E682">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5A64641"/>
    <w:multiLevelType w:val="hybridMultilevel"/>
    <w:tmpl w:val="EC0C33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E722EB7"/>
    <w:multiLevelType w:val="hybridMultilevel"/>
    <w:tmpl w:val="9752A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41F0368"/>
    <w:multiLevelType w:val="hybridMultilevel"/>
    <w:tmpl w:val="C9FEC0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015691"/>
    <w:multiLevelType w:val="hybridMultilevel"/>
    <w:tmpl w:val="9F724062"/>
    <w:lvl w:ilvl="0" w:tplc="49F6E68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9525A76"/>
    <w:multiLevelType w:val="hybridMultilevel"/>
    <w:tmpl w:val="387C7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DE3603F"/>
    <w:multiLevelType w:val="hybridMultilevel"/>
    <w:tmpl w:val="EB9EC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01C2A44"/>
    <w:multiLevelType w:val="hybridMultilevel"/>
    <w:tmpl w:val="1576D2A8"/>
    <w:lvl w:ilvl="0" w:tplc="71123766">
      <w:start w:val="1"/>
      <w:numFmt w:val="decimal"/>
      <w:lvlText w:val="%1."/>
      <w:lvlJc w:val="left"/>
      <w:pPr>
        <w:ind w:left="1413" w:hanging="705"/>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8" w15:restartNumberingAfterBreak="0">
    <w:nsid w:val="74E66B1F"/>
    <w:multiLevelType w:val="hybridMultilevel"/>
    <w:tmpl w:val="623AB7D6"/>
    <w:lvl w:ilvl="0" w:tplc="80166F6E">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463DFA"/>
    <w:multiLevelType w:val="multilevel"/>
    <w:tmpl w:val="B2A614DA"/>
    <w:lvl w:ilvl="0">
      <w:start w:val="2"/>
      <w:numFmt w:val="decimal"/>
      <w:lvlText w:val="%1"/>
      <w:lvlJc w:val="left"/>
      <w:pPr>
        <w:ind w:left="360" w:hanging="360"/>
      </w:pPr>
      <w:rPr>
        <w:rFonts w:hint="default"/>
      </w:rPr>
    </w:lvl>
    <w:lvl w:ilvl="1">
      <w:start w:val="3"/>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28499E"/>
    <w:multiLevelType w:val="hybridMultilevel"/>
    <w:tmpl w:val="A6323928"/>
    <w:lvl w:ilvl="0" w:tplc="5570288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9915C8"/>
    <w:multiLevelType w:val="hybridMultilevel"/>
    <w:tmpl w:val="5C2EC33C"/>
    <w:lvl w:ilvl="0" w:tplc="803015CA">
      <w:start w:val="3"/>
      <w:numFmt w:val="bullet"/>
      <w:lvlText w:val="-"/>
      <w:lvlJc w:val="left"/>
      <w:pPr>
        <w:ind w:left="1080" w:hanging="360"/>
      </w:pPr>
      <w:rPr>
        <w:rFonts w:ascii="Times New Roman" w:eastAsia="Times New Roman" w:hAnsi="Times New Roman" w:cs="Times New Roman"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7ACB0E0B"/>
    <w:multiLevelType w:val="multilevel"/>
    <w:tmpl w:val="C608CC82"/>
    <w:lvl w:ilvl="0">
      <w:start w:val="3"/>
      <w:numFmt w:val="decimal"/>
      <w:lvlText w:val="%1"/>
      <w:lvlJc w:val="left"/>
      <w:pPr>
        <w:ind w:left="360" w:hanging="360"/>
      </w:pPr>
      <w:rPr>
        <w:rFonts w:hint="default"/>
      </w:rPr>
    </w:lvl>
    <w:lvl w:ilvl="1">
      <w:start w:val="1"/>
      <w:numFmt w:val="decimal"/>
      <w:lvlText w:val="%1.%2"/>
      <w:lvlJc w:val="left"/>
      <w:pPr>
        <w:ind w:left="643"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2"/>
  </w:num>
  <w:num w:numId="3">
    <w:abstractNumId w:val="10"/>
  </w:num>
  <w:num w:numId="4">
    <w:abstractNumId w:val="14"/>
  </w:num>
  <w:num w:numId="5">
    <w:abstractNumId w:val="15"/>
  </w:num>
  <w:num w:numId="6">
    <w:abstractNumId w:val="17"/>
  </w:num>
  <w:num w:numId="7">
    <w:abstractNumId w:val="3"/>
  </w:num>
  <w:num w:numId="8">
    <w:abstractNumId w:val="19"/>
  </w:num>
  <w:num w:numId="9">
    <w:abstractNumId w:val="9"/>
  </w:num>
  <w:num w:numId="10">
    <w:abstractNumId w:val="7"/>
  </w:num>
  <w:num w:numId="11">
    <w:abstractNumId w:val="22"/>
  </w:num>
  <w:num w:numId="12">
    <w:abstractNumId w:val="5"/>
  </w:num>
  <w:num w:numId="13">
    <w:abstractNumId w:val="8"/>
  </w:num>
  <w:num w:numId="14">
    <w:abstractNumId w:val="1"/>
  </w:num>
  <w:num w:numId="15">
    <w:abstractNumId w:val="6"/>
  </w:num>
  <w:num w:numId="16">
    <w:abstractNumId w:val="11"/>
  </w:num>
  <w:num w:numId="17">
    <w:abstractNumId w:val="16"/>
  </w:num>
  <w:num w:numId="18">
    <w:abstractNumId w:val="4"/>
  </w:num>
  <w:num w:numId="19">
    <w:abstractNumId w:val="20"/>
  </w:num>
  <w:num w:numId="20">
    <w:abstractNumId w:val="2"/>
  </w:num>
  <w:num w:numId="21">
    <w:abstractNumId w:val="18"/>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5F"/>
    <w:rsid w:val="00001186"/>
    <w:rsid w:val="00001593"/>
    <w:rsid w:val="0001045B"/>
    <w:rsid w:val="0001641D"/>
    <w:rsid w:val="000312DA"/>
    <w:rsid w:val="000452E2"/>
    <w:rsid w:val="00047697"/>
    <w:rsid w:val="000617BD"/>
    <w:rsid w:val="000752D8"/>
    <w:rsid w:val="00087E7E"/>
    <w:rsid w:val="00090852"/>
    <w:rsid w:val="000976F3"/>
    <w:rsid w:val="000A0A87"/>
    <w:rsid w:val="000B2D6F"/>
    <w:rsid w:val="000B79E9"/>
    <w:rsid w:val="000C1398"/>
    <w:rsid w:val="000D46EC"/>
    <w:rsid w:val="000F63AD"/>
    <w:rsid w:val="001072CE"/>
    <w:rsid w:val="00113FFC"/>
    <w:rsid w:val="001179AC"/>
    <w:rsid w:val="00121552"/>
    <w:rsid w:val="0012236E"/>
    <w:rsid w:val="00122C05"/>
    <w:rsid w:val="00125748"/>
    <w:rsid w:val="00133FED"/>
    <w:rsid w:val="00137E6E"/>
    <w:rsid w:val="00157438"/>
    <w:rsid w:val="00164CA2"/>
    <w:rsid w:val="00174981"/>
    <w:rsid w:val="00175A8D"/>
    <w:rsid w:val="0017742C"/>
    <w:rsid w:val="00184BFF"/>
    <w:rsid w:val="001912C1"/>
    <w:rsid w:val="001A1140"/>
    <w:rsid w:val="001C71F9"/>
    <w:rsid w:val="001F74CB"/>
    <w:rsid w:val="00213074"/>
    <w:rsid w:val="00231655"/>
    <w:rsid w:val="00233EE2"/>
    <w:rsid w:val="0024101C"/>
    <w:rsid w:val="00241088"/>
    <w:rsid w:val="00241CC5"/>
    <w:rsid w:val="00245AC9"/>
    <w:rsid w:val="00255E7B"/>
    <w:rsid w:val="002570EE"/>
    <w:rsid w:val="002707A6"/>
    <w:rsid w:val="00270B86"/>
    <w:rsid w:val="00281450"/>
    <w:rsid w:val="002872AE"/>
    <w:rsid w:val="00294507"/>
    <w:rsid w:val="00294CFD"/>
    <w:rsid w:val="002A573F"/>
    <w:rsid w:val="002B3894"/>
    <w:rsid w:val="002B452F"/>
    <w:rsid w:val="002C1FCE"/>
    <w:rsid w:val="002C2B1A"/>
    <w:rsid w:val="002C4BD4"/>
    <w:rsid w:val="002C6754"/>
    <w:rsid w:val="002D41F9"/>
    <w:rsid w:val="002E1CCE"/>
    <w:rsid w:val="002F7E02"/>
    <w:rsid w:val="003007D8"/>
    <w:rsid w:val="003146FD"/>
    <w:rsid w:val="003163C8"/>
    <w:rsid w:val="00316F44"/>
    <w:rsid w:val="00317290"/>
    <w:rsid w:val="003341C9"/>
    <w:rsid w:val="003431C6"/>
    <w:rsid w:val="003464FF"/>
    <w:rsid w:val="00346D1E"/>
    <w:rsid w:val="00362998"/>
    <w:rsid w:val="003632C6"/>
    <w:rsid w:val="00364D6A"/>
    <w:rsid w:val="0037098D"/>
    <w:rsid w:val="003766D9"/>
    <w:rsid w:val="003816CF"/>
    <w:rsid w:val="00384F52"/>
    <w:rsid w:val="003902FE"/>
    <w:rsid w:val="003A38A2"/>
    <w:rsid w:val="003B7FD2"/>
    <w:rsid w:val="003C0BA1"/>
    <w:rsid w:val="003C143E"/>
    <w:rsid w:val="003C47B2"/>
    <w:rsid w:val="003D327E"/>
    <w:rsid w:val="003E1424"/>
    <w:rsid w:val="003E238A"/>
    <w:rsid w:val="003E2C52"/>
    <w:rsid w:val="003E2F6F"/>
    <w:rsid w:val="003E5D63"/>
    <w:rsid w:val="003F3B30"/>
    <w:rsid w:val="00404042"/>
    <w:rsid w:val="00407103"/>
    <w:rsid w:val="0042266B"/>
    <w:rsid w:val="00423E6D"/>
    <w:rsid w:val="0044002A"/>
    <w:rsid w:val="00443BF5"/>
    <w:rsid w:val="004459C1"/>
    <w:rsid w:val="0045150B"/>
    <w:rsid w:val="00452F14"/>
    <w:rsid w:val="00460D69"/>
    <w:rsid w:val="0048161E"/>
    <w:rsid w:val="004902EC"/>
    <w:rsid w:val="00497EB3"/>
    <w:rsid w:val="004A1155"/>
    <w:rsid w:val="004A3B69"/>
    <w:rsid w:val="004A694F"/>
    <w:rsid w:val="004C2245"/>
    <w:rsid w:val="004C49BA"/>
    <w:rsid w:val="004C506C"/>
    <w:rsid w:val="004C78E3"/>
    <w:rsid w:val="004D09E4"/>
    <w:rsid w:val="004D403E"/>
    <w:rsid w:val="004D5DB1"/>
    <w:rsid w:val="004E5A44"/>
    <w:rsid w:val="004F6492"/>
    <w:rsid w:val="00501927"/>
    <w:rsid w:val="00505BE7"/>
    <w:rsid w:val="005111DC"/>
    <w:rsid w:val="00513840"/>
    <w:rsid w:val="00514C6E"/>
    <w:rsid w:val="00524F15"/>
    <w:rsid w:val="0053553D"/>
    <w:rsid w:val="00556EF4"/>
    <w:rsid w:val="00561BD7"/>
    <w:rsid w:val="00563AD8"/>
    <w:rsid w:val="005677EC"/>
    <w:rsid w:val="005734E4"/>
    <w:rsid w:val="00575D76"/>
    <w:rsid w:val="0058134C"/>
    <w:rsid w:val="005834D3"/>
    <w:rsid w:val="00584F94"/>
    <w:rsid w:val="00586747"/>
    <w:rsid w:val="005928C0"/>
    <w:rsid w:val="005C15CF"/>
    <w:rsid w:val="00604CDF"/>
    <w:rsid w:val="00610476"/>
    <w:rsid w:val="00617B79"/>
    <w:rsid w:val="006248AE"/>
    <w:rsid w:val="006271EE"/>
    <w:rsid w:val="006434F0"/>
    <w:rsid w:val="006478D2"/>
    <w:rsid w:val="00670CEB"/>
    <w:rsid w:val="00695BEE"/>
    <w:rsid w:val="006A0012"/>
    <w:rsid w:val="006B2306"/>
    <w:rsid w:val="006B7C7A"/>
    <w:rsid w:val="006C0F46"/>
    <w:rsid w:val="006C42DA"/>
    <w:rsid w:val="006E0147"/>
    <w:rsid w:val="00706865"/>
    <w:rsid w:val="00710464"/>
    <w:rsid w:val="007122D8"/>
    <w:rsid w:val="0071233C"/>
    <w:rsid w:val="00715ABC"/>
    <w:rsid w:val="00731D62"/>
    <w:rsid w:val="007340C5"/>
    <w:rsid w:val="007427DB"/>
    <w:rsid w:val="0075154B"/>
    <w:rsid w:val="00751951"/>
    <w:rsid w:val="0075643B"/>
    <w:rsid w:val="007648AA"/>
    <w:rsid w:val="0076537D"/>
    <w:rsid w:val="00767836"/>
    <w:rsid w:val="007714EF"/>
    <w:rsid w:val="0077255E"/>
    <w:rsid w:val="00772ED7"/>
    <w:rsid w:val="0078240D"/>
    <w:rsid w:val="0078637A"/>
    <w:rsid w:val="00786FC5"/>
    <w:rsid w:val="007943A9"/>
    <w:rsid w:val="007A4440"/>
    <w:rsid w:val="007A4926"/>
    <w:rsid w:val="007D034E"/>
    <w:rsid w:val="007F7D66"/>
    <w:rsid w:val="00802215"/>
    <w:rsid w:val="00805901"/>
    <w:rsid w:val="008133CD"/>
    <w:rsid w:val="00822263"/>
    <w:rsid w:val="008367C2"/>
    <w:rsid w:val="00845665"/>
    <w:rsid w:val="0085175D"/>
    <w:rsid w:val="0085284E"/>
    <w:rsid w:val="0086037F"/>
    <w:rsid w:val="00863F5F"/>
    <w:rsid w:val="0086545B"/>
    <w:rsid w:val="008705E3"/>
    <w:rsid w:val="00872BA7"/>
    <w:rsid w:val="0087390A"/>
    <w:rsid w:val="00880276"/>
    <w:rsid w:val="00882147"/>
    <w:rsid w:val="00890145"/>
    <w:rsid w:val="00894FCA"/>
    <w:rsid w:val="00897624"/>
    <w:rsid w:val="008A15F2"/>
    <w:rsid w:val="008C043A"/>
    <w:rsid w:val="008C268C"/>
    <w:rsid w:val="008C3D6B"/>
    <w:rsid w:val="008E6501"/>
    <w:rsid w:val="008F4345"/>
    <w:rsid w:val="008F57DA"/>
    <w:rsid w:val="009001EE"/>
    <w:rsid w:val="009129F9"/>
    <w:rsid w:val="009245D1"/>
    <w:rsid w:val="00953877"/>
    <w:rsid w:val="009561AC"/>
    <w:rsid w:val="00966C52"/>
    <w:rsid w:val="009944E4"/>
    <w:rsid w:val="0099766D"/>
    <w:rsid w:val="009979F2"/>
    <w:rsid w:val="009A49AF"/>
    <w:rsid w:val="009B03BF"/>
    <w:rsid w:val="009B1F0E"/>
    <w:rsid w:val="009B2BDA"/>
    <w:rsid w:val="009B3407"/>
    <w:rsid w:val="009B4344"/>
    <w:rsid w:val="009B442D"/>
    <w:rsid w:val="009B466A"/>
    <w:rsid w:val="009B6C37"/>
    <w:rsid w:val="009D6088"/>
    <w:rsid w:val="009E051F"/>
    <w:rsid w:val="009F0C00"/>
    <w:rsid w:val="009F5DB4"/>
    <w:rsid w:val="00A03A75"/>
    <w:rsid w:val="00A0629D"/>
    <w:rsid w:val="00A17456"/>
    <w:rsid w:val="00A21C06"/>
    <w:rsid w:val="00A27060"/>
    <w:rsid w:val="00A378AB"/>
    <w:rsid w:val="00A40BD1"/>
    <w:rsid w:val="00A4530B"/>
    <w:rsid w:val="00A47E40"/>
    <w:rsid w:val="00A50932"/>
    <w:rsid w:val="00A73F75"/>
    <w:rsid w:val="00A84CA5"/>
    <w:rsid w:val="00A92608"/>
    <w:rsid w:val="00A92689"/>
    <w:rsid w:val="00A94D5B"/>
    <w:rsid w:val="00AA63D9"/>
    <w:rsid w:val="00AC2EC5"/>
    <w:rsid w:val="00AE0A9E"/>
    <w:rsid w:val="00AE4158"/>
    <w:rsid w:val="00AE6148"/>
    <w:rsid w:val="00AF2652"/>
    <w:rsid w:val="00B03F41"/>
    <w:rsid w:val="00B12AC6"/>
    <w:rsid w:val="00B16D80"/>
    <w:rsid w:val="00B2566F"/>
    <w:rsid w:val="00B274C3"/>
    <w:rsid w:val="00B31BF9"/>
    <w:rsid w:val="00B40477"/>
    <w:rsid w:val="00B5061F"/>
    <w:rsid w:val="00B51110"/>
    <w:rsid w:val="00B52378"/>
    <w:rsid w:val="00B55EB2"/>
    <w:rsid w:val="00B66852"/>
    <w:rsid w:val="00B73C57"/>
    <w:rsid w:val="00B7538E"/>
    <w:rsid w:val="00B81701"/>
    <w:rsid w:val="00B9098C"/>
    <w:rsid w:val="00B93780"/>
    <w:rsid w:val="00B97BA6"/>
    <w:rsid w:val="00BA0F53"/>
    <w:rsid w:val="00BA32FA"/>
    <w:rsid w:val="00BC04FB"/>
    <w:rsid w:val="00BD0524"/>
    <w:rsid w:val="00BD3143"/>
    <w:rsid w:val="00BD7424"/>
    <w:rsid w:val="00BE2814"/>
    <w:rsid w:val="00C03C66"/>
    <w:rsid w:val="00C109A2"/>
    <w:rsid w:val="00C24ECE"/>
    <w:rsid w:val="00C4054D"/>
    <w:rsid w:val="00C64075"/>
    <w:rsid w:val="00C67BE9"/>
    <w:rsid w:val="00C702FC"/>
    <w:rsid w:val="00C72696"/>
    <w:rsid w:val="00C77F80"/>
    <w:rsid w:val="00C8238B"/>
    <w:rsid w:val="00C83548"/>
    <w:rsid w:val="00C846D3"/>
    <w:rsid w:val="00C84CFD"/>
    <w:rsid w:val="00CB2716"/>
    <w:rsid w:val="00CD56CA"/>
    <w:rsid w:val="00CD5F64"/>
    <w:rsid w:val="00CE4297"/>
    <w:rsid w:val="00CF3F01"/>
    <w:rsid w:val="00D07774"/>
    <w:rsid w:val="00D12611"/>
    <w:rsid w:val="00D25621"/>
    <w:rsid w:val="00D260A1"/>
    <w:rsid w:val="00D26B5C"/>
    <w:rsid w:val="00D30A15"/>
    <w:rsid w:val="00D346E3"/>
    <w:rsid w:val="00D3552F"/>
    <w:rsid w:val="00D35544"/>
    <w:rsid w:val="00D36E03"/>
    <w:rsid w:val="00D37B4E"/>
    <w:rsid w:val="00D4451F"/>
    <w:rsid w:val="00D44E96"/>
    <w:rsid w:val="00D57438"/>
    <w:rsid w:val="00D71211"/>
    <w:rsid w:val="00D73A0C"/>
    <w:rsid w:val="00D8076D"/>
    <w:rsid w:val="00D87D30"/>
    <w:rsid w:val="00D97C2B"/>
    <w:rsid w:val="00DB5F7F"/>
    <w:rsid w:val="00DB7100"/>
    <w:rsid w:val="00DC0003"/>
    <w:rsid w:val="00DD1AC0"/>
    <w:rsid w:val="00DE144B"/>
    <w:rsid w:val="00DE658A"/>
    <w:rsid w:val="00DF03F1"/>
    <w:rsid w:val="00E07789"/>
    <w:rsid w:val="00E079C8"/>
    <w:rsid w:val="00E13BB5"/>
    <w:rsid w:val="00E21368"/>
    <w:rsid w:val="00E350DA"/>
    <w:rsid w:val="00E62EF1"/>
    <w:rsid w:val="00E65A18"/>
    <w:rsid w:val="00E713E3"/>
    <w:rsid w:val="00E921B7"/>
    <w:rsid w:val="00EA2BFD"/>
    <w:rsid w:val="00EB2C54"/>
    <w:rsid w:val="00EC6833"/>
    <w:rsid w:val="00EE15B5"/>
    <w:rsid w:val="00EE4CB0"/>
    <w:rsid w:val="00EE7B33"/>
    <w:rsid w:val="00EE7E28"/>
    <w:rsid w:val="00EF45A5"/>
    <w:rsid w:val="00F127DA"/>
    <w:rsid w:val="00F13C56"/>
    <w:rsid w:val="00F21C40"/>
    <w:rsid w:val="00F44E68"/>
    <w:rsid w:val="00F531C2"/>
    <w:rsid w:val="00F545C2"/>
    <w:rsid w:val="00F600C2"/>
    <w:rsid w:val="00F6578A"/>
    <w:rsid w:val="00F9187C"/>
    <w:rsid w:val="00F97DE1"/>
    <w:rsid w:val="00FA5546"/>
    <w:rsid w:val="00FA7696"/>
    <w:rsid w:val="00FC1959"/>
    <w:rsid w:val="00FC5F56"/>
    <w:rsid w:val="00FC6015"/>
    <w:rsid w:val="00FE75A9"/>
    <w:rsid w:val="00FF0E3E"/>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E5623"/>
  <w15:docId w15:val="{BBE5FA7E-20B2-42CB-8DCE-96806EC3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9C8"/>
    <w:rPr>
      <w:sz w:val="24"/>
      <w:szCs w:val="24"/>
      <w:lang w:eastAsia="en-US"/>
    </w:rPr>
  </w:style>
  <w:style w:type="paragraph" w:styleId="Overskrift1">
    <w:name w:val="heading 1"/>
    <w:basedOn w:val="Normal"/>
    <w:next w:val="Normal"/>
    <w:qFormat/>
    <w:rsid w:val="0075154B"/>
    <w:pPr>
      <w:keepNext/>
      <w:spacing w:after="60"/>
      <w:outlineLvl w:val="0"/>
    </w:pPr>
    <w:rPr>
      <w:rFonts w:ascii="Arial" w:hAnsi="Arial"/>
      <w:b/>
      <w:kern w:val="28"/>
      <w:sz w:val="40"/>
      <w:szCs w:val="20"/>
    </w:rPr>
  </w:style>
  <w:style w:type="paragraph" w:styleId="Overskrift2">
    <w:name w:val="heading 2"/>
    <w:basedOn w:val="Normal"/>
    <w:next w:val="Normal"/>
    <w:qFormat/>
    <w:rsid w:val="004A1155"/>
    <w:pPr>
      <w:keepNext/>
      <w:tabs>
        <w:tab w:val="left" w:pos="993"/>
        <w:tab w:val="left" w:pos="2835"/>
      </w:tabs>
      <w:outlineLvl w:val="1"/>
    </w:pPr>
    <w:rPr>
      <w:b/>
      <w:szCs w:val="20"/>
      <w:lang w:val="nn-NO"/>
    </w:rPr>
  </w:style>
  <w:style w:type="paragraph" w:styleId="Overskrift3">
    <w:name w:val="heading 3"/>
    <w:basedOn w:val="Normal"/>
    <w:next w:val="Normal"/>
    <w:qFormat/>
    <w:rsid w:val="004A1155"/>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4A1155"/>
    <w:pPr>
      <w:tabs>
        <w:tab w:val="center" w:pos="4536"/>
        <w:tab w:val="right" w:pos="9072"/>
      </w:tabs>
    </w:pPr>
    <w:rPr>
      <w:szCs w:val="20"/>
      <w:lang w:val="nn-NO"/>
    </w:rPr>
  </w:style>
  <w:style w:type="paragraph" w:styleId="Bunntekst">
    <w:name w:val="footer"/>
    <w:basedOn w:val="Normal"/>
    <w:link w:val="BunntekstTegn"/>
    <w:uiPriority w:val="99"/>
    <w:rsid w:val="004A1155"/>
    <w:pPr>
      <w:tabs>
        <w:tab w:val="center" w:pos="4536"/>
        <w:tab w:val="right" w:pos="9072"/>
      </w:tabs>
    </w:pPr>
    <w:rPr>
      <w:szCs w:val="20"/>
      <w:lang w:val="nn-NO"/>
    </w:rPr>
  </w:style>
  <w:style w:type="character" w:styleId="Sidetall">
    <w:name w:val="page number"/>
    <w:basedOn w:val="Standardskriftforavsnitt"/>
    <w:rsid w:val="004A1155"/>
  </w:style>
  <w:style w:type="paragraph" w:customStyle="1" w:styleId="MUCaseTitle3">
    <w:name w:val="MU_CaseTitle_3"/>
    <w:basedOn w:val="Normal"/>
    <w:next w:val="Normal"/>
    <w:rsid w:val="0076537D"/>
    <w:rPr>
      <w:b/>
    </w:rPr>
  </w:style>
  <w:style w:type="paragraph" w:customStyle="1" w:styleId="MUHeading2">
    <w:name w:val="MU_Heading_2"/>
    <w:basedOn w:val="Normal"/>
    <w:next w:val="Normal"/>
    <w:rsid w:val="004A1155"/>
    <w:pPr>
      <w:spacing w:before="240"/>
    </w:pPr>
    <w:rPr>
      <w:b/>
      <w:szCs w:val="20"/>
    </w:rPr>
  </w:style>
  <w:style w:type="paragraph" w:customStyle="1" w:styleId="MUTitle">
    <w:name w:val="MU_Title"/>
    <w:basedOn w:val="Normal"/>
    <w:next w:val="Normal"/>
    <w:rsid w:val="004A1155"/>
    <w:rPr>
      <w:b/>
      <w:szCs w:val="20"/>
    </w:rPr>
  </w:style>
  <w:style w:type="paragraph" w:customStyle="1" w:styleId="MUCaseTitle2">
    <w:name w:val="MU_CaseTitle_2"/>
    <w:basedOn w:val="Normal"/>
    <w:next w:val="Normal"/>
    <w:rsid w:val="006A0012"/>
    <w:pPr>
      <w:tabs>
        <w:tab w:val="left" w:pos="1134"/>
        <w:tab w:val="left" w:pos="2835"/>
      </w:tabs>
      <w:ind w:left="2835" w:hanging="2835"/>
    </w:pPr>
    <w:rPr>
      <w:b/>
      <w:sz w:val="28"/>
      <w:lang w:val="nn-NO"/>
    </w:rPr>
  </w:style>
  <w:style w:type="paragraph" w:customStyle="1" w:styleId="MUCaseTitle">
    <w:name w:val="MU_CaseTitle"/>
    <w:basedOn w:val="Normal"/>
    <w:next w:val="Normal"/>
    <w:rsid w:val="004A1155"/>
    <w:pPr>
      <w:keepNext/>
      <w:keepLines/>
      <w:spacing w:after="600"/>
    </w:pPr>
    <w:rPr>
      <w:b/>
    </w:rPr>
  </w:style>
  <w:style w:type="character" w:styleId="Merknadsreferanse">
    <w:name w:val="annotation reference"/>
    <w:basedOn w:val="Standardskriftforavsnitt"/>
    <w:semiHidden/>
    <w:rsid w:val="004A1155"/>
    <w:rPr>
      <w:sz w:val="16"/>
      <w:szCs w:val="16"/>
    </w:rPr>
  </w:style>
  <w:style w:type="paragraph" w:styleId="Merknadstekst">
    <w:name w:val="annotation text"/>
    <w:basedOn w:val="Normal"/>
    <w:semiHidden/>
    <w:rsid w:val="004A1155"/>
    <w:rPr>
      <w:sz w:val="20"/>
      <w:szCs w:val="20"/>
    </w:rPr>
  </w:style>
  <w:style w:type="paragraph" w:styleId="Kommentaremne">
    <w:name w:val="annotation subject"/>
    <w:basedOn w:val="Merknadstekst"/>
    <w:next w:val="Merknadstekst"/>
    <w:semiHidden/>
    <w:rsid w:val="004A1155"/>
    <w:rPr>
      <w:b/>
      <w:bCs/>
    </w:rPr>
  </w:style>
  <w:style w:type="paragraph" w:styleId="Bobletekst">
    <w:name w:val="Balloon Text"/>
    <w:basedOn w:val="Normal"/>
    <w:semiHidden/>
    <w:rsid w:val="004A1155"/>
    <w:rPr>
      <w:rFonts w:ascii="Tahoma" w:hAnsi="Tahoma" w:cs="Tahoma"/>
      <w:sz w:val="16"/>
      <w:szCs w:val="16"/>
    </w:rPr>
  </w:style>
  <w:style w:type="paragraph" w:customStyle="1" w:styleId="Uoff">
    <w:name w:val="Uoff"/>
    <w:basedOn w:val="Normal"/>
    <w:rsid w:val="004A1155"/>
    <w:pPr>
      <w:jc w:val="right"/>
    </w:pPr>
    <w:rPr>
      <w:i/>
    </w:rPr>
  </w:style>
  <w:style w:type="character" w:styleId="Hyperkobling">
    <w:name w:val="Hyperlink"/>
    <w:basedOn w:val="Standardskriftforavsnitt"/>
    <w:rsid w:val="004A1155"/>
    <w:rPr>
      <w:color w:val="0000FF"/>
      <w:u w:val="single"/>
    </w:rPr>
  </w:style>
  <w:style w:type="paragraph" w:customStyle="1" w:styleId="MUCaseTitle4">
    <w:name w:val="MU_CaseTitle_4"/>
    <w:basedOn w:val="Normal"/>
    <w:next w:val="Normal"/>
    <w:rsid w:val="003464FF"/>
    <w:rPr>
      <w:b/>
      <w:u w:val="single"/>
    </w:rPr>
  </w:style>
  <w:style w:type="character" w:customStyle="1" w:styleId="BunntekstTegn">
    <w:name w:val="Bunntekst Tegn"/>
    <w:basedOn w:val="Standardskriftforavsnitt"/>
    <w:link w:val="Bunntekst"/>
    <w:uiPriority w:val="99"/>
    <w:rsid w:val="00AE0A9E"/>
    <w:rPr>
      <w:rFonts w:ascii="Arial" w:hAnsi="Arial"/>
      <w:sz w:val="24"/>
      <w:lang w:val="nn-NO" w:eastAsia="en-US"/>
    </w:rPr>
  </w:style>
  <w:style w:type="paragraph" w:customStyle="1" w:styleId="MUItalic">
    <w:name w:val="MU_Italic"/>
    <w:basedOn w:val="Normal"/>
    <w:next w:val="Normal"/>
    <w:qFormat/>
    <w:rsid w:val="00731D62"/>
    <w:pPr>
      <w:jc w:val="right"/>
    </w:pPr>
    <w:rPr>
      <w:i/>
    </w:rPr>
  </w:style>
  <w:style w:type="character" w:customStyle="1" w:styleId="TopptekstTegn">
    <w:name w:val="Topptekst Tegn"/>
    <w:basedOn w:val="Standardskriftforavsnitt"/>
    <w:link w:val="Topptekst"/>
    <w:rsid w:val="003902FE"/>
    <w:rPr>
      <w:sz w:val="24"/>
      <w:lang w:val="nn-NO" w:eastAsia="en-US"/>
    </w:rPr>
  </w:style>
  <w:style w:type="paragraph" w:customStyle="1" w:styleId="Adressat">
    <w:name w:val="Adressat"/>
    <w:basedOn w:val="Normal"/>
    <w:rsid w:val="003902FE"/>
    <w:pPr>
      <w:tabs>
        <w:tab w:val="left" w:pos="1701"/>
        <w:tab w:val="left" w:pos="4253"/>
        <w:tab w:val="left" w:pos="5954"/>
      </w:tabs>
    </w:pPr>
    <w:rPr>
      <w:szCs w:val="20"/>
    </w:rPr>
  </w:style>
  <w:style w:type="character" w:styleId="Plassholdertekst">
    <w:name w:val="Placeholder Text"/>
    <w:basedOn w:val="Standardskriftforavsnitt"/>
    <w:uiPriority w:val="99"/>
    <w:semiHidden/>
    <w:rsid w:val="00241088"/>
    <w:rPr>
      <w:color w:val="808080"/>
    </w:rPr>
  </w:style>
  <w:style w:type="paragraph" w:styleId="Listeavsnitt">
    <w:name w:val="List Paragraph"/>
    <w:basedOn w:val="Normal"/>
    <w:uiPriority w:val="34"/>
    <w:qFormat/>
    <w:rsid w:val="00125748"/>
    <w:pPr>
      <w:ind w:left="720"/>
      <w:contextualSpacing/>
    </w:pPr>
    <w:rPr>
      <w:szCs w:val="20"/>
      <w:lang w:eastAsia="nb-NO"/>
    </w:rPr>
  </w:style>
  <w:style w:type="paragraph" w:customStyle="1" w:styleId="Default">
    <w:name w:val="Default"/>
    <w:rsid w:val="00125748"/>
    <w:pPr>
      <w:autoSpaceDE w:val="0"/>
      <w:autoSpaceDN w:val="0"/>
      <w:adjustRightInd w:val="0"/>
    </w:pPr>
    <w:rPr>
      <w:rFonts w:ascii="Calibri" w:hAnsi="Calibri" w:cs="Calibri"/>
      <w:color w:val="000000"/>
      <w:sz w:val="24"/>
      <w:szCs w:val="24"/>
    </w:rPr>
  </w:style>
  <w:style w:type="table" w:styleId="Tabellrutenett">
    <w:name w:val="Table Grid"/>
    <w:basedOn w:val="Vanligtabell"/>
    <w:uiPriority w:val="39"/>
    <w:rsid w:val="001257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OSL-PUBLIC-360\docprod\templates\NBO%20MU_Moteprotokoll_NO.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255A1C3D6441EA87397001046400D6"/>
        <w:category>
          <w:name w:val="Generelt"/>
          <w:gallery w:val="placeholder"/>
        </w:category>
        <w:types>
          <w:type w:val="bbPlcHdr"/>
        </w:types>
        <w:behaviors>
          <w:behavior w:val="content"/>
        </w:behaviors>
        <w:guid w:val="{9124A025-F5FF-4AFD-B53F-7EB3345999E6}"/>
      </w:docPartPr>
      <w:docPartBody>
        <w:p w:rsidR="005F5665" w:rsidRDefault="005F5665">
          <w:pPr>
            <w:pStyle w:val="82255A1C3D6441EA87397001046400D6"/>
          </w:pPr>
          <w:r w:rsidRPr="00462229">
            <w:rPr>
              <w:rStyle w:val="Plassholdertekst"/>
            </w:rPr>
            <w:t>Klikk her for å skrive inn tekst.</w:t>
          </w:r>
        </w:p>
      </w:docPartBody>
    </w:docPart>
    <w:docPart>
      <w:docPartPr>
        <w:name w:val="309B6C2B09B1458B87B88B72A5B07F6A"/>
        <w:category>
          <w:name w:val="Generelt"/>
          <w:gallery w:val="placeholder"/>
        </w:category>
        <w:types>
          <w:type w:val="bbPlcHdr"/>
        </w:types>
        <w:behaviors>
          <w:behavior w:val="content"/>
        </w:behaviors>
        <w:guid w:val="{EE8A7B38-D34D-4786-865D-8EA019AC309A}"/>
      </w:docPartPr>
      <w:docPartBody>
        <w:p w:rsidR="005F5665" w:rsidRDefault="005F5665">
          <w:pPr>
            <w:pStyle w:val="309B6C2B09B1458B87B88B72A5B07F6A"/>
          </w:pPr>
          <w:r w:rsidRPr="00B253CD">
            <w:rPr>
              <w:rStyle w:val="Plassholdertekst"/>
            </w:rPr>
            <w:t>Klikk her for å skrive inn en dato.</w:t>
          </w:r>
        </w:p>
      </w:docPartBody>
    </w:docPart>
    <w:docPart>
      <w:docPartPr>
        <w:name w:val="DefaultPlaceholder_-1854013440"/>
        <w:category>
          <w:name w:val="Generelt"/>
          <w:gallery w:val="placeholder"/>
        </w:category>
        <w:types>
          <w:type w:val="bbPlcHdr"/>
        </w:types>
        <w:behaviors>
          <w:behavior w:val="content"/>
        </w:behaviors>
        <w:guid w:val="{1EF92029-1F03-40FC-89A2-214B85DDF42B}"/>
      </w:docPartPr>
      <w:docPartBody>
        <w:p w:rsidR="005F5665" w:rsidRDefault="005F5665">
          <w:r w:rsidRPr="00C61F27">
            <w:rPr>
              <w:rStyle w:val="Plassholdertekst"/>
            </w:rPr>
            <w:t>Klikk eller trykk her for å skrive inn tekst.</w:t>
          </w:r>
        </w:p>
      </w:docPartBody>
    </w:docPart>
    <w:docPart>
      <w:docPartPr>
        <w:name w:val="7ED6FF06B3BD48D6B286F6C51203A06A"/>
        <w:category>
          <w:name w:val="Generelt"/>
          <w:gallery w:val="placeholder"/>
        </w:category>
        <w:types>
          <w:type w:val="bbPlcHdr"/>
        </w:types>
        <w:behaviors>
          <w:behavior w:val="content"/>
        </w:behaviors>
        <w:guid w:val="{D3C3C824-BF9B-45BF-9D13-2DD06CE8B40B}"/>
      </w:docPartPr>
      <w:docPartBody>
        <w:p w:rsidR="005F5665" w:rsidRDefault="005F5665" w:rsidP="005F5665">
          <w:pPr>
            <w:pStyle w:val="7ED6FF06B3BD48D6B286F6C51203A06A"/>
          </w:pPr>
          <w:r>
            <w:rPr>
              <w:rStyle w:val="Plassholdertekst"/>
            </w:rPr>
            <w:t>Skriv inn saksutredning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65"/>
    <w:rsid w:val="00193DBC"/>
    <w:rsid w:val="005F5665"/>
    <w:rsid w:val="00A361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F5665"/>
    <w:rPr>
      <w:color w:val="808080"/>
    </w:rPr>
  </w:style>
  <w:style w:type="paragraph" w:customStyle="1" w:styleId="82255A1C3D6441EA87397001046400D6">
    <w:name w:val="82255A1C3D6441EA87397001046400D6"/>
  </w:style>
  <w:style w:type="paragraph" w:customStyle="1" w:styleId="309B6C2B09B1458B87B88B72A5B07F6A">
    <w:name w:val="309B6C2B09B1458B87B88B72A5B07F6A"/>
  </w:style>
  <w:style w:type="paragraph" w:customStyle="1" w:styleId="7ED6FF06B3BD48D6B286F6C51203A06A">
    <w:name w:val="7ED6FF06B3BD48D6B286F6C51203A06A"/>
    <w:rsid w:val="005F5665"/>
  </w:style>
  <w:style w:type="paragraph" w:customStyle="1" w:styleId="718AB8915D264FAC84336CC9A03AEA29">
    <w:name w:val="718AB8915D264FAC84336CC9A03AEA29"/>
    <w:rsid w:val="005F5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NBO MU_Moteprotokoll_NO</Template>
  <TotalTime>2</TotalTime>
  <Pages>45</Pages>
  <Words>9580</Words>
  <Characters>50775</Characters>
  <Application>Microsoft Office Word</Application>
  <DocSecurity>0</DocSecurity>
  <Lines>423</Lines>
  <Paragraphs>120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Fylkesstyret i Trøndelag 25.02.2020 kl. 10:00</vt:lpstr>
      <vt:lpstr>Møteprotokoll</vt:lpstr>
    </vt:vector>
  </TitlesOfParts>
  <Company>Fylkesstyret i Trøndelag</Company>
  <LinksUpToDate>false</LinksUpToDate>
  <CharactersWithSpaces>60235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Fylkesstyret i Trøndelag 25.02.2020 kl. 10:00</dc:title>
  <dc:creator>Trøndelag Bondelag</dc:creator>
  <cp:lastModifiedBy>Inga Frøseth Rossing</cp:lastModifiedBy>
  <cp:revision>2</cp:revision>
  <cp:lastPrinted>2020-03-05T07:05:00Z</cp:lastPrinted>
  <dcterms:created xsi:type="dcterms:W3CDTF">2020-04-15T09:33:00Z</dcterms:created>
  <dcterms:modified xsi:type="dcterms:W3CDTF">2020-04-15T09:33:00Z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bs_numrecs">
    <vt:lpwstr>0</vt:lpwstr>
  </property>
  <property fmtid="{D5CDD505-2E9C-101B-9397-08002B2CF9AE}" pid="3" name="gbsTemplate">
    <vt:lpwstr>Agenda</vt:lpwstr>
  </property>
  <property fmtid="{D5CDD505-2E9C-101B-9397-08002B2CF9AE}" pid="4" name="gbs_meetingID">
    <vt:lpwstr>611349</vt:lpwstr>
  </property>
  <property fmtid="{D5CDD505-2E9C-101B-9397-08002B2CF9AE}" pid="5" name="gbs_board">
    <vt:lpwstr>Fylkesstyret i Trøndelag</vt:lpwstr>
  </property>
  <property fmtid="{D5CDD505-2E9C-101B-9397-08002B2CF9AE}" pid="6" name="gbs_boardID">
    <vt:lpwstr>498566</vt:lpwstr>
  </property>
  <property fmtid="{D5CDD505-2E9C-101B-9397-08002B2CF9AE}" pid="7" name="gbs_meetingdate">
    <vt:lpwstr>25.02.2020</vt:lpwstr>
  </property>
  <property fmtid="{D5CDD505-2E9C-101B-9397-08002B2CF9AE}" pid="8" name="gbs_location">
    <vt:lpwstr>Trondheim</vt:lpwstr>
  </property>
  <property fmtid="{D5CDD505-2E9C-101B-9397-08002B2CF9AE}" pid="9" name="gbs_TemplatePath">
    <vt:lpwstr>\\OSL-PUBLIC-360\docprod\templates\</vt:lpwstr>
  </property>
  <property fmtid="{D5CDD505-2E9C-101B-9397-08002B2CF9AE}" pid="10" name="gbs_boardCode">
    <vt:lpwstr>Trøndelag 2020</vt:lpwstr>
  </property>
  <property fmtid="{D5CDD505-2E9C-101B-9397-08002B2CF9AE}" pid="11" name="gbs_ToAuthorization">
    <vt:lpwstr/>
  </property>
  <property fmtid="{D5CDD505-2E9C-101B-9397-08002B2CF9AE}" pid="12" name="gbs_ToAccessCode">
    <vt:lpwstr/>
  </property>
  <property fmtid="{D5CDD505-2E9C-101B-9397-08002B2CF9AE}" pid="13" name="BackOfficeType">
    <vt:lpwstr>growBusiness Solutions</vt:lpwstr>
  </property>
  <property fmtid="{D5CDD505-2E9C-101B-9397-08002B2CF9AE}" pid="14" name="Server">
    <vt:lpwstr>p360.bondelaget.no</vt:lpwstr>
  </property>
  <property fmtid="{D5CDD505-2E9C-101B-9397-08002B2CF9AE}" pid="15" name="Protocol">
    <vt:lpwstr>off</vt:lpwstr>
  </property>
  <property fmtid="{D5CDD505-2E9C-101B-9397-08002B2CF9AE}" pid="16" name="Site">
    <vt:lpwstr>/view.aspx</vt:lpwstr>
  </property>
  <property fmtid="{D5CDD505-2E9C-101B-9397-08002B2CF9AE}" pid="17" name="FileID">
    <vt:lpwstr>774235</vt:lpwstr>
  </property>
  <property fmtid="{D5CDD505-2E9C-101B-9397-08002B2CF9AE}" pid="18" name="VerID">
    <vt:lpwstr>0</vt:lpwstr>
  </property>
  <property fmtid="{D5CDD505-2E9C-101B-9397-08002B2CF9AE}" pid="19" name="FilePath">
    <vt:lpwstr>\\OSL-PUBLIC-360\360users\work\bs\akfoll</vt:lpwstr>
  </property>
  <property fmtid="{D5CDD505-2E9C-101B-9397-08002B2CF9AE}" pid="20" name="FileName">
    <vt:lpwstr>19-00822-5 Protokoll Fylkesstyret i Trøndelag 25.02 774235_594984_0.DOCX</vt:lpwstr>
  </property>
  <property fmtid="{D5CDD505-2E9C-101B-9397-08002B2CF9AE}" pid="21" name="FullFileName">
    <vt:lpwstr>\\OSL-PUBLIC-360\360users\work\bs\akfoll\19-00822-5 Protokoll Fylkesstyret i Trøndelag 25.02 774235_594984_0.DOCX</vt:lpwstr>
  </property>
</Properties>
</file>