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92A776" w14:textId="22E06009" w:rsidR="002E0048" w:rsidRDefault="002E0048" w:rsidP="002E0048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Å</w:t>
      </w:r>
      <w:r w:rsidRPr="00C36736">
        <w:rPr>
          <w:rFonts w:ascii="Times New Roman" w:hAnsi="Times New Roman" w:cs="Times New Roman"/>
          <w:b/>
          <w:sz w:val="24"/>
          <w:szCs w:val="24"/>
        </w:rPr>
        <w:t>RSMØTE I TRØNDELAG BONDELAG 20</w:t>
      </w:r>
      <w:r>
        <w:rPr>
          <w:rFonts w:ascii="Times New Roman" w:hAnsi="Times New Roman" w:cs="Times New Roman"/>
          <w:b/>
          <w:sz w:val="24"/>
          <w:szCs w:val="24"/>
        </w:rPr>
        <w:t>20</w:t>
      </w:r>
    </w:p>
    <w:p w14:paraId="2F2F4564" w14:textId="77777777" w:rsidR="002E0048" w:rsidRDefault="002E0048" w:rsidP="002E0048">
      <w:pPr>
        <w:rPr>
          <w:rFonts w:ascii="Times New Roman" w:hAnsi="Times New Roman" w:cs="Times New Roman"/>
          <w:b/>
          <w:sz w:val="24"/>
          <w:szCs w:val="24"/>
        </w:rPr>
      </w:pPr>
    </w:p>
    <w:p w14:paraId="4385D9E8" w14:textId="07F72BB8" w:rsidR="002E0048" w:rsidRPr="003404D1" w:rsidRDefault="002E0048" w:rsidP="002E004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SAK 9</w:t>
      </w:r>
      <w:r w:rsidRPr="003404D1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STRATEGI OG ARBEIDSPLAN 2020-2024</w:t>
      </w:r>
    </w:p>
    <w:p w14:paraId="01056530" w14:textId="77777777" w:rsidR="002E0048" w:rsidRPr="00C36736" w:rsidRDefault="002E0048" w:rsidP="002E0048">
      <w:pPr>
        <w:rPr>
          <w:rFonts w:ascii="Times New Roman" w:hAnsi="Times New Roman" w:cs="Times New Roman"/>
          <w:sz w:val="24"/>
          <w:szCs w:val="24"/>
        </w:rPr>
      </w:pPr>
    </w:p>
    <w:p w14:paraId="470795FD" w14:textId="4CF5FC79" w:rsidR="002E0048" w:rsidRPr="00C36736" w:rsidRDefault="00D21A28" w:rsidP="002E00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Fylkesstyret </w:t>
      </w:r>
      <w:r w:rsidR="002E0048">
        <w:rPr>
          <w:rFonts w:ascii="Times New Roman" w:hAnsi="Times New Roman" w:cs="Times New Roman"/>
          <w:sz w:val="24"/>
          <w:szCs w:val="24"/>
        </w:rPr>
        <w:t xml:space="preserve">Trøndelag Bondelag </w:t>
      </w:r>
      <w:r w:rsidR="002E0048" w:rsidRPr="00C36736">
        <w:rPr>
          <w:rFonts w:ascii="Times New Roman" w:hAnsi="Times New Roman" w:cs="Times New Roman"/>
          <w:sz w:val="24"/>
          <w:szCs w:val="24"/>
        </w:rPr>
        <w:t xml:space="preserve">legger med dette fram </w:t>
      </w:r>
      <w:r w:rsidR="002E0048">
        <w:rPr>
          <w:rFonts w:ascii="Times New Roman" w:hAnsi="Times New Roman" w:cs="Times New Roman"/>
          <w:b/>
          <w:bCs/>
          <w:i/>
          <w:iCs/>
          <w:sz w:val="24"/>
          <w:szCs w:val="24"/>
        </w:rPr>
        <w:t>strategi og arbeidsplan 2020-2024</w:t>
      </w:r>
      <w:r w:rsidR="002E0048" w:rsidRPr="003A38C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2E0048">
        <w:rPr>
          <w:rFonts w:ascii="Times New Roman" w:hAnsi="Times New Roman" w:cs="Times New Roman"/>
          <w:sz w:val="24"/>
          <w:szCs w:val="24"/>
        </w:rPr>
        <w:t xml:space="preserve">for </w:t>
      </w:r>
      <w:r w:rsidR="002E0048" w:rsidRPr="00C36736">
        <w:rPr>
          <w:rFonts w:ascii="Times New Roman" w:hAnsi="Times New Roman" w:cs="Times New Roman"/>
          <w:sz w:val="24"/>
          <w:szCs w:val="24"/>
        </w:rPr>
        <w:t>Fylkesårsmøtet ti</w:t>
      </w:r>
      <w:r w:rsidR="002E0048">
        <w:rPr>
          <w:rFonts w:ascii="Times New Roman" w:hAnsi="Times New Roman" w:cs="Times New Roman"/>
          <w:sz w:val="24"/>
          <w:szCs w:val="24"/>
        </w:rPr>
        <w:t xml:space="preserve">l </w:t>
      </w:r>
      <w:r w:rsidR="002E0048" w:rsidRPr="00C36736">
        <w:rPr>
          <w:rFonts w:ascii="Times New Roman" w:hAnsi="Times New Roman" w:cs="Times New Roman"/>
          <w:sz w:val="24"/>
          <w:szCs w:val="24"/>
        </w:rPr>
        <w:t>godkjenning.</w:t>
      </w:r>
    </w:p>
    <w:p w14:paraId="61BD37DB" w14:textId="2F750565" w:rsidR="002E0048" w:rsidRDefault="002E0048" w:rsidP="002E0048">
      <w:r>
        <w:rPr>
          <w:rFonts w:ascii="Times New Roman" w:hAnsi="Times New Roman" w:cs="Times New Roman"/>
          <w:sz w:val="24"/>
          <w:szCs w:val="24"/>
        </w:rPr>
        <w:t>S</w:t>
      </w:r>
      <w:r w:rsidRPr="002E0048">
        <w:rPr>
          <w:rFonts w:ascii="Times New Roman" w:hAnsi="Times New Roman" w:cs="Times New Roman"/>
          <w:sz w:val="24"/>
          <w:szCs w:val="24"/>
        </w:rPr>
        <w:t xml:space="preserve">trategiplan 2020-2024 </w:t>
      </w:r>
      <w:r w:rsidR="00D21A28">
        <w:rPr>
          <w:rFonts w:ascii="Times New Roman" w:hAnsi="Times New Roman" w:cs="Times New Roman"/>
          <w:sz w:val="24"/>
          <w:szCs w:val="24"/>
        </w:rPr>
        <w:t>fastsetter</w:t>
      </w:r>
      <w:r w:rsidRPr="002E0048">
        <w:rPr>
          <w:rFonts w:ascii="Times New Roman" w:hAnsi="Times New Roman" w:cs="Times New Roman"/>
          <w:sz w:val="24"/>
          <w:szCs w:val="24"/>
        </w:rPr>
        <w:t xml:space="preserve"> hovedlinjene for det strategiske arbeidet i Trøndelag Bondelag</w:t>
      </w:r>
      <w:r w:rsidR="00D21A28">
        <w:rPr>
          <w:rFonts w:ascii="Times New Roman" w:hAnsi="Times New Roman" w:cs="Times New Roman"/>
          <w:sz w:val="24"/>
          <w:szCs w:val="24"/>
        </w:rPr>
        <w:t xml:space="preserve"> </w:t>
      </w:r>
      <w:r w:rsidR="00D21A28" w:rsidRPr="00D21A28">
        <w:rPr>
          <w:rFonts w:ascii="Times New Roman" w:hAnsi="Times New Roman" w:cs="Times New Roman"/>
          <w:sz w:val="24"/>
          <w:szCs w:val="24"/>
        </w:rPr>
        <w:t>og er et resultat av prosessen fra ledermøtet 2019, samt SWOT-prosess kjørt i fylkesstyrene i Nord og Sør i 2019.</w:t>
      </w:r>
      <w:r w:rsidR="00D21A28">
        <w:t xml:space="preserve"> </w:t>
      </w:r>
    </w:p>
    <w:p w14:paraId="375CCEA8" w14:textId="49003900" w:rsidR="002A6E3D" w:rsidRPr="002A6E3D" w:rsidRDefault="002A6E3D" w:rsidP="002E0048">
      <w:pPr>
        <w:rPr>
          <w:rFonts w:ascii="Times New Roman" w:hAnsi="Times New Roman" w:cs="Times New Roman"/>
          <w:sz w:val="24"/>
          <w:szCs w:val="24"/>
        </w:rPr>
      </w:pPr>
      <w:r w:rsidRPr="002A6E3D">
        <w:rPr>
          <w:rFonts w:ascii="Times New Roman" w:hAnsi="Times New Roman" w:cs="Times New Roman"/>
          <w:sz w:val="24"/>
          <w:szCs w:val="24"/>
        </w:rPr>
        <w:t>Arbeidsplanen fastsettes av fylkesstyret første styremøte etter årsmøtet, med føringene fra strategidokumentet.</w:t>
      </w:r>
    </w:p>
    <w:p w14:paraId="72C6BE62" w14:textId="77777777" w:rsidR="00D21A28" w:rsidRPr="00D21A28" w:rsidRDefault="00D21A28" w:rsidP="00D21A28">
      <w:pPr>
        <w:rPr>
          <w:rFonts w:ascii="Times New Roman" w:hAnsi="Times New Roman" w:cs="Times New Roman"/>
          <w:sz w:val="24"/>
          <w:szCs w:val="24"/>
        </w:rPr>
      </w:pPr>
      <w:r w:rsidRPr="00D21A28">
        <w:rPr>
          <w:rFonts w:ascii="Times New Roman" w:hAnsi="Times New Roman" w:cs="Times New Roman"/>
          <w:sz w:val="24"/>
          <w:szCs w:val="24"/>
        </w:rPr>
        <w:t>Det er viktig at organisasjonen vår går i takt. Som kjent skal det vedtas nytt Næringspolitisk program 2020-2024 for Norges Bondelag. Denne vil legge føringer for hvordan vårt strategidokument skal se ut. Derfor legges det opp til at det i årsmøtet nå i mars, skal vedta et dokument med hovedlinjene for strategien. Dokumentet ferdigstilles ikke før det næringspolitiske programmet er vedtatt i årsmøtet i Norges Bondelag i juni 2020- eventuelle korrigeringer i vårt strategidokument må tas her.</w:t>
      </w:r>
    </w:p>
    <w:p w14:paraId="33541596" w14:textId="77777777" w:rsidR="002E0048" w:rsidRDefault="002E0048" w:rsidP="002E0048">
      <w:pPr>
        <w:pStyle w:val="Default"/>
        <w:rPr>
          <w:sz w:val="28"/>
          <w:szCs w:val="28"/>
          <w:u w:val="single"/>
        </w:rPr>
      </w:pPr>
    </w:p>
    <w:p w14:paraId="3BCCF961" w14:textId="77777777" w:rsidR="002E0048" w:rsidRPr="00C36736" w:rsidRDefault="002E0048" w:rsidP="002E0048">
      <w:pPr>
        <w:pStyle w:val="Default"/>
        <w:rPr>
          <w:b/>
          <w:sz w:val="28"/>
          <w:szCs w:val="28"/>
          <w:u w:val="single"/>
        </w:rPr>
      </w:pPr>
      <w:r w:rsidRPr="00C36736">
        <w:rPr>
          <w:b/>
          <w:sz w:val="28"/>
          <w:szCs w:val="28"/>
          <w:u w:val="single"/>
        </w:rPr>
        <w:t xml:space="preserve">Forslag til vedtak: </w:t>
      </w:r>
    </w:p>
    <w:p w14:paraId="112643B6" w14:textId="4F69F8A7" w:rsidR="002E0048" w:rsidRDefault="00D21A28" w:rsidP="002E0048">
      <w:pPr>
        <w:rPr>
          <w:sz w:val="24"/>
          <w:szCs w:val="24"/>
        </w:rPr>
      </w:pPr>
      <w:r w:rsidRPr="00D21A28">
        <w:rPr>
          <w:rFonts w:ascii="Times New Roman" w:hAnsi="Times New Roman" w:cs="Times New Roman"/>
          <w:sz w:val="24"/>
          <w:szCs w:val="24"/>
        </w:rPr>
        <w:t>Trøndelag Bondelag vedtar strategiplan 2020-2024 med hovedlinjene for det strategiske arbeidet i Trøndelag Bondelag</w:t>
      </w:r>
      <w:r w:rsidR="002A6E3D">
        <w:rPr>
          <w:rFonts w:ascii="Times New Roman" w:hAnsi="Times New Roman" w:cs="Times New Roman"/>
          <w:sz w:val="24"/>
          <w:szCs w:val="24"/>
        </w:rPr>
        <w:t xml:space="preserve"> i perioden</w:t>
      </w:r>
    </w:p>
    <w:p w14:paraId="04005937" w14:textId="5DE28830" w:rsidR="002E0048" w:rsidRDefault="002E0048" w:rsidP="002E0048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Vedlegg: </w:t>
      </w:r>
      <w:r w:rsidR="00D21A28">
        <w:rPr>
          <w:rFonts w:ascii="Times New Roman" w:hAnsi="Times New Roman" w:cs="Times New Roman"/>
          <w:b/>
          <w:bCs/>
          <w:i/>
          <w:iCs/>
          <w:sz w:val="24"/>
          <w:szCs w:val="24"/>
        </w:rPr>
        <w:t>Strategi og arbeidsplan 2020-2024</w:t>
      </w:r>
    </w:p>
    <w:p w14:paraId="70EFBE5A" w14:textId="77777777" w:rsidR="009A324C" w:rsidRDefault="009A324C">
      <w:pPr>
        <w:pStyle w:val="Topptekst"/>
        <w:tabs>
          <w:tab w:val="clear" w:pos="5954"/>
          <w:tab w:val="clear" w:pos="9072"/>
        </w:tabs>
      </w:pPr>
    </w:p>
    <w:p w14:paraId="38666441" w14:textId="77777777" w:rsidR="009A324C" w:rsidRDefault="009A324C">
      <w:pPr>
        <w:pStyle w:val="Topptekst"/>
        <w:tabs>
          <w:tab w:val="clear" w:pos="5954"/>
          <w:tab w:val="clear" w:pos="9072"/>
        </w:tabs>
      </w:pPr>
    </w:p>
    <w:p w14:paraId="4B20E682" w14:textId="77777777" w:rsidR="009A324C" w:rsidRDefault="009A324C">
      <w:pPr>
        <w:pStyle w:val="Topptekst"/>
        <w:tabs>
          <w:tab w:val="clear" w:pos="5954"/>
          <w:tab w:val="clear" w:pos="9072"/>
        </w:tabs>
      </w:pPr>
    </w:p>
    <w:p w14:paraId="4837DB59" w14:textId="4BDFF06F" w:rsidR="009A324C" w:rsidRDefault="009A324C">
      <w:pPr>
        <w:pStyle w:val="Topptekst"/>
        <w:tabs>
          <w:tab w:val="clear" w:pos="5954"/>
          <w:tab w:val="clear" w:pos="9072"/>
        </w:tabs>
      </w:pPr>
    </w:p>
    <w:p w14:paraId="6917B441" w14:textId="4D6B0AF6" w:rsidR="00130803" w:rsidRDefault="00130803">
      <w:pPr>
        <w:pStyle w:val="Topptekst"/>
        <w:tabs>
          <w:tab w:val="clear" w:pos="5954"/>
          <w:tab w:val="clear" w:pos="9072"/>
        </w:tabs>
      </w:pPr>
    </w:p>
    <w:p w14:paraId="1E90680B" w14:textId="24F43E52" w:rsidR="00130803" w:rsidRDefault="00130803">
      <w:pPr>
        <w:pStyle w:val="Topptekst"/>
        <w:tabs>
          <w:tab w:val="clear" w:pos="5954"/>
          <w:tab w:val="clear" w:pos="9072"/>
        </w:tabs>
      </w:pPr>
    </w:p>
    <w:p w14:paraId="49079ED7" w14:textId="446569C8" w:rsidR="00130803" w:rsidRDefault="00130803">
      <w:pPr>
        <w:pStyle w:val="Topptekst"/>
        <w:tabs>
          <w:tab w:val="clear" w:pos="5954"/>
          <w:tab w:val="clear" w:pos="9072"/>
        </w:tabs>
      </w:pPr>
    </w:p>
    <w:p w14:paraId="01980908" w14:textId="409F368C" w:rsidR="00130803" w:rsidRDefault="00130803">
      <w:pPr>
        <w:pStyle w:val="Topptekst"/>
        <w:tabs>
          <w:tab w:val="clear" w:pos="5954"/>
          <w:tab w:val="clear" w:pos="9072"/>
        </w:tabs>
      </w:pPr>
    </w:p>
    <w:p w14:paraId="36FC6D02" w14:textId="0CEEA3FF" w:rsidR="00130803" w:rsidRDefault="00130803">
      <w:pPr>
        <w:pStyle w:val="Topptekst"/>
        <w:tabs>
          <w:tab w:val="clear" w:pos="5954"/>
          <w:tab w:val="clear" w:pos="9072"/>
        </w:tabs>
      </w:pPr>
    </w:p>
    <w:p w14:paraId="3A161EF1" w14:textId="77777777" w:rsidR="00130803" w:rsidRDefault="00130803">
      <w:pPr>
        <w:pStyle w:val="Topptekst"/>
        <w:tabs>
          <w:tab w:val="clear" w:pos="5954"/>
          <w:tab w:val="clear" w:pos="9072"/>
        </w:tabs>
      </w:pPr>
    </w:p>
    <w:p w14:paraId="21E6C22C" w14:textId="77777777" w:rsidR="009A324C" w:rsidRDefault="009A324C">
      <w:pPr>
        <w:pStyle w:val="Topptekst"/>
        <w:tabs>
          <w:tab w:val="clear" w:pos="5954"/>
          <w:tab w:val="clear" w:pos="9072"/>
        </w:tabs>
      </w:pPr>
    </w:p>
    <w:p w14:paraId="0A460703" w14:textId="77777777" w:rsidR="009A324C" w:rsidRDefault="009A324C">
      <w:pPr>
        <w:pStyle w:val="Topptekst"/>
        <w:tabs>
          <w:tab w:val="clear" w:pos="5954"/>
          <w:tab w:val="clear" w:pos="9072"/>
        </w:tabs>
      </w:pPr>
    </w:p>
    <w:p w14:paraId="3B87C02D" w14:textId="77777777" w:rsidR="009A324C" w:rsidRDefault="009A324C">
      <w:pPr>
        <w:pStyle w:val="Topptekst"/>
        <w:tabs>
          <w:tab w:val="clear" w:pos="5954"/>
          <w:tab w:val="clear" w:pos="9072"/>
        </w:tabs>
      </w:pPr>
    </w:p>
    <w:p w14:paraId="61E46021" w14:textId="77777777" w:rsidR="009A324C" w:rsidRDefault="009A324C">
      <w:pPr>
        <w:pStyle w:val="Topptekst"/>
        <w:tabs>
          <w:tab w:val="clear" w:pos="5954"/>
          <w:tab w:val="clear" w:pos="9072"/>
        </w:tabs>
      </w:pPr>
    </w:p>
    <w:p w14:paraId="3E5D36B1" w14:textId="77777777" w:rsidR="00130803" w:rsidRDefault="00130803">
      <w:pPr>
        <w:pStyle w:val="Topptekst"/>
        <w:tabs>
          <w:tab w:val="clear" w:pos="5954"/>
          <w:tab w:val="clear" w:pos="9072"/>
        </w:tabs>
        <w:sectPr w:rsidR="00130803">
          <w:headerReference w:type="first" r:id="rId7"/>
          <w:pgSz w:w="11907" w:h="16840" w:code="9"/>
          <w:pgMar w:top="1531" w:right="1418" w:bottom="1985" w:left="1701" w:header="340" w:footer="340" w:gutter="0"/>
          <w:paperSrc w:first="11" w:other="11"/>
          <w:cols w:space="708"/>
          <w:titlePg/>
          <w:docGrid w:linePitch="326"/>
        </w:sectPr>
      </w:pPr>
    </w:p>
    <w:p w14:paraId="73598632" w14:textId="188EEE6B" w:rsidR="00130803" w:rsidRDefault="00130803">
      <w:pPr>
        <w:pStyle w:val="Topptekst"/>
        <w:tabs>
          <w:tab w:val="clear" w:pos="5954"/>
          <w:tab w:val="clear" w:pos="9072"/>
        </w:tabs>
      </w:pPr>
      <w:r w:rsidRPr="00130803">
        <w:rPr>
          <w:noProof/>
        </w:rPr>
        <w:lastRenderedPageBreak/>
        <w:drawing>
          <wp:inline distT="0" distB="0" distL="0" distR="0" wp14:anchorId="36217D58" wp14:editId="2E990106">
            <wp:extent cx="8196148" cy="4610100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13817" cy="462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8CF18" w14:textId="77777777" w:rsidR="00130803" w:rsidRDefault="00130803">
      <w:pPr>
        <w:pStyle w:val="Topptekst"/>
        <w:tabs>
          <w:tab w:val="clear" w:pos="5954"/>
          <w:tab w:val="clear" w:pos="9072"/>
        </w:tabs>
      </w:pPr>
    </w:p>
    <w:p w14:paraId="017D4F9B" w14:textId="77777777" w:rsidR="00130803" w:rsidRDefault="00130803">
      <w:pPr>
        <w:pStyle w:val="Topptekst"/>
        <w:tabs>
          <w:tab w:val="clear" w:pos="5954"/>
          <w:tab w:val="clear" w:pos="9072"/>
        </w:tabs>
      </w:pPr>
    </w:p>
    <w:p w14:paraId="6DD99CA5" w14:textId="77777777" w:rsidR="00130803" w:rsidRDefault="00130803">
      <w:pPr>
        <w:pStyle w:val="Topptekst"/>
        <w:tabs>
          <w:tab w:val="clear" w:pos="5954"/>
          <w:tab w:val="clear" w:pos="9072"/>
        </w:tabs>
      </w:pPr>
    </w:p>
    <w:p w14:paraId="2C3112F9" w14:textId="505B5835" w:rsidR="008A3CEE" w:rsidRDefault="00130803">
      <w:pPr>
        <w:pStyle w:val="Topptekst"/>
        <w:tabs>
          <w:tab w:val="clear" w:pos="5954"/>
          <w:tab w:val="clear" w:pos="9072"/>
        </w:tabs>
      </w:pPr>
      <w:r w:rsidRPr="00130803">
        <w:rPr>
          <w:noProof/>
        </w:rPr>
        <w:drawing>
          <wp:inline distT="0" distB="0" distL="0" distR="0" wp14:anchorId="0B0B6338" wp14:editId="1ABFD3CA">
            <wp:extent cx="8450161" cy="4752975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67070" cy="476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3C33E" w14:textId="37760122" w:rsidR="00130803" w:rsidRDefault="00130803">
      <w:pPr>
        <w:pStyle w:val="Topptekst"/>
        <w:tabs>
          <w:tab w:val="clear" w:pos="5954"/>
          <w:tab w:val="clear" w:pos="9072"/>
        </w:tabs>
      </w:pPr>
    </w:p>
    <w:p w14:paraId="7A5C6AB5" w14:textId="77777777" w:rsidR="00130803" w:rsidRDefault="00130803">
      <w:pPr>
        <w:pStyle w:val="Topptekst"/>
        <w:tabs>
          <w:tab w:val="clear" w:pos="5954"/>
          <w:tab w:val="clear" w:pos="9072"/>
        </w:tabs>
      </w:pPr>
      <w:r w:rsidRPr="00130803">
        <w:rPr>
          <w:noProof/>
        </w:rPr>
        <w:lastRenderedPageBreak/>
        <w:drawing>
          <wp:inline distT="0" distB="0" distL="0" distR="0" wp14:anchorId="27001169" wp14:editId="7CD086E7">
            <wp:extent cx="8585633" cy="4829175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00101" cy="483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88A68" w14:textId="77777777" w:rsidR="00130803" w:rsidRDefault="00130803">
      <w:pPr>
        <w:pStyle w:val="Topptekst"/>
        <w:tabs>
          <w:tab w:val="clear" w:pos="5954"/>
          <w:tab w:val="clear" w:pos="9072"/>
        </w:tabs>
      </w:pPr>
    </w:p>
    <w:p w14:paraId="557FEFFA" w14:textId="77777777" w:rsidR="00130803" w:rsidRDefault="00130803">
      <w:pPr>
        <w:pStyle w:val="Topptekst"/>
        <w:tabs>
          <w:tab w:val="clear" w:pos="5954"/>
          <w:tab w:val="clear" w:pos="9072"/>
        </w:tabs>
      </w:pPr>
    </w:p>
    <w:p w14:paraId="59E53F8F" w14:textId="77777777" w:rsidR="00130803" w:rsidRDefault="00130803">
      <w:pPr>
        <w:pStyle w:val="Topptekst"/>
        <w:tabs>
          <w:tab w:val="clear" w:pos="5954"/>
          <w:tab w:val="clear" w:pos="9072"/>
        </w:tabs>
      </w:pPr>
    </w:p>
    <w:p w14:paraId="6206806D" w14:textId="77777777" w:rsidR="00130803" w:rsidRDefault="00130803">
      <w:pPr>
        <w:pStyle w:val="Topptekst"/>
        <w:tabs>
          <w:tab w:val="clear" w:pos="5954"/>
          <w:tab w:val="clear" w:pos="9072"/>
        </w:tabs>
      </w:pPr>
    </w:p>
    <w:p w14:paraId="512ECCB8" w14:textId="2E79B3B6" w:rsidR="00130803" w:rsidRDefault="00130803">
      <w:pPr>
        <w:pStyle w:val="Topptekst"/>
        <w:tabs>
          <w:tab w:val="clear" w:pos="5954"/>
          <w:tab w:val="clear" w:pos="9072"/>
        </w:tabs>
      </w:pPr>
      <w:r w:rsidRPr="00130803">
        <w:rPr>
          <w:noProof/>
        </w:rPr>
        <w:lastRenderedPageBreak/>
        <w:drawing>
          <wp:inline distT="0" distB="0" distL="0" distR="0" wp14:anchorId="2683A78A" wp14:editId="40D2FAE7">
            <wp:extent cx="8499833" cy="5257800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24732" cy="527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AA814" w14:textId="2DFEAD2E" w:rsidR="00130803" w:rsidRDefault="00130803">
      <w:pPr>
        <w:pStyle w:val="Topptekst"/>
        <w:tabs>
          <w:tab w:val="clear" w:pos="5954"/>
          <w:tab w:val="clear" w:pos="9072"/>
        </w:tabs>
      </w:pPr>
    </w:p>
    <w:p w14:paraId="1E46941B" w14:textId="14AC9F59" w:rsidR="00130803" w:rsidRDefault="00130803">
      <w:pPr>
        <w:pStyle w:val="Topptekst"/>
        <w:tabs>
          <w:tab w:val="clear" w:pos="5954"/>
          <w:tab w:val="clear" w:pos="9072"/>
        </w:tabs>
      </w:pPr>
    </w:p>
    <w:p w14:paraId="3D69D8C2" w14:textId="4A951191" w:rsidR="00130803" w:rsidRDefault="00130803">
      <w:pPr>
        <w:pStyle w:val="Topptekst"/>
        <w:tabs>
          <w:tab w:val="clear" w:pos="5954"/>
          <w:tab w:val="clear" w:pos="9072"/>
        </w:tabs>
      </w:pPr>
      <w:r w:rsidRPr="00130803">
        <w:rPr>
          <w:noProof/>
        </w:rPr>
        <w:drawing>
          <wp:inline distT="0" distB="0" distL="0" distR="0" wp14:anchorId="618D7078" wp14:editId="7B3E7A6F">
            <wp:extent cx="8331200" cy="5210175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49739" cy="522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FC363" w14:textId="1CEFE30B" w:rsidR="00130803" w:rsidRDefault="00747FA8">
      <w:pPr>
        <w:pStyle w:val="Topptekst"/>
        <w:tabs>
          <w:tab w:val="clear" w:pos="5954"/>
          <w:tab w:val="clear" w:pos="9072"/>
        </w:tabs>
      </w:pPr>
      <w:r w:rsidRPr="00747FA8">
        <w:rPr>
          <w:noProof/>
        </w:rPr>
        <w:lastRenderedPageBreak/>
        <w:drawing>
          <wp:inline distT="0" distB="0" distL="0" distR="0" wp14:anchorId="39E5EAD9" wp14:editId="4BF86A81">
            <wp:extent cx="8517467" cy="4791075"/>
            <wp:effectExtent l="0" t="0" r="0" b="0"/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25908" cy="479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AAC51" w14:textId="03828D6F" w:rsidR="00130803" w:rsidRDefault="00130803">
      <w:pPr>
        <w:pStyle w:val="Topptekst"/>
        <w:tabs>
          <w:tab w:val="clear" w:pos="5954"/>
          <w:tab w:val="clear" w:pos="9072"/>
        </w:tabs>
      </w:pPr>
      <w:r w:rsidRPr="00130803">
        <w:rPr>
          <w:noProof/>
        </w:rPr>
        <w:lastRenderedPageBreak/>
        <w:drawing>
          <wp:inline distT="0" distB="0" distL="0" distR="0" wp14:anchorId="10D82171" wp14:editId="0099896C">
            <wp:extent cx="8399145" cy="5800725"/>
            <wp:effectExtent l="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415607" cy="581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889C8" w14:textId="7D78B032" w:rsidR="00747FA8" w:rsidRDefault="00747FA8">
      <w:pPr>
        <w:pStyle w:val="Topptekst"/>
        <w:tabs>
          <w:tab w:val="clear" w:pos="5954"/>
          <w:tab w:val="clear" w:pos="9072"/>
        </w:tabs>
      </w:pPr>
      <w:r w:rsidRPr="00130803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0FE9939" wp14:editId="5D33BFF3">
            <wp:simplePos x="0" y="0"/>
            <wp:positionH relativeFrom="column">
              <wp:posOffset>-108585</wp:posOffset>
            </wp:positionH>
            <wp:positionV relativeFrom="paragraph">
              <wp:posOffset>10795</wp:posOffset>
            </wp:positionV>
            <wp:extent cx="8642985" cy="4861560"/>
            <wp:effectExtent l="0" t="0" r="0" b="0"/>
            <wp:wrapSquare wrapText="bothSides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2985" cy="486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6F4E28" w14:textId="44163005" w:rsidR="00747FA8" w:rsidRDefault="00747FA8">
      <w:pPr>
        <w:pStyle w:val="Topptekst"/>
        <w:tabs>
          <w:tab w:val="clear" w:pos="5954"/>
          <w:tab w:val="clear" w:pos="9072"/>
        </w:tabs>
      </w:pPr>
    </w:p>
    <w:p w14:paraId="223D0157" w14:textId="099B3AC3" w:rsidR="00747FA8" w:rsidRDefault="00747FA8">
      <w:pPr>
        <w:pStyle w:val="Topptekst"/>
        <w:tabs>
          <w:tab w:val="clear" w:pos="5954"/>
          <w:tab w:val="clear" w:pos="9072"/>
        </w:tabs>
      </w:pPr>
    </w:p>
    <w:p w14:paraId="73B23FEA" w14:textId="16F86757" w:rsidR="00747FA8" w:rsidRDefault="00747FA8">
      <w:pPr>
        <w:pStyle w:val="Topptekst"/>
        <w:tabs>
          <w:tab w:val="clear" w:pos="5954"/>
          <w:tab w:val="clear" w:pos="9072"/>
        </w:tabs>
      </w:pPr>
    </w:p>
    <w:p w14:paraId="0C4E66F9" w14:textId="4A3E173B" w:rsidR="00747FA8" w:rsidRDefault="00747FA8">
      <w:pPr>
        <w:pStyle w:val="Topptekst"/>
        <w:tabs>
          <w:tab w:val="clear" w:pos="5954"/>
          <w:tab w:val="clear" w:pos="9072"/>
        </w:tabs>
      </w:pPr>
      <w:r w:rsidRPr="00130803">
        <w:rPr>
          <w:noProof/>
        </w:rPr>
        <w:lastRenderedPageBreak/>
        <w:drawing>
          <wp:inline distT="0" distB="0" distL="0" distR="0" wp14:anchorId="4B0E1749" wp14:editId="1E96A260">
            <wp:extent cx="8508237" cy="5105400"/>
            <wp:effectExtent l="0" t="0" r="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530294" cy="5118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A32A9" w14:textId="5195DE29" w:rsidR="00130803" w:rsidRDefault="00130803">
      <w:pPr>
        <w:pStyle w:val="Topptekst"/>
        <w:tabs>
          <w:tab w:val="clear" w:pos="5954"/>
          <w:tab w:val="clear" w:pos="9072"/>
        </w:tabs>
      </w:pPr>
    </w:p>
    <w:p w14:paraId="6758A08E" w14:textId="10255FF1" w:rsidR="00130803" w:rsidRPr="00130803" w:rsidRDefault="00130803" w:rsidP="00747FA8">
      <w:pPr>
        <w:pStyle w:val="Topptekst"/>
        <w:tabs>
          <w:tab w:val="clear" w:pos="5954"/>
          <w:tab w:val="clear" w:pos="9072"/>
        </w:tabs>
      </w:pPr>
    </w:p>
    <w:p w14:paraId="2257559F" w14:textId="4E78F9D3" w:rsidR="00130803" w:rsidRDefault="00130803" w:rsidP="00130803">
      <w:r w:rsidRPr="00130803">
        <w:rPr>
          <w:noProof/>
        </w:rPr>
        <w:lastRenderedPageBreak/>
        <w:drawing>
          <wp:inline distT="0" distB="0" distL="0" distR="0" wp14:anchorId="41B66580" wp14:editId="75EF95E9">
            <wp:extent cx="8314055" cy="5343525"/>
            <wp:effectExtent l="0" t="0" r="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341648" cy="536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4E6E7" w14:textId="466DDC18" w:rsidR="00130803" w:rsidRDefault="00130803" w:rsidP="00130803"/>
    <w:p w14:paraId="7FA15AE2" w14:textId="6C288BF5" w:rsidR="00130803" w:rsidRDefault="00130803" w:rsidP="00130803"/>
    <w:p w14:paraId="6A8E1995" w14:textId="38A98C8B" w:rsidR="00130803" w:rsidRDefault="00130803" w:rsidP="00130803">
      <w:r w:rsidRPr="00130803">
        <w:rPr>
          <w:noProof/>
        </w:rPr>
        <w:drawing>
          <wp:inline distT="0" distB="0" distL="0" distR="0" wp14:anchorId="413591DC" wp14:editId="08E2838F">
            <wp:extent cx="8280819" cy="4657725"/>
            <wp:effectExtent l="0" t="0" r="0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300409" cy="466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188C3" w14:textId="6E4D2E28" w:rsidR="00130803" w:rsidRDefault="00130803" w:rsidP="00130803"/>
    <w:p w14:paraId="21F0B197" w14:textId="0F578E4E" w:rsidR="00130803" w:rsidRPr="00130803" w:rsidRDefault="00130803" w:rsidP="00130803">
      <w:r w:rsidRPr="00130803">
        <w:rPr>
          <w:noProof/>
        </w:rPr>
        <w:lastRenderedPageBreak/>
        <w:drawing>
          <wp:inline distT="0" distB="0" distL="0" distR="0" wp14:anchorId="2CFB122A" wp14:editId="5EF4A586">
            <wp:extent cx="8432800" cy="5153025"/>
            <wp:effectExtent l="0" t="0" r="0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449864" cy="516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5C62A" w14:textId="7E501FC2" w:rsidR="00130803" w:rsidRPr="00130803" w:rsidRDefault="00130803" w:rsidP="00130803"/>
    <w:p w14:paraId="62DF41E5" w14:textId="7F170F8C" w:rsidR="00130803" w:rsidRDefault="00130803" w:rsidP="00130803">
      <w:pPr>
        <w:rPr>
          <w:rFonts w:ascii="Times New Roman" w:eastAsia="Times New Roman" w:hAnsi="Times New Roman" w:cs="Times New Roman"/>
          <w:sz w:val="24"/>
          <w:szCs w:val="20"/>
        </w:rPr>
      </w:pPr>
      <w:r w:rsidRPr="00130803">
        <w:rPr>
          <w:rFonts w:ascii="Times New Roman" w:eastAsia="Times New Roman" w:hAnsi="Times New Roman" w:cs="Times New Roman"/>
          <w:noProof/>
          <w:sz w:val="24"/>
          <w:szCs w:val="20"/>
        </w:rPr>
        <w:lastRenderedPageBreak/>
        <w:drawing>
          <wp:inline distT="0" distB="0" distL="0" distR="0" wp14:anchorId="4DFECCCE" wp14:editId="69B49DA7">
            <wp:extent cx="8568690" cy="5267325"/>
            <wp:effectExtent l="0" t="0" r="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576884" cy="527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C6DC3" w14:textId="0F3BA37E" w:rsidR="00130803" w:rsidRDefault="00130803" w:rsidP="00130803">
      <w:pPr>
        <w:rPr>
          <w:rFonts w:ascii="Times New Roman" w:eastAsia="Times New Roman" w:hAnsi="Times New Roman" w:cs="Times New Roman"/>
          <w:sz w:val="24"/>
          <w:szCs w:val="20"/>
        </w:rPr>
      </w:pPr>
    </w:p>
    <w:p w14:paraId="7DFBDDDB" w14:textId="77777777" w:rsidR="00130803" w:rsidRDefault="00130803" w:rsidP="00130803">
      <w:pPr>
        <w:rPr>
          <w:rFonts w:ascii="Times New Roman" w:eastAsia="Times New Roman" w:hAnsi="Times New Roman" w:cs="Times New Roman"/>
          <w:sz w:val="24"/>
          <w:szCs w:val="20"/>
        </w:rPr>
      </w:pPr>
    </w:p>
    <w:p w14:paraId="73A7F539" w14:textId="427B0688" w:rsidR="00130803" w:rsidRDefault="00130803" w:rsidP="00130803">
      <w:pPr>
        <w:tabs>
          <w:tab w:val="left" w:pos="3045"/>
        </w:tabs>
      </w:pPr>
      <w:r w:rsidRPr="00130803">
        <w:rPr>
          <w:noProof/>
        </w:rPr>
        <w:drawing>
          <wp:inline distT="0" distB="0" distL="0" distR="0" wp14:anchorId="64381749" wp14:editId="479EB027">
            <wp:extent cx="8500964" cy="4781550"/>
            <wp:effectExtent l="0" t="0" r="0" b="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517937" cy="4791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04B65F82" w14:textId="19677CA9" w:rsidR="00130803" w:rsidRDefault="00130803" w:rsidP="00130803">
      <w:pPr>
        <w:tabs>
          <w:tab w:val="left" w:pos="3045"/>
        </w:tabs>
      </w:pPr>
      <w:r w:rsidRPr="00130803">
        <w:rPr>
          <w:noProof/>
        </w:rPr>
        <w:lastRenderedPageBreak/>
        <w:drawing>
          <wp:inline distT="0" distB="0" distL="0" distR="0" wp14:anchorId="54D8737F" wp14:editId="12E75452">
            <wp:extent cx="8399358" cy="4724400"/>
            <wp:effectExtent l="0" t="0" r="0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421154" cy="473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63078" w14:textId="508DBE82" w:rsidR="00130803" w:rsidRDefault="00130803" w:rsidP="00130803">
      <w:pPr>
        <w:tabs>
          <w:tab w:val="left" w:pos="3045"/>
        </w:tabs>
      </w:pPr>
    </w:p>
    <w:p w14:paraId="68D26D7F" w14:textId="65D0B53E" w:rsidR="00130803" w:rsidRDefault="00130803" w:rsidP="00130803">
      <w:pPr>
        <w:tabs>
          <w:tab w:val="left" w:pos="3045"/>
        </w:tabs>
      </w:pPr>
      <w:r w:rsidRPr="00130803">
        <w:rPr>
          <w:noProof/>
        </w:rPr>
        <w:lastRenderedPageBreak/>
        <w:drawing>
          <wp:inline distT="0" distB="0" distL="0" distR="0" wp14:anchorId="25216623" wp14:editId="5C419434">
            <wp:extent cx="8331621" cy="4686300"/>
            <wp:effectExtent l="0" t="0" r="0" b="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349927" cy="4696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5FACC" w14:textId="0CFD9629" w:rsidR="00130803" w:rsidRDefault="00130803" w:rsidP="00130803">
      <w:pPr>
        <w:tabs>
          <w:tab w:val="left" w:pos="3045"/>
        </w:tabs>
      </w:pPr>
    </w:p>
    <w:p w14:paraId="77765757" w14:textId="44066BD1" w:rsidR="00130803" w:rsidRDefault="00130803" w:rsidP="00130803">
      <w:pPr>
        <w:tabs>
          <w:tab w:val="left" w:pos="3045"/>
        </w:tabs>
      </w:pPr>
      <w:r w:rsidRPr="00130803">
        <w:rPr>
          <w:noProof/>
        </w:rPr>
        <w:lastRenderedPageBreak/>
        <w:drawing>
          <wp:inline distT="0" distB="0" distL="0" distR="0" wp14:anchorId="469069F4" wp14:editId="4E12D93A">
            <wp:extent cx="8399358" cy="4724400"/>
            <wp:effectExtent l="0" t="0" r="0" b="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408640" cy="472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312BF" w14:textId="3A486569" w:rsidR="00130803" w:rsidRDefault="00130803" w:rsidP="00130803">
      <w:pPr>
        <w:tabs>
          <w:tab w:val="left" w:pos="3045"/>
        </w:tabs>
      </w:pPr>
    </w:p>
    <w:p w14:paraId="06674650" w14:textId="11CEE482" w:rsidR="00130803" w:rsidRDefault="00130803" w:rsidP="00130803">
      <w:pPr>
        <w:tabs>
          <w:tab w:val="left" w:pos="3045"/>
        </w:tabs>
      </w:pPr>
      <w:r w:rsidRPr="00130803">
        <w:rPr>
          <w:noProof/>
        </w:rPr>
        <w:lastRenderedPageBreak/>
        <w:drawing>
          <wp:inline distT="0" distB="0" distL="0" distR="0" wp14:anchorId="6E383AF4" wp14:editId="1035A14A">
            <wp:extent cx="8280819" cy="4657725"/>
            <wp:effectExtent l="0" t="0" r="0" b="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99922" cy="466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109E5" w14:textId="292EB314" w:rsidR="00130803" w:rsidRDefault="00130803" w:rsidP="00130803">
      <w:pPr>
        <w:tabs>
          <w:tab w:val="left" w:pos="3045"/>
        </w:tabs>
      </w:pPr>
    </w:p>
    <w:p w14:paraId="7F98D3AA" w14:textId="528A3A32" w:rsidR="00130803" w:rsidRDefault="00130803" w:rsidP="00130803">
      <w:pPr>
        <w:tabs>
          <w:tab w:val="left" w:pos="3045"/>
        </w:tabs>
      </w:pPr>
      <w:r w:rsidRPr="00130803">
        <w:rPr>
          <w:noProof/>
        </w:rPr>
        <w:lastRenderedPageBreak/>
        <w:drawing>
          <wp:inline distT="0" distB="0" distL="0" distR="0" wp14:anchorId="325FD9FC" wp14:editId="0D2C75B3">
            <wp:extent cx="8433227" cy="4743450"/>
            <wp:effectExtent l="0" t="0" r="0" b="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447963" cy="475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769A2" w14:textId="3B640BAB" w:rsidR="00130803" w:rsidRDefault="00130803" w:rsidP="00130803">
      <w:pPr>
        <w:tabs>
          <w:tab w:val="left" w:pos="3045"/>
        </w:tabs>
      </w:pPr>
    </w:p>
    <w:p w14:paraId="08208567" w14:textId="7F8A21E0" w:rsidR="00130803" w:rsidRDefault="00130803" w:rsidP="00130803">
      <w:pPr>
        <w:tabs>
          <w:tab w:val="left" w:pos="3045"/>
        </w:tabs>
      </w:pPr>
      <w:r w:rsidRPr="00130803">
        <w:rPr>
          <w:noProof/>
        </w:rPr>
        <w:lastRenderedPageBreak/>
        <w:drawing>
          <wp:inline distT="0" distB="0" distL="0" distR="0" wp14:anchorId="1C2220C2" wp14:editId="6279E07B">
            <wp:extent cx="8585634" cy="4829175"/>
            <wp:effectExtent l="0" t="0" r="0" b="0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591626" cy="483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288A8" w14:textId="3A14747E" w:rsidR="00130803" w:rsidRDefault="00130803" w:rsidP="00130803">
      <w:pPr>
        <w:tabs>
          <w:tab w:val="left" w:pos="3045"/>
        </w:tabs>
      </w:pPr>
    </w:p>
    <w:p w14:paraId="3DC5DD71" w14:textId="3E48B046" w:rsidR="00130803" w:rsidRDefault="00130803" w:rsidP="00130803">
      <w:pPr>
        <w:tabs>
          <w:tab w:val="left" w:pos="3045"/>
        </w:tabs>
      </w:pPr>
      <w:r w:rsidRPr="00130803">
        <w:rPr>
          <w:noProof/>
        </w:rPr>
        <w:lastRenderedPageBreak/>
        <w:drawing>
          <wp:inline distT="0" distB="0" distL="0" distR="0" wp14:anchorId="264179DE" wp14:editId="44B7BEC3">
            <wp:extent cx="8636437" cy="4857750"/>
            <wp:effectExtent l="0" t="0" r="0" b="0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646081" cy="486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F342A" w14:textId="35F3B9F0" w:rsidR="00130803" w:rsidRDefault="00130803" w:rsidP="00130803">
      <w:pPr>
        <w:tabs>
          <w:tab w:val="left" w:pos="3045"/>
        </w:tabs>
      </w:pPr>
    </w:p>
    <w:p w14:paraId="6230F6BD" w14:textId="63B4C51C" w:rsidR="00130803" w:rsidRDefault="00130803" w:rsidP="00130803">
      <w:pPr>
        <w:tabs>
          <w:tab w:val="left" w:pos="3045"/>
        </w:tabs>
      </w:pPr>
      <w:r w:rsidRPr="00130803">
        <w:rPr>
          <w:noProof/>
        </w:rPr>
        <w:lastRenderedPageBreak/>
        <w:drawing>
          <wp:inline distT="0" distB="0" distL="0" distR="0" wp14:anchorId="0700CBA9" wp14:editId="1EAFA965">
            <wp:extent cx="8585634" cy="4829175"/>
            <wp:effectExtent l="0" t="0" r="0" b="0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600117" cy="483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AA45B" w14:textId="5D8D2575" w:rsidR="00130803" w:rsidRDefault="00130803" w:rsidP="00130803">
      <w:pPr>
        <w:tabs>
          <w:tab w:val="left" w:pos="3045"/>
        </w:tabs>
      </w:pPr>
    </w:p>
    <w:p w14:paraId="0AE2E15C" w14:textId="49382CA7" w:rsidR="00130803" w:rsidRDefault="00130803" w:rsidP="00130803">
      <w:pPr>
        <w:tabs>
          <w:tab w:val="left" w:pos="3045"/>
        </w:tabs>
      </w:pPr>
      <w:r w:rsidRPr="00130803">
        <w:rPr>
          <w:noProof/>
        </w:rPr>
        <w:lastRenderedPageBreak/>
        <w:drawing>
          <wp:inline distT="0" distB="0" distL="0" distR="0" wp14:anchorId="4077E343" wp14:editId="76BD9A02">
            <wp:extent cx="8517897" cy="4791075"/>
            <wp:effectExtent l="0" t="0" r="0" b="0"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527019" cy="479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5E3DB" w14:textId="03B81525" w:rsidR="00130803" w:rsidRDefault="00130803" w:rsidP="00130803">
      <w:pPr>
        <w:tabs>
          <w:tab w:val="left" w:pos="3045"/>
        </w:tabs>
      </w:pPr>
    </w:p>
    <w:p w14:paraId="480FEDEE" w14:textId="2FA51178" w:rsidR="00130803" w:rsidRDefault="00130803" w:rsidP="00130803">
      <w:pPr>
        <w:tabs>
          <w:tab w:val="left" w:pos="3045"/>
        </w:tabs>
      </w:pPr>
      <w:r w:rsidRPr="00130803">
        <w:rPr>
          <w:noProof/>
        </w:rPr>
        <w:lastRenderedPageBreak/>
        <w:drawing>
          <wp:inline distT="0" distB="0" distL="0" distR="0" wp14:anchorId="0FBC3760" wp14:editId="2988E4B8">
            <wp:extent cx="8399358" cy="4724400"/>
            <wp:effectExtent l="0" t="0" r="0" b="0"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408209" cy="472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BE702" w14:textId="621BEB23" w:rsidR="00130803" w:rsidRDefault="00130803" w:rsidP="00130803">
      <w:pPr>
        <w:tabs>
          <w:tab w:val="left" w:pos="3045"/>
        </w:tabs>
      </w:pPr>
    </w:p>
    <w:p w14:paraId="64187BE6" w14:textId="147E162C" w:rsidR="00130803" w:rsidRDefault="00130803" w:rsidP="00130803">
      <w:pPr>
        <w:tabs>
          <w:tab w:val="left" w:pos="3045"/>
        </w:tabs>
      </w:pPr>
      <w:r w:rsidRPr="00130803">
        <w:rPr>
          <w:noProof/>
        </w:rPr>
        <w:lastRenderedPageBreak/>
        <w:drawing>
          <wp:inline distT="0" distB="0" distL="0" distR="0" wp14:anchorId="7A43C8BE" wp14:editId="10DD981B">
            <wp:extent cx="8500963" cy="4781550"/>
            <wp:effectExtent l="0" t="0" r="0" b="0"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508070" cy="478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5633C" w14:textId="253528F8" w:rsidR="00130803" w:rsidRDefault="00130803" w:rsidP="00130803">
      <w:pPr>
        <w:tabs>
          <w:tab w:val="left" w:pos="3045"/>
        </w:tabs>
      </w:pPr>
    </w:p>
    <w:p w14:paraId="03718711" w14:textId="7B218ECE" w:rsidR="00130803" w:rsidRDefault="00130803" w:rsidP="00130803">
      <w:pPr>
        <w:tabs>
          <w:tab w:val="left" w:pos="3045"/>
        </w:tabs>
      </w:pPr>
      <w:r w:rsidRPr="00130803">
        <w:rPr>
          <w:noProof/>
        </w:rPr>
        <w:lastRenderedPageBreak/>
        <w:drawing>
          <wp:inline distT="0" distB="0" distL="0" distR="0" wp14:anchorId="03FCB3A0" wp14:editId="40586530">
            <wp:extent cx="8517897" cy="4791075"/>
            <wp:effectExtent l="0" t="0" r="0" b="0"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529823" cy="479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06348" w14:textId="562C1FD0" w:rsidR="00130803" w:rsidRDefault="00130803" w:rsidP="00130803">
      <w:pPr>
        <w:tabs>
          <w:tab w:val="left" w:pos="3045"/>
        </w:tabs>
      </w:pPr>
    </w:p>
    <w:p w14:paraId="75CD652C" w14:textId="10B1B0DE" w:rsidR="00130803" w:rsidRDefault="00130803" w:rsidP="00130803">
      <w:pPr>
        <w:tabs>
          <w:tab w:val="left" w:pos="3045"/>
        </w:tabs>
      </w:pPr>
      <w:r w:rsidRPr="00130803">
        <w:rPr>
          <w:noProof/>
        </w:rPr>
        <w:lastRenderedPageBreak/>
        <w:drawing>
          <wp:inline distT="0" distB="0" distL="0" distR="0" wp14:anchorId="6DDD52F1" wp14:editId="7A2B0426">
            <wp:extent cx="8263885" cy="4648200"/>
            <wp:effectExtent l="0" t="0" r="0" b="0"/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272839" cy="465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AFA69" w14:textId="46C0D6BA" w:rsidR="00130803" w:rsidRDefault="00130803" w:rsidP="00130803">
      <w:pPr>
        <w:tabs>
          <w:tab w:val="left" w:pos="3045"/>
        </w:tabs>
      </w:pPr>
    </w:p>
    <w:p w14:paraId="6EFA89B0" w14:textId="08A0393B" w:rsidR="00130803" w:rsidRPr="00130803" w:rsidRDefault="00130803" w:rsidP="00130803">
      <w:pPr>
        <w:tabs>
          <w:tab w:val="left" w:pos="3045"/>
        </w:tabs>
      </w:pPr>
      <w:r w:rsidRPr="00130803">
        <w:rPr>
          <w:noProof/>
        </w:rPr>
        <w:lastRenderedPageBreak/>
        <w:drawing>
          <wp:inline distT="0" distB="0" distL="0" distR="0" wp14:anchorId="05C04229" wp14:editId="17CBE3F8">
            <wp:extent cx="8602568" cy="483870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624924" cy="4851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0803" w:rsidRPr="00130803" w:rsidSect="00130803">
      <w:pgSz w:w="16840" w:h="11907" w:orient="landscape" w:code="9"/>
      <w:pgMar w:top="1701" w:right="1531" w:bottom="1418" w:left="1985" w:header="340" w:footer="340" w:gutter="0"/>
      <w:paperSrc w:first="1516" w:other="1516"/>
      <w:cols w:space="708"/>
      <w:titlePg/>
      <w:docGrid w:linePitch="326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B70E13" w14:textId="77777777" w:rsidR="008A3CEE" w:rsidRDefault="008A3CEE" w:rsidP="00B8642F">
      <w:r>
        <w:separator/>
      </w:r>
    </w:p>
  </w:endnote>
  <w:endnote w:type="continuationSeparator" w:id="0">
    <w:p w14:paraId="2BAF85D6" w14:textId="77777777" w:rsidR="008A3CEE" w:rsidRDefault="008A3CEE" w:rsidP="00B864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A63D16" w14:textId="77777777" w:rsidR="008A3CEE" w:rsidRDefault="008A3CEE" w:rsidP="00B8642F">
      <w:r>
        <w:separator/>
      </w:r>
    </w:p>
  </w:footnote>
  <w:footnote w:type="continuationSeparator" w:id="0">
    <w:p w14:paraId="0CAD65E1" w14:textId="77777777" w:rsidR="008A3CEE" w:rsidRDefault="008A3CEE" w:rsidP="00B864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B0394D" w14:textId="4B490086" w:rsidR="009A324C" w:rsidRDefault="002E0048">
    <w:pPr>
      <w:pStyle w:val="Adressat"/>
      <w:ind w:right="-710"/>
      <w:jc w:val="right"/>
      <w:rPr>
        <w:sz w:val="16"/>
      </w:rPr>
    </w:pPr>
    <w:r>
      <w:rPr>
        <w:noProof/>
      </w:rPr>
      <w:drawing>
        <wp:inline distT="0" distB="0" distL="0" distR="0" wp14:anchorId="43EC4A3D" wp14:editId="04F1E529">
          <wp:extent cx="2209800" cy="1181100"/>
          <wp:effectExtent l="0" t="0" r="0" b="0"/>
          <wp:docPr id="30" name="Bild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800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0932135" w14:textId="77777777" w:rsidR="009A324C" w:rsidRDefault="009A324C">
    <w:pPr>
      <w:pStyle w:val="Topptekst"/>
      <w:rPr>
        <w:rStyle w:val="Sidetall"/>
        <w:b/>
      </w:rPr>
    </w:pPr>
    <w:bookmarkStart w:id="1" w:name="avd"/>
    <w:bookmarkEnd w:id="1"/>
  </w:p>
  <w:p w14:paraId="476DA6C0" w14:textId="77777777" w:rsidR="009A324C" w:rsidRDefault="008A3CEE">
    <w:pPr>
      <w:pStyle w:val="Topptekst"/>
      <w:rPr>
        <w:rStyle w:val="Sidetall"/>
        <w:b/>
      </w:rPr>
    </w:pPr>
    <w:bookmarkStart w:id="2" w:name="logo"/>
    <w:r>
      <w:rPr>
        <w:rStyle w:val="Sidetall"/>
        <w:b/>
      </w:rPr>
      <w:tab/>
    </w:r>
    <w:r>
      <w:rPr>
        <w:rStyle w:val="Sidetall"/>
        <w:b/>
      </w:rPr>
      <w:tab/>
    </w:r>
    <w:bookmarkEnd w:id="2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ocumentProtection w:edit="readOnly" w:enforcement="1"/>
  <w:defaultTabStop w:val="708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28D"/>
    <w:rsid w:val="00130803"/>
    <w:rsid w:val="002A6E3D"/>
    <w:rsid w:val="002E0048"/>
    <w:rsid w:val="0044770C"/>
    <w:rsid w:val="0056228D"/>
    <w:rsid w:val="00747FA8"/>
    <w:rsid w:val="008A3CEE"/>
    <w:rsid w:val="009A324C"/>
    <w:rsid w:val="009F105D"/>
    <w:rsid w:val="00CA7851"/>
    <w:rsid w:val="00D21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65DFF316"/>
  <w15:docId w15:val="{8B9C32B0-42AE-414A-AFC5-BE10DEF0D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0048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Overskrift1">
    <w:name w:val="heading 1"/>
    <w:basedOn w:val="Normal"/>
    <w:next w:val="Normal"/>
    <w:qFormat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kern w:val="28"/>
      <w:sz w:val="28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semiHidden/>
    <w:pPr>
      <w:tabs>
        <w:tab w:val="left" w:pos="5954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Bunntekst">
    <w:name w:val="footer"/>
    <w:basedOn w:val="Normal"/>
    <w:semiHidden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revhode">
    <w:name w:val="Brevhode"/>
    <w:basedOn w:val="Normal"/>
    <w:pPr>
      <w:tabs>
        <w:tab w:val="left" w:pos="1701"/>
        <w:tab w:val="left" w:pos="4253"/>
        <w:tab w:val="left" w:pos="5954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dressat">
    <w:name w:val="Adressat"/>
    <w:basedOn w:val="Brevhode"/>
  </w:style>
  <w:style w:type="character" w:styleId="Sidetall">
    <w:name w:val="page number"/>
    <w:basedOn w:val="Standardskriftforavsnitt"/>
    <w:semiHidden/>
  </w:style>
  <w:style w:type="character" w:styleId="Merknadsreferanse">
    <w:name w:val="annotation reference"/>
    <w:basedOn w:val="Standardskriftforavsnitt"/>
    <w:semiHidden/>
    <w:rPr>
      <w:sz w:val="16"/>
      <w:szCs w:val="16"/>
    </w:rPr>
  </w:style>
  <w:style w:type="paragraph" w:styleId="Merknadstekst">
    <w:name w:val="annotation text"/>
    <w:basedOn w:val="Normal"/>
    <w:semiHidden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Hyperkobling">
    <w:name w:val="Hyperlink"/>
    <w:basedOn w:val="Standardskriftforavsnitt"/>
    <w:semiHidden/>
    <w:rPr>
      <w:color w:val="0000FF"/>
      <w:u w:val="single"/>
    </w:rPr>
  </w:style>
  <w:style w:type="paragraph" w:customStyle="1" w:styleId="Default">
    <w:name w:val="Default"/>
    <w:rsid w:val="002E0048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microsoft.com/office/2006/relationships/keyMapCustomizations" Target="customization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osl-public-360\docprod\templates\NBO_blankm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NBO_blankmal</Template>
  <TotalTime>1</TotalTime>
  <Pages>29</Pages>
  <Words>209</Words>
  <Characters>1109</Characters>
  <Application>Microsoft Office Word</Application>
  <DocSecurity>12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Vår saksbehandler</vt:lpstr>
    </vt:vector>
  </TitlesOfParts>
  <Company>SNI</Company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Vår saksbehandler</dc:title>
  <dc:creator>Ailin Wigelius</dc:creator>
  <cp:lastModifiedBy>Ailin Wigelius</cp:lastModifiedBy>
  <cp:revision>2</cp:revision>
  <cp:lastPrinted>2007-02-20T10:30:00Z</cp:lastPrinted>
  <dcterms:created xsi:type="dcterms:W3CDTF">2020-03-13T13:18:00Z</dcterms:created>
  <dcterms:modified xsi:type="dcterms:W3CDTF">2020-03-13T13:18:00Z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vdelingsLeder">
    <vt:lpwstr>
    </vt:lpwstr>
  </property>
  <property fmtid="{D5CDD505-2E9C-101B-9397-08002B2CF9AE}" pid="3" name="KontorLeder">
    <vt:lpwstr>
    </vt:lpwstr>
  </property>
  <property fmtid="{D5CDD505-2E9C-101B-9397-08002B2CF9AE}" pid="4" name="Saksbehandler">
    <vt:lpwstr>
    </vt:lpwstr>
  </property>
  <property fmtid="{D5CDD505-2E9C-101B-9397-08002B2CF9AE}" pid="5" name="Datert">
    <vt:lpwstr>
    </vt:lpwstr>
  </property>
  <property fmtid="{D5CDD505-2E9C-101B-9397-08002B2CF9AE}" pid="6" name="docId">
    <vt:lpwstr>618268</vt:lpwstr>
  </property>
  <property fmtid="{D5CDD505-2E9C-101B-9397-08002B2CF9AE}" pid="7" name="templateId">
    <vt:lpwstr>200007</vt:lpwstr>
  </property>
  <property fmtid="{D5CDD505-2E9C-101B-9397-08002B2CF9AE}" pid="8" name="templateFilePath">
    <vt:lpwstr>\\OSL-PUBLIC-360\docprod\templates\NBO_blankmal.dotx</vt:lpwstr>
  </property>
  <property fmtid="{D5CDD505-2E9C-101B-9397-08002B2CF9AE}" pid="9" name="filePathOneNote">
    <vt:lpwstr>\\OSL-PUBLIC-360\360users\onenote\bs\awigelius\</vt:lpwstr>
  </property>
  <property fmtid="{D5CDD505-2E9C-101B-9397-08002B2CF9AE}" pid="10" name="comment">
    <vt:lpwstr>Strategi og arbeidsplan 2020- 2024</vt:lpwstr>
  </property>
  <property fmtid="{D5CDD505-2E9C-101B-9397-08002B2CF9AE}" pid="11" name="sourceId">
    <vt:lpwstr>618268</vt:lpwstr>
  </property>
  <property fmtid="{D5CDD505-2E9C-101B-9397-08002B2CF9AE}" pid="12" name="module">
    <vt:lpwstr>Document</vt:lpwstr>
  </property>
  <property fmtid="{D5CDD505-2E9C-101B-9397-08002B2CF9AE}" pid="13" name="customParams">
    <vt:lpwstr>
    </vt:lpwstr>
  </property>
  <property fmtid="{D5CDD505-2E9C-101B-9397-08002B2CF9AE}" pid="14" name="createdBy">
    <vt:lpwstr>Ailin Wigelius</vt:lpwstr>
  </property>
  <property fmtid="{D5CDD505-2E9C-101B-9397-08002B2CF9AE}" pid="15" name="modifiedBy">
    <vt:lpwstr>Ailin Wigelius</vt:lpwstr>
  </property>
  <property fmtid="{D5CDD505-2E9C-101B-9397-08002B2CF9AE}" pid="16" name="serverName">
    <vt:lpwstr>p360.bondelaget.no</vt:lpwstr>
  </property>
  <property fmtid="{D5CDD505-2E9C-101B-9397-08002B2CF9AE}" pid="17" name="externalUser">
    <vt:lpwstr>
    </vt:lpwstr>
  </property>
  <property fmtid="{D5CDD505-2E9C-101B-9397-08002B2CF9AE}" pid="18" name="currentVerId">
    <vt:lpwstr>595358</vt:lpwstr>
  </property>
  <property fmtid="{D5CDD505-2E9C-101B-9397-08002B2CF9AE}" pid="19" name="Operation">
    <vt:lpwstr>ProduceFile</vt:lpwstr>
  </property>
  <property fmtid="{D5CDD505-2E9C-101B-9397-08002B2CF9AE}" pid="20" name="BackOfficeType">
    <vt:lpwstr>growBusiness Solutions</vt:lpwstr>
  </property>
  <property fmtid="{D5CDD505-2E9C-101B-9397-08002B2CF9AE}" pid="21" name="Server">
    <vt:lpwstr>p360.bondelaget.no</vt:lpwstr>
  </property>
  <property fmtid="{D5CDD505-2E9C-101B-9397-08002B2CF9AE}" pid="22" name="Protocol">
    <vt:lpwstr>off</vt:lpwstr>
  </property>
  <property fmtid="{D5CDD505-2E9C-101B-9397-08002B2CF9AE}" pid="23" name="Site">
    <vt:lpwstr>/locator.aspx</vt:lpwstr>
  </property>
  <property fmtid="{D5CDD505-2E9C-101B-9397-08002B2CF9AE}" pid="24" name="FileID">
    <vt:lpwstr>774945</vt:lpwstr>
  </property>
  <property fmtid="{D5CDD505-2E9C-101B-9397-08002B2CF9AE}" pid="25" name="VerID">
    <vt:lpwstr>0</vt:lpwstr>
  </property>
  <property fmtid="{D5CDD505-2E9C-101B-9397-08002B2CF9AE}" pid="26" name="FilePath">
    <vt:lpwstr>\\OSL-PUBLIC-360\360users\work\bs\awigelius</vt:lpwstr>
  </property>
  <property fmtid="{D5CDD505-2E9C-101B-9397-08002B2CF9AE}" pid="27" name="FileName">
    <vt:lpwstr>19-00635-10 SAK 9 Strategi og arbeidsplan 2020- 2024 774945_595358_0.DOCX</vt:lpwstr>
  </property>
  <property fmtid="{D5CDD505-2E9C-101B-9397-08002B2CF9AE}" pid="28" name="FullFileName">
    <vt:lpwstr>\\OSL-PUBLIC-360\360users\work\bs\awigelius\19-00635-10 SAK 9 Strategi og arbeidsplan 2020- 2024 774945_595358_0.DOCX</vt:lpwstr>
  </property>
</Properties>
</file>