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111"/>
        <w:gridCol w:w="1950"/>
      </w:tblGrid>
      <w:tr w:rsidR="0076720F" w:rsidTr="00236F33">
        <w:trPr>
          <w:trHeight w:val="1701"/>
        </w:trPr>
        <w:tc>
          <w:tcPr>
            <w:tcW w:w="3227" w:type="dxa"/>
          </w:tcPr>
          <w:p w:rsidR="0076720F" w:rsidRDefault="00C16078">
            <w:bookmarkStart w:id="0" w:name="_GoBack"/>
            <w:bookmarkEnd w:id="0"/>
            <w:r>
              <w:rPr>
                <w:noProof/>
                <w:lang w:eastAsia="nb-NO"/>
              </w:rPr>
              <w:drawing>
                <wp:inline distT="0" distB="0" distL="0" distR="0">
                  <wp:extent cx="1428750" cy="817145"/>
                  <wp:effectExtent l="19050" t="0" r="0" b="2005"/>
                  <wp:docPr id="3" name="Bilde 3" descr="N:\Finn Erlend\Logo\Bondelaget-logo_sto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Finn Erlend\Logo\Bondelaget-logo_sto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1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6720F" w:rsidRDefault="002F7E0C">
            <w:r>
              <w:rPr>
                <w:noProof/>
                <w:lang w:eastAsia="nb-NO"/>
              </w:rPr>
              <w:drawing>
                <wp:inline distT="0" distB="0" distL="0" distR="0">
                  <wp:extent cx="1857375" cy="667757"/>
                  <wp:effectExtent l="19050" t="0" r="9525" b="0"/>
                  <wp:docPr id="2" name="Bilde 1" descr="C:\Users\FOdegard\AppData\Local\Microsoft\Windows\Temporary Internet Files\Content.Outlook\I47P26TJ\sauoggeitlogo_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degard\AppData\Local\Microsoft\Windows\Temporary Internet Files\Content.Outlook\I47P26TJ\sauoggeitlogo_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6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76720F" w:rsidRDefault="00236F33">
            <w:r w:rsidRPr="00236F33">
              <w:rPr>
                <w:noProof/>
                <w:lang w:eastAsia="nb-NO"/>
              </w:rPr>
              <w:drawing>
                <wp:inline distT="0" distB="0" distL="0" distR="0">
                  <wp:extent cx="523875" cy="827660"/>
                  <wp:effectExtent l="19050" t="0" r="9525" b="0"/>
                  <wp:docPr id="7" name="Bilde 1" descr="N:\Finn Erlend\Logo\NB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Finn Erlend\Logo\NB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58" cy="82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4D4" w:rsidRDefault="00C114D4" w:rsidP="00C114D4"/>
    <w:p w:rsidR="0036512F" w:rsidRDefault="0036512F" w:rsidP="00C114D4">
      <w:pPr>
        <w:jc w:val="right"/>
      </w:pPr>
    </w:p>
    <w:p w:rsidR="006F1868" w:rsidRDefault="00DF4E13" w:rsidP="00B9736D">
      <w:r>
        <w:t>Til</w:t>
      </w:r>
    </w:p>
    <w:p w:rsidR="006B411C" w:rsidRDefault="006B411C" w:rsidP="006B411C">
      <w:r>
        <w:t>Klima</w:t>
      </w:r>
      <w:r w:rsidR="00596A8E">
        <w:t>-</w:t>
      </w:r>
      <w:r>
        <w:t xml:space="preserve"> og miljøminister Vidar Helgesen</w:t>
      </w:r>
    </w:p>
    <w:p w:rsidR="0053396B" w:rsidRDefault="0053396B" w:rsidP="006B411C">
      <w:r>
        <w:t>Landbruks- og matminister Jon Georg Dale</w:t>
      </w:r>
    </w:p>
    <w:p w:rsidR="0063773C" w:rsidRDefault="0063773C" w:rsidP="006B411C"/>
    <w:p w:rsidR="001166C0" w:rsidRDefault="001166C0" w:rsidP="00B9736D"/>
    <w:p w:rsidR="009C100F" w:rsidRDefault="009C100F" w:rsidP="00B973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66C0">
        <w:tab/>
      </w:r>
      <w:r w:rsidR="0053396B">
        <w:t>9</w:t>
      </w:r>
      <w:r w:rsidR="009C40BC">
        <w:t xml:space="preserve">. </w:t>
      </w:r>
      <w:r w:rsidR="0053396B">
        <w:t>Juni</w:t>
      </w:r>
      <w:r>
        <w:t xml:space="preserve"> 2017</w:t>
      </w:r>
    </w:p>
    <w:p w:rsidR="009C100F" w:rsidRDefault="009C100F" w:rsidP="00B9736D"/>
    <w:p w:rsidR="009C100F" w:rsidRDefault="009C100F" w:rsidP="00B9736D"/>
    <w:p w:rsidR="009C100F" w:rsidRPr="009C100F" w:rsidRDefault="0053396B" w:rsidP="009C100F">
      <w:pPr>
        <w:jc w:val="center"/>
        <w:rPr>
          <w:b/>
        </w:rPr>
      </w:pPr>
      <w:r>
        <w:rPr>
          <w:b/>
        </w:rPr>
        <w:t>Invitasjon til</w:t>
      </w:r>
      <w:r w:rsidR="00563544">
        <w:rPr>
          <w:b/>
        </w:rPr>
        <w:t xml:space="preserve"> hastemøte og befaring på Gran på</w:t>
      </w:r>
      <w:r>
        <w:rPr>
          <w:b/>
        </w:rPr>
        <w:t xml:space="preserve"> Hadeland</w:t>
      </w:r>
    </w:p>
    <w:p w:rsidR="00EE6E12" w:rsidRDefault="009C100F" w:rsidP="009C100F">
      <w:r w:rsidRPr="00EF2E2B">
        <w:t xml:space="preserve">Norges Bondelag, Norsk Bonde- og Småbrukarlag og Norsk Sau og Geit </w:t>
      </w:r>
      <w:r w:rsidR="0053396B">
        <w:t xml:space="preserve">viser til brev av 8. juni hvor vi ber om hastemøte i forbindelse med ulveangrepene i Hurdal kommune og Gran kommune. </w:t>
      </w:r>
    </w:p>
    <w:p w:rsidR="00EE6E12" w:rsidRDefault="00EE6E12" w:rsidP="009C100F"/>
    <w:p w:rsidR="00B31D1C" w:rsidRDefault="0053396B" w:rsidP="009C100F">
      <w:r>
        <w:t xml:space="preserve">Vi inviterer med dette </w:t>
      </w:r>
      <w:r w:rsidR="00EE6E12">
        <w:t xml:space="preserve">begge </w:t>
      </w:r>
      <w:r>
        <w:t xml:space="preserve">statsrådene til </w:t>
      </w:r>
      <w:r w:rsidR="00EE6E12">
        <w:t xml:space="preserve">Gran sauebeitelag på Hadeland hvor vi kombinerer hastemøtet med befaring i beiteområdet. Vi vil </w:t>
      </w:r>
      <w:r w:rsidR="0021235D">
        <w:t xml:space="preserve">først gjennomføre en befaring i beiteområdet sammen med beitebrukere og personer fra det interkommunale fellingslaget og deretter gjennomføre hastemøtet i et </w:t>
      </w:r>
      <w:r w:rsidR="00EE6E12">
        <w:t xml:space="preserve">egnet </w:t>
      </w:r>
      <w:r w:rsidR="00B31D1C">
        <w:t>møte</w:t>
      </w:r>
      <w:r w:rsidR="00EE6E12">
        <w:t xml:space="preserve">lokale </w:t>
      </w:r>
      <w:r w:rsidR="00B31D1C">
        <w:t>i nærheten.</w:t>
      </w:r>
      <w:r w:rsidR="00EE6E12">
        <w:t xml:space="preserve"> </w:t>
      </w:r>
      <w:r>
        <w:t xml:space="preserve">Situasjonen er svært </w:t>
      </w:r>
      <w:r w:rsidR="00B31D1C">
        <w:t xml:space="preserve">dramatisk for </w:t>
      </w:r>
      <w:r>
        <w:t>berørte beitebrukere</w:t>
      </w:r>
      <w:r w:rsidR="0021235D">
        <w:t xml:space="preserve"> og ulveangrepene har resultert i st</w:t>
      </w:r>
      <w:r w:rsidR="00B31D1C">
        <w:t>ore lidelser for beitedyra</w:t>
      </w:r>
      <w:r>
        <w:t xml:space="preserve">. </w:t>
      </w:r>
    </w:p>
    <w:p w:rsidR="00B31D1C" w:rsidRDefault="00B31D1C" w:rsidP="009C100F"/>
    <w:p w:rsidR="00D96FD2" w:rsidRPr="002478C1" w:rsidRDefault="00B31D1C" w:rsidP="00D96FD2">
      <w:r>
        <w:t xml:space="preserve">Vi </w:t>
      </w:r>
      <w:r w:rsidR="000572E4">
        <w:t xml:space="preserve">ber </w:t>
      </w:r>
      <w:r>
        <w:t xml:space="preserve">statsrådene </w:t>
      </w:r>
      <w:r w:rsidR="000572E4">
        <w:t>avsette</w:t>
      </w:r>
      <w:r>
        <w:t xml:space="preserve"> tid til </w:t>
      </w:r>
      <w:r w:rsidR="0021235D">
        <w:t>befaring og hastemøte</w:t>
      </w:r>
      <w:r w:rsidR="000572E4">
        <w:t xml:space="preserve">. I en vanskelig situasjon er god dialog mellom næring og myndigheter særlig viktig. </w:t>
      </w:r>
    </w:p>
    <w:p w:rsidR="00D96FD2" w:rsidRDefault="00D96FD2" w:rsidP="00D96FD2">
      <w:pPr>
        <w:rPr>
          <w:lang w:val="nn-NO"/>
        </w:rPr>
      </w:pPr>
    </w:p>
    <w:p w:rsidR="00B31D1C" w:rsidRPr="00F914D2" w:rsidRDefault="00B31D1C" w:rsidP="00D96FD2">
      <w:pPr>
        <w:rPr>
          <w:lang w:val="nn-NO"/>
        </w:rPr>
      </w:pPr>
    </w:p>
    <w:p w:rsidR="00D96FD2" w:rsidRDefault="00D96FD2" w:rsidP="00D96FD2">
      <w:pPr>
        <w:rPr>
          <w:lang w:val="nn-NO"/>
        </w:rPr>
      </w:pPr>
      <w:r>
        <w:rPr>
          <w:lang w:val="nn-NO"/>
        </w:rPr>
        <w:t>Lars Petter Bartnes</w:t>
      </w:r>
      <w:r>
        <w:rPr>
          <w:lang w:val="nn-NO"/>
        </w:rPr>
        <w:tab/>
      </w:r>
      <w:r>
        <w:rPr>
          <w:lang w:val="nn-NO"/>
        </w:rPr>
        <w:tab/>
        <w:t>Kjell Erik Ber</w:t>
      </w:r>
      <w:r w:rsidR="00F274D1">
        <w:rPr>
          <w:lang w:val="nn-NO"/>
        </w:rPr>
        <w:t>n</w:t>
      </w:r>
      <w:r>
        <w:rPr>
          <w:lang w:val="nn-NO"/>
        </w:rPr>
        <w:t>tsen</w:t>
      </w:r>
      <w:r w:rsidRPr="00F914D2">
        <w:rPr>
          <w:lang w:val="nn-NO"/>
        </w:rPr>
        <w:tab/>
      </w:r>
      <w:r w:rsidRPr="00F914D2">
        <w:rPr>
          <w:lang w:val="nn-NO"/>
        </w:rPr>
        <w:tab/>
      </w:r>
      <w:r>
        <w:rPr>
          <w:lang w:val="nn-NO"/>
        </w:rPr>
        <w:t xml:space="preserve">Merete Furuberg </w:t>
      </w:r>
      <w:r>
        <w:rPr>
          <w:lang w:val="nn-NO"/>
        </w:rPr>
        <w:tab/>
      </w:r>
    </w:p>
    <w:p w:rsidR="00D96FD2" w:rsidRPr="00F914D2" w:rsidRDefault="00D96FD2" w:rsidP="00D96FD2">
      <w:pPr>
        <w:rPr>
          <w:lang w:val="nn-NO"/>
        </w:rPr>
      </w:pPr>
      <w:r w:rsidRPr="00F914D2">
        <w:rPr>
          <w:lang w:val="nn-NO"/>
        </w:rPr>
        <w:t>Norges Bondelag</w:t>
      </w:r>
      <w:r w:rsidRPr="00F914D2">
        <w:rPr>
          <w:lang w:val="nn-NO"/>
        </w:rPr>
        <w:tab/>
      </w:r>
      <w:r w:rsidRPr="00F914D2">
        <w:rPr>
          <w:lang w:val="nn-NO"/>
        </w:rPr>
        <w:tab/>
        <w:t>Norsk Sau og Geit</w:t>
      </w:r>
      <w:r w:rsidRPr="00F914D2">
        <w:rPr>
          <w:lang w:val="nn-NO"/>
        </w:rPr>
        <w:tab/>
      </w:r>
      <w:r w:rsidRPr="00F914D2">
        <w:rPr>
          <w:lang w:val="nn-NO"/>
        </w:rPr>
        <w:tab/>
        <w:t>Norsk Bonde- og Småbrukarlag</w:t>
      </w:r>
    </w:p>
    <w:p w:rsidR="00D96FD2" w:rsidRPr="00D96FD2" w:rsidRDefault="00D96FD2" w:rsidP="009C100F">
      <w:pPr>
        <w:rPr>
          <w:lang w:val="nn-NO"/>
        </w:rPr>
      </w:pPr>
    </w:p>
    <w:sectPr w:rsidR="00D96FD2" w:rsidRPr="00D96FD2" w:rsidSect="008249C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768" w:rsidRDefault="00EA6768" w:rsidP="008837D3">
      <w:pPr>
        <w:spacing w:line="240" w:lineRule="auto"/>
      </w:pPr>
      <w:r>
        <w:separator/>
      </w:r>
    </w:p>
  </w:endnote>
  <w:endnote w:type="continuationSeparator" w:id="0">
    <w:p w:rsidR="00EA6768" w:rsidRDefault="00EA6768" w:rsidP="008837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609624"/>
      <w:docPartObj>
        <w:docPartGallery w:val="Page Numbers (Bottom of Page)"/>
        <w:docPartUnique/>
      </w:docPartObj>
    </w:sdtPr>
    <w:sdtEndPr/>
    <w:sdtContent>
      <w:p w:rsidR="004D3663" w:rsidRDefault="00523550">
        <w:pPr>
          <w:pStyle w:val="Bunntekst"/>
          <w:jc w:val="right"/>
        </w:pPr>
        <w:r>
          <w:fldChar w:fldCharType="begin"/>
        </w:r>
        <w:r w:rsidR="00E3190F">
          <w:instrText xml:space="preserve"> PAGE   \* MERGEFORMAT </w:instrText>
        </w:r>
        <w:r>
          <w:fldChar w:fldCharType="separate"/>
        </w:r>
        <w:r w:rsidR="00B921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3663" w:rsidRDefault="004D366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768" w:rsidRDefault="00EA6768" w:rsidP="008837D3">
      <w:pPr>
        <w:spacing w:line="240" w:lineRule="auto"/>
      </w:pPr>
      <w:r>
        <w:separator/>
      </w:r>
    </w:p>
  </w:footnote>
  <w:footnote w:type="continuationSeparator" w:id="0">
    <w:p w:rsidR="00EA6768" w:rsidRDefault="00EA6768" w:rsidP="008837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62B3"/>
    <w:multiLevelType w:val="hybridMultilevel"/>
    <w:tmpl w:val="750817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10100"/>
    <w:multiLevelType w:val="hybridMultilevel"/>
    <w:tmpl w:val="F530D98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547B7"/>
    <w:multiLevelType w:val="hybridMultilevel"/>
    <w:tmpl w:val="A80C59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E0527"/>
    <w:multiLevelType w:val="hybridMultilevel"/>
    <w:tmpl w:val="BE184E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B178C"/>
    <w:multiLevelType w:val="hybridMultilevel"/>
    <w:tmpl w:val="1C2C1A7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040B4"/>
    <w:multiLevelType w:val="hybridMultilevel"/>
    <w:tmpl w:val="1A3CB6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5343"/>
    <w:multiLevelType w:val="hybridMultilevel"/>
    <w:tmpl w:val="48BA885A"/>
    <w:lvl w:ilvl="0" w:tplc="61046A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54B3B"/>
    <w:multiLevelType w:val="hybridMultilevel"/>
    <w:tmpl w:val="C8C024DE"/>
    <w:lvl w:ilvl="0" w:tplc="FC5CDC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0F"/>
    <w:rsid w:val="00003764"/>
    <w:rsid w:val="00011FB6"/>
    <w:rsid w:val="00032EC0"/>
    <w:rsid w:val="00032F59"/>
    <w:rsid w:val="00034D6E"/>
    <w:rsid w:val="00040B64"/>
    <w:rsid w:val="000426A2"/>
    <w:rsid w:val="000444AE"/>
    <w:rsid w:val="00050086"/>
    <w:rsid w:val="000502A7"/>
    <w:rsid w:val="000572E4"/>
    <w:rsid w:val="00060B90"/>
    <w:rsid w:val="00064658"/>
    <w:rsid w:val="00064BC4"/>
    <w:rsid w:val="00067620"/>
    <w:rsid w:val="00070A5C"/>
    <w:rsid w:val="0007641E"/>
    <w:rsid w:val="000864E9"/>
    <w:rsid w:val="00093A66"/>
    <w:rsid w:val="0009685D"/>
    <w:rsid w:val="000D0C4F"/>
    <w:rsid w:val="000E0186"/>
    <w:rsid w:val="000E4304"/>
    <w:rsid w:val="00111727"/>
    <w:rsid w:val="001166C0"/>
    <w:rsid w:val="0012605D"/>
    <w:rsid w:val="00126665"/>
    <w:rsid w:val="001315DD"/>
    <w:rsid w:val="001316E5"/>
    <w:rsid w:val="00135478"/>
    <w:rsid w:val="00161C69"/>
    <w:rsid w:val="00163045"/>
    <w:rsid w:val="00174931"/>
    <w:rsid w:val="00175D12"/>
    <w:rsid w:val="00177529"/>
    <w:rsid w:val="00180E51"/>
    <w:rsid w:val="001B07F1"/>
    <w:rsid w:val="001B391A"/>
    <w:rsid w:val="001B6605"/>
    <w:rsid w:val="001D6417"/>
    <w:rsid w:val="00205241"/>
    <w:rsid w:val="0021235D"/>
    <w:rsid w:val="002169FA"/>
    <w:rsid w:val="00236F33"/>
    <w:rsid w:val="002408C5"/>
    <w:rsid w:val="00242725"/>
    <w:rsid w:val="002478C1"/>
    <w:rsid w:val="00247C19"/>
    <w:rsid w:val="00250B12"/>
    <w:rsid w:val="0026232F"/>
    <w:rsid w:val="00274612"/>
    <w:rsid w:val="002811B9"/>
    <w:rsid w:val="00283793"/>
    <w:rsid w:val="00292146"/>
    <w:rsid w:val="002B1A44"/>
    <w:rsid w:val="002B2840"/>
    <w:rsid w:val="002B377F"/>
    <w:rsid w:val="002D148C"/>
    <w:rsid w:val="002D6A78"/>
    <w:rsid w:val="002F75F5"/>
    <w:rsid w:val="002F7E0C"/>
    <w:rsid w:val="00311F0B"/>
    <w:rsid w:val="003167E4"/>
    <w:rsid w:val="0035154D"/>
    <w:rsid w:val="003558DA"/>
    <w:rsid w:val="003577DA"/>
    <w:rsid w:val="003621BA"/>
    <w:rsid w:val="0036512F"/>
    <w:rsid w:val="003676A2"/>
    <w:rsid w:val="003941F1"/>
    <w:rsid w:val="003B03D2"/>
    <w:rsid w:val="003B3912"/>
    <w:rsid w:val="003C2D90"/>
    <w:rsid w:val="003C3621"/>
    <w:rsid w:val="003C36A5"/>
    <w:rsid w:val="003D158A"/>
    <w:rsid w:val="003D2828"/>
    <w:rsid w:val="003E33C7"/>
    <w:rsid w:val="0040267F"/>
    <w:rsid w:val="00413A52"/>
    <w:rsid w:val="00427075"/>
    <w:rsid w:val="00432726"/>
    <w:rsid w:val="00463162"/>
    <w:rsid w:val="004B5A6E"/>
    <w:rsid w:val="004D3663"/>
    <w:rsid w:val="004F60C2"/>
    <w:rsid w:val="005060A9"/>
    <w:rsid w:val="0051152D"/>
    <w:rsid w:val="0051372E"/>
    <w:rsid w:val="00523550"/>
    <w:rsid w:val="0053396B"/>
    <w:rsid w:val="005452CE"/>
    <w:rsid w:val="00551E21"/>
    <w:rsid w:val="005574E2"/>
    <w:rsid w:val="00563544"/>
    <w:rsid w:val="00590C82"/>
    <w:rsid w:val="00596A8E"/>
    <w:rsid w:val="005A76FB"/>
    <w:rsid w:val="005C02F8"/>
    <w:rsid w:val="005C02FA"/>
    <w:rsid w:val="005C346E"/>
    <w:rsid w:val="005D1DF3"/>
    <w:rsid w:val="005D7CB1"/>
    <w:rsid w:val="005E2F28"/>
    <w:rsid w:val="005F3964"/>
    <w:rsid w:val="005F5FEE"/>
    <w:rsid w:val="005F67B6"/>
    <w:rsid w:val="00600500"/>
    <w:rsid w:val="00604AE0"/>
    <w:rsid w:val="00615033"/>
    <w:rsid w:val="00625EF2"/>
    <w:rsid w:val="00626EA9"/>
    <w:rsid w:val="00630F8D"/>
    <w:rsid w:val="0063773C"/>
    <w:rsid w:val="006545D4"/>
    <w:rsid w:val="0065472A"/>
    <w:rsid w:val="0066555C"/>
    <w:rsid w:val="006741F3"/>
    <w:rsid w:val="00692ECF"/>
    <w:rsid w:val="006A4037"/>
    <w:rsid w:val="006A458D"/>
    <w:rsid w:val="006A586F"/>
    <w:rsid w:val="006A61FD"/>
    <w:rsid w:val="006B146B"/>
    <w:rsid w:val="006B411C"/>
    <w:rsid w:val="006B63EE"/>
    <w:rsid w:val="006B7885"/>
    <w:rsid w:val="006D1715"/>
    <w:rsid w:val="006D4267"/>
    <w:rsid w:val="006F1868"/>
    <w:rsid w:val="00700EFE"/>
    <w:rsid w:val="007035FE"/>
    <w:rsid w:val="00715CC3"/>
    <w:rsid w:val="0071758E"/>
    <w:rsid w:val="007176EF"/>
    <w:rsid w:val="00721205"/>
    <w:rsid w:val="00730EB4"/>
    <w:rsid w:val="0075554F"/>
    <w:rsid w:val="00762075"/>
    <w:rsid w:val="0076720F"/>
    <w:rsid w:val="0077081E"/>
    <w:rsid w:val="007755E6"/>
    <w:rsid w:val="007769B2"/>
    <w:rsid w:val="00777AC0"/>
    <w:rsid w:val="0079309A"/>
    <w:rsid w:val="007A1FB7"/>
    <w:rsid w:val="007B45AE"/>
    <w:rsid w:val="007C295D"/>
    <w:rsid w:val="007E3316"/>
    <w:rsid w:val="007E7681"/>
    <w:rsid w:val="007F15AD"/>
    <w:rsid w:val="007F1B8D"/>
    <w:rsid w:val="00823AA2"/>
    <w:rsid w:val="008249C4"/>
    <w:rsid w:val="0084194E"/>
    <w:rsid w:val="00844916"/>
    <w:rsid w:val="00852922"/>
    <w:rsid w:val="008638E6"/>
    <w:rsid w:val="0086678B"/>
    <w:rsid w:val="00870CCD"/>
    <w:rsid w:val="00873801"/>
    <w:rsid w:val="00874693"/>
    <w:rsid w:val="0088350D"/>
    <w:rsid w:val="008837D3"/>
    <w:rsid w:val="008908A2"/>
    <w:rsid w:val="0089463B"/>
    <w:rsid w:val="00895138"/>
    <w:rsid w:val="008C10D1"/>
    <w:rsid w:val="00904717"/>
    <w:rsid w:val="00933483"/>
    <w:rsid w:val="009413B0"/>
    <w:rsid w:val="00956414"/>
    <w:rsid w:val="00970789"/>
    <w:rsid w:val="00974BEB"/>
    <w:rsid w:val="00997A79"/>
    <w:rsid w:val="009C100F"/>
    <w:rsid w:val="009C40BC"/>
    <w:rsid w:val="009D03D4"/>
    <w:rsid w:val="009E52D5"/>
    <w:rsid w:val="009E6B75"/>
    <w:rsid w:val="00A02CE9"/>
    <w:rsid w:val="00A03C01"/>
    <w:rsid w:val="00A12E09"/>
    <w:rsid w:val="00A156B2"/>
    <w:rsid w:val="00A16E32"/>
    <w:rsid w:val="00A24E35"/>
    <w:rsid w:val="00A31AD9"/>
    <w:rsid w:val="00A567E6"/>
    <w:rsid w:val="00A66CA9"/>
    <w:rsid w:val="00A7518E"/>
    <w:rsid w:val="00A84F38"/>
    <w:rsid w:val="00A93D8B"/>
    <w:rsid w:val="00AA6986"/>
    <w:rsid w:val="00AB1495"/>
    <w:rsid w:val="00AE796F"/>
    <w:rsid w:val="00AF777D"/>
    <w:rsid w:val="00B02C6E"/>
    <w:rsid w:val="00B20B26"/>
    <w:rsid w:val="00B224C0"/>
    <w:rsid w:val="00B312B1"/>
    <w:rsid w:val="00B31D1C"/>
    <w:rsid w:val="00B55619"/>
    <w:rsid w:val="00B815F5"/>
    <w:rsid w:val="00B87D9C"/>
    <w:rsid w:val="00B9055C"/>
    <w:rsid w:val="00B921CE"/>
    <w:rsid w:val="00B942D1"/>
    <w:rsid w:val="00B9736D"/>
    <w:rsid w:val="00BA25D7"/>
    <w:rsid w:val="00BC0383"/>
    <w:rsid w:val="00BC1695"/>
    <w:rsid w:val="00BC6A0F"/>
    <w:rsid w:val="00BE32E5"/>
    <w:rsid w:val="00BE598D"/>
    <w:rsid w:val="00BF07EE"/>
    <w:rsid w:val="00C05530"/>
    <w:rsid w:val="00C06BF4"/>
    <w:rsid w:val="00C114D4"/>
    <w:rsid w:val="00C16078"/>
    <w:rsid w:val="00C308C4"/>
    <w:rsid w:val="00C3270E"/>
    <w:rsid w:val="00C3555A"/>
    <w:rsid w:val="00C7712E"/>
    <w:rsid w:val="00C83BAD"/>
    <w:rsid w:val="00CB30AB"/>
    <w:rsid w:val="00CD5EB0"/>
    <w:rsid w:val="00CE0EC9"/>
    <w:rsid w:val="00CE2CB4"/>
    <w:rsid w:val="00CE48AC"/>
    <w:rsid w:val="00CE6A3F"/>
    <w:rsid w:val="00CE76DF"/>
    <w:rsid w:val="00CF1C9F"/>
    <w:rsid w:val="00D026B7"/>
    <w:rsid w:val="00D108A2"/>
    <w:rsid w:val="00D144CE"/>
    <w:rsid w:val="00D16B83"/>
    <w:rsid w:val="00D31D6E"/>
    <w:rsid w:val="00D44A7D"/>
    <w:rsid w:val="00D47BBC"/>
    <w:rsid w:val="00D5181A"/>
    <w:rsid w:val="00D55B11"/>
    <w:rsid w:val="00D55FC0"/>
    <w:rsid w:val="00D60C6D"/>
    <w:rsid w:val="00D60DB7"/>
    <w:rsid w:val="00D6526C"/>
    <w:rsid w:val="00D9278A"/>
    <w:rsid w:val="00D949C3"/>
    <w:rsid w:val="00D96FD2"/>
    <w:rsid w:val="00DE420E"/>
    <w:rsid w:val="00DF4E13"/>
    <w:rsid w:val="00DF5971"/>
    <w:rsid w:val="00E0603A"/>
    <w:rsid w:val="00E179FA"/>
    <w:rsid w:val="00E2078D"/>
    <w:rsid w:val="00E231B3"/>
    <w:rsid w:val="00E3190F"/>
    <w:rsid w:val="00E36CB2"/>
    <w:rsid w:val="00E51891"/>
    <w:rsid w:val="00E53016"/>
    <w:rsid w:val="00E667EF"/>
    <w:rsid w:val="00E73364"/>
    <w:rsid w:val="00E92DC0"/>
    <w:rsid w:val="00E95B65"/>
    <w:rsid w:val="00EA6768"/>
    <w:rsid w:val="00EB7C41"/>
    <w:rsid w:val="00EC14ED"/>
    <w:rsid w:val="00EC30A4"/>
    <w:rsid w:val="00EC33B0"/>
    <w:rsid w:val="00ED0D7D"/>
    <w:rsid w:val="00ED49AE"/>
    <w:rsid w:val="00ED74EA"/>
    <w:rsid w:val="00EE6E12"/>
    <w:rsid w:val="00EF2E2B"/>
    <w:rsid w:val="00F208C3"/>
    <w:rsid w:val="00F26243"/>
    <w:rsid w:val="00F274D1"/>
    <w:rsid w:val="00F30ABE"/>
    <w:rsid w:val="00F34EE1"/>
    <w:rsid w:val="00F37C56"/>
    <w:rsid w:val="00F659CE"/>
    <w:rsid w:val="00F743FE"/>
    <w:rsid w:val="00F814BC"/>
    <w:rsid w:val="00F83587"/>
    <w:rsid w:val="00F90FF2"/>
    <w:rsid w:val="00FB46DF"/>
    <w:rsid w:val="00FD5443"/>
    <w:rsid w:val="00FE0819"/>
    <w:rsid w:val="00FE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C7D59-C7EC-4816-B0F3-CE1488CE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249C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6720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672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720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B63E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semiHidden/>
    <w:unhideWhenUsed/>
    <w:rsid w:val="008837D3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837D3"/>
  </w:style>
  <w:style w:type="paragraph" w:styleId="Bunntekst">
    <w:name w:val="footer"/>
    <w:basedOn w:val="Normal"/>
    <w:link w:val="BunntekstTegn"/>
    <w:uiPriority w:val="99"/>
    <w:unhideWhenUsed/>
    <w:rsid w:val="008837D3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837D3"/>
  </w:style>
  <w:style w:type="paragraph" w:customStyle="1" w:styleId="Default">
    <w:name w:val="Default"/>
    <w:rsid w:val="006741F3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kobling">
    <w:name w:val="Hyperlink"/>
    <w:basedOn w:val="Standardskriftforavsnitt"/>
    <w:uiPriority w:val="99"/>
    <w:unhideWhenUsed/>
    <w:rsid w:val="00B02C6E"/>
    <w:rPr>
      <w:color w:val="0000FF" w:themeColor="hyperlink"/>
      <w:u w:val="single"/>
    </w:rPr>
  </w:style>
  <w:style w:type="character" w:customStyle="1" w:styleId="rtbbox">
    <w:name w:val="rtbbox"/>
    <w:basedOn w:val="Standardskriftforavsnitt"/>
    <w:rsid w:val="00126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5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2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4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6%20UTMARK\1%20Administrativt\Brev\Fellesbrev,%20henvendelser%20og%20krav%20fra%20NSG,%20NB,%20NBS,%20m.fl\Fellesbrev_NSG,%20NB%20og%20NBS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Fellesbrev_NSG, NB og NBS</Template>
  <TotalTime>0</TotalTime>
  <Pages>1</Pages>
  <Words>171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Anne Kaxrud Wilberg</dc:creator>
  <cp:lastModifiedBy>Anne Cathrine Wangberg</cp:lastModifiedBy>
  <cp:revision>2</cp:revision>
  <cp:lastPrinted>2014-07-04T08:16:00Z</cp:lastPrinted>
  <dcterms:created xsi:type="dcterms:W3CDTF">2017-06-09T13:47:00Z</dcterms:created>
  <dcterms:modified xsi:type="dcterms:W3CDTF">2017-06-09T13:47:00Z</dcterms:modified>
</cp:coreProperties>
</file>